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253F2" w14:textId="6B55324C" w:rsidR="00492EA7" w:rsidRPr="006C4B3B" w:rsidRDefault="00E13EE0" w:rsidP="007C6CB7">
      <w:pPr>
        <w:spacing w:line="240" w:lineRule="auto"/>
        <w:ind w:firstLine="0"/>
        <w:rPr>
          <w:rFonts w:ascii="Bookman Old Style" w:hAnsi="Bookman Old Style" w:cs="Calibri"/>
          <w:i/>
          <w:sz w:val="32"/>
          <w:szCs w:val="25"/>
        </w:rPr>
      </w:pPr>
      <w:r w:rsidRPr="009C6C36">
        <w:rPr>
          <w:noProof/>
          <w:lang w:eastAsia="en-US"/>
        </w:rPr>
        <mc:AlternateContent>
          <mc:Choice Requires="wps">
            <w:drawing>
              <wp:anchor distT="91440" distB="91440" distL="114300" distR="114300" simplePos="0" relativeHeight="251660288" behindDoc="0" locked="0" layoutInCell="1" allowOverlap="1" wp14:anchorId="55F8C254" wp14:editId="4FA388AB">
                <wp:simplePos x="0" y="0"/>
                <wp:positionH relativeFrom="margin">
                  <wp:posOffset>-76200</wp:posOffset>
                </wp:positionH>
                <wp:positionV relativeFrom="margin">
                  <wp:posOffset>-200025</wp:posOffset>
                </wp:positionV>
                <wp:extent cx="6548120" cy="952500"/>
                <wp:effectExtent l="0" t="0" r="13970" b="1905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95250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331B5" w14:textId="7924DC9C" w:rsidR="00190FA6" w:rsidRPr="006C4B3B" w:rsidRDefault="00190FA6" w:rsidP="00550DA7">
                            <w:pPr>
                              <w:pStyle w:val="Title"/>
                              <w:jc w:val="center"/>
                              <w:rPr>
                                <w:sz w:val="52"/>
                                <w:szCs w:val="36"/>
                              </w:rPr>
                            </w:pPr>
                            <w:sdt>
                              <w:sdtPr>
                                <w:rPr>
                                  <w:b/>
                                  <w:bCs/>
                                  <w:sz w:val="48"/>
                                  <w:szCs w:val="36"/>
                                </w:rPr>
                                <w:alias w:val="Title"/>
                                <w:id w:val="-1516990552"/>
                                <w:dataBinding w:prefixMappings="xmlns:ns0='http://schemas.openxmlformats.org/package/2006/metadata/core-properties' xmlns:ns1='http://purl.org/dc/elements/1.1/'" w:xpath="/ns0:coreProperties[1]/ns1:title[1]" w:storeItemID="{6C3C8BC8-F283-45AE-878A-BAB7291924A1}"/>
                                <w:text/>
                              </w:sdtPr>
                              <w:sdtContent>
                                <w:r w:rsidRPr="006C4B3B">
                                  <w:rPr>
                                    <w:b/>
                                    <w:bCs/>
                                    <w:sz w:val="48"/>
                                    <w:szCs w:val="36"/>
                                  </w:rPr>
                                  <w:t>SUMMER 2022 CUMC Crusader</w:t>
                                </w:r>
                              </w:sdtContent>
                            </w:sdt>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w14:anchorId="55F8C254" id="Box: Newsletter title" o:spid="_x0000_s1026" style="position:absolute;margin-left:-6pt;margin-top:-15.75pt;width:515.6pt;height:75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" filled="f" strokecolor="#6b7c71 [2404]" strokeweight=".5pt">
                <v:textbox inset="28.8pt,1.2695mm,28.8pt,33.84pt">
                  <w:txbxContent>
                    <w:p w14:paraId="1B6331B5" w14:textId="7924DC9C" w:rsidR="00190FA6" w:rsidRPr="006C4B3B" w:rsidRDefault="00190FA6" w:rsidP="00550DA7">
                      <w:pPr>
                        <w:pStyle w:val="Title"/>
                        <w:jc w:val="center"/>
                        <w:rPr>
                          <w:sz w:val="52"/>
                          <w:szCs w:val="36"/>
                        </w:rPr>
                      </w:pPr>
                      <w:sdt>
                        <w:sdtPr>
                          <w:rPr>
                            <w:b/>
                            <w:bCs/>
                            <w:sz w:val="48"/>
                            <w:szCs w:val="36"/>
                          </w:rPr>
                          <w:alias w:val="Title"/>
                          <w:id w:val="-1516990552"/>
                          <w:dataBinding w:prefixMappings="xmlns:ns0='http://schemas.openxmlformats.org/package/2006/metadata/core-properties' xmlns:ns1='http://purl.org/dc/elements/1.1/'" w:xpath="/ns0:coreProperties[1]/ns1:title[1]" w:storeItemID="{6C3C8BC8-F283-45AE-878A-BAB7291924A1}"/>
                          <w:text/>
                        </w:sdtPr>
                        <w:sdtContent>
                          <w:r w:rsidRPr="006C4B3B">
                            <w:rPr>
                              <w:b/>
                              <w:bCs/>
                              <w:sz w:val="48"/>
                              <w:szCs w:val="36"/>
                            </w:rPr>
                            <w:t>SUMMER 2022 CUMC Crusader</w:t>
                          </w:r>
                        </w:sdtContent>
                      </w:sdt>
                    </w:p>
                  </w:txbxContent>
                </v:textbox>
                <w10:wrap type="square" anchorx="margin" anchory="margin"/>
              </v:rect>
            </w:pict>
          </mc:Fallback>
        </mc:AlternateContent>
      </w:r>
      <w:r w:rsidR="007C6CB7">
        <w:t xml:space="preserve">     </w:t>
      </w:r>
      <w:r w:rsidR="00F22337" w:rsidRPr="009C6C36">
        <w:rPr>
          <w:noProof/>
          <w:lang w:eastAsia="en-US"/>
        </w:rPr>
        <mc:AlternateContent>
          <mc:Choice Requires="wps">
            <w:drawing>
              <wp:anchor distT="0" distB="0" distL="114300" distR="114300" simplePos="0" relativeHeight="251659264" behindDoc="0" locked="0" layoutInCell="1" allowOverlap="1" wp14:anchorId="62C82B2F" wp14:editId="629AD805">
                <wp:simplePos x="0" y="0"/>
                <wp:positionH relativeFrom="margin">
                  <wp:align>center</wp:align>
                </wp:positionH>
                <mc:AlternateContent>
                  <mc:Choice Requires="wp14">
                    <wp:positionV relativeFrom="margin">
                      <wp14:pctPosVOffset>9100</wp14:pctPosVOffset>
                    </wp:positionV>
                  </mc:Choice>
                  <mc:Fallback>
                    <wp:positionV relativeFrom="page">
                      <wp:posOffset>1289050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5AFEC" w14:textId="77777777" w:rsidR="00190FA6" w:rsidRPr="00EF5365" w:rsidRDefault="00190FA6">
                            <w:pPr>
                              <w:pStyle w:val="Subtitle"/>
                              <w:jc w:val="center"/>
                              <w:rPr>
                                <w:color w:val="000000" w:themeColor="text1"/>
                                <w:sz w:val="22"/>
                                <w:szCs w:val="22"/>
                              </w:rPr>
                            </w:pPr>
                            <w:sdt>
                              <w:sdtPr>
                                <w:rPr>
                                  <w:color w:val="000000" w:themeColor="text1"/>
                                  <w:sz w:val="22"/>
                                  <w:szCs w:val="22"/>
                                </w:rPr>
                                <w:alias w:val="Company"/>
                                <w:id w:val="-2004812856"/>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2C82B2F" id="Box: Company name" o:spid="_x0000_s1027"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8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hAqnk72tjlB&#10;U/UwVTUN35+YF5SoTwba9qpY5tBoEY1l+T5fUOJf3uzRgHZZLeEmqp0dB5cZ3lqY2z3qmbLAQKCW&#10;5+FNE/fSRqLPn5jtD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CMpuXwuAgAAqgQAAA4AAAAAAAAAAAAAAAAALgIAAGRy&#10;cy9lMm9Eb2MueG1sUEsBAi0AFAAGAAgAAAAhALjray/dAAAABQEAAA8AAAAAAAAAAAAAAAAAiAQA&#10;AGRycy9kb3ducmV2LnhtbFBLBQYAAAAABAAEAPMAAACSBQAAAAA=&#10;" fillcolor="#93a299 [3204]" stroked="f" strokeweight=".5pt">
                <v:textbox inset="2.53903mm,1.2695mm,2.53903mm,4.32pt">
                  <w:txbxContent>
                    <w:p w14:paraId="12E5AFEC" w14:textId="77777777" w:rsidR="00190FA6" w:rsidRPr="00EF5365" w:rsidRDefault="00190FA6">
                      <w:pPr>
                        <w:pStyle w:val="Subtitle"/>
                        <w:jc w:val="center"/>
                        <w:rPr>
                          <w:color w:val="000000" w:themeColor="text1"/>
                          <w:sz w:val="22"/>
                          <w:szCs w:val="22"/>
                        </w:rPr>
                      </w:pPr>
                      <w:sdt>
                        <w:sdtPr>
                          <w:rPr>
                            <w:color w:val="000000" w:themeColor="text1"/>
                            <w:sz w:val="22"/>
                            <w:szCs w:val="22"/>
                          </w:rPr>
                          <w:alias w:val="Company"/>
                          <w:id w:val="-2004812856"/>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v:textbox>
                <w10:wrap type="square" anchorx="margin" anchory="margin"/>
              </v:rect>
            </w:pict>
          </mc:Fallback>
        </mc:AlternateContent>
      </w:r>
      <w:r w:rsidR="007C6CB7" w:rsidRPr="009C6C36">
        <w:t xml:space="preserve"> </w:t>
      </w:r>
      <w:r w:rsidR="00F47DF9" w:rsidRPr="006C4B3B">
        <w:rPr>
          <w:rFonts w:ascii="Bookman Old Style" w:hAnsi="Bookman Old Style" w:cs="Calibri"/>
          <w:i/>
          <w:sz w:val="32"/>
          <w:szCs w:val="25"/>
        </w:rPr>
        <w:t>From The Desk</w:t>
      </w:r>
    </w:p>
    <w:p w14:paraId="5BD587AC" w14:textId="0AF11EA3" w:rsidR="00F06138" w:rsidRPr="006C4B3B" w:rsidRDefault="00F47DF9" w:rsidP="00F06138">
      <w:pPr>
        <w:pStyle w:val="StorySubtitle"/>
        <w:spacing w:line="240" w:lineRule="auto"/>
        <w:jc w:val="center"/>
        <w:rPr>
          <w:rFonts w:ascii="Bookman Old Style" w:hAnsi="Bookman Old Style" w:cs="Calibri"/>
          <w:i/>
          <w:color w:val="auto"/>
          <w:sz w:val="32"/>
          <w:szCs w:val="25"/>
        </w:rPr>
      </w:pPr>
      <w:proofErr w:type="gramStart"/>
      <w:r w:rsidRPr="006C4B3B">
        <w:rPr>
          <w:rFonts w:ascii="Bookman Old Style" w:hAnsi="Bookman Old Style" w:cs="Calibri"/>
          <w:i/>
          <w:color w:val="auto"/>
          <w:sz w:val="32"/>
          <w:szCs w:val="25"/>
        </w:rPr>
        <w:t>of</w:t>
      </w:r>
      <w:proofErr w:type="gramEnd"/>
      <w:r w:rsidRPr="006C4B3B">
        <w:rPr>
          <w:rFonts w:ascii="Bookman Old Style" w:hAnsi="Bookman Old Style" w:cs="Calibri"/>
          <w:i/>
          <w:color w:val="auto"/>
          <w:sz w:val="32"/>
          <w:szCs w:val="25"/>
        </w:rPr>
        <w:t xml:space="preserve"> Pastor Ryan</w:t>
      </w:r>
      <w:r w:rsidR="00F45F54" w:rsidRPr="006C4B3B">
        <w:rPr>
          <w:rFonts w:ascii="Bookman Old Style" w:hAnsi="Bookman Old Style" w:cs="Calibri"/>
          <w:i/>
          <w:color w:val="auto"/>
          <w:sz w:val="32"/>
          <w:szCs w:val="25"/>
        </w:rPr>
        <w:t>……</w:t>
      </w:r>
    </w:p>
    <w:p w14:paraId="6A4101D2" w14:textId="5B93AD54" w:rsidR="003767A0" w:rsidRPr="006C4B3B" w:rsidRDefault="003767A0" w:rsidP="00946E01">
      <w:pPr>
        <w:spacing w:line="240" w:lineRule="auto"/>
        <w:ind w:firstLine="0"/>
        <w:jc w:val="both"/>
        <w:rPr>
          <w:rFonts w:ascii="Calibri" w:hAnsi="Calibri" w:cs="Calibri"/>
          <w:sz w:val="8"/>
        </w:rPr>
      </w:pPr>
    </w:p>
    <w:p w14:paraId="1D71B392" w14:textId="4C6D633A" w:rsidR="001E1379" w:rsidRPr="006C4B3B" w:rsidRDefault="001E1379" w:rsidP="001E1379">
      <w:pPr>
        <w:spacing w:line="240" w:lineRule="auto"/>
        <w:jc w:val="center"/>
        <w:rPr>
          <w:rFonts w:ascii="Calibri" w:hAnsi="Calibri" w:cs="Calibri"/>
          <w:b/>
          <w:sz w:val="25"/>
          <w:szCs w:val="25"/>
        </w:rPr>
      </w:pPr>
      <w:r w:rsidRPr="006C4B3B">
        <w:rPr>
          <w:rFonts w:ascii="Calibri" w:hAnsi="Calibri" w:cs="Calibri"/>
          <w:b/>
          <w:sz w:val="25"/>
          <w:szCs w:val="25"/>
        </w:rPr>
        <w:t>“</w:t>
      </w:r>
      <w:r w:rsidR="00E4046B" w:rsidRPr="006C4B3B">
        <w:rPr>
          <w:rFonts w:ascii="Calibri" w:hAnsi="Calibri" w:cs="Calibri"/>
          <w:b/>
          <w:sz w:val="25"/>
          <w:szCs w:val="25"/>
        </w:rPr>
        <w:t>Speaking Life</w:t>
      </w:r>
      <w:r w:rsidRPr="006C4B3B">
        <w:rPr>
          <w:rFonts w:ascii="Calibri" w:hAnsi="Calibri" w:cs="Calibri"/>
          <w:b/>
          <w:sz w:val="25"/>
          <w:szCs w:val="25"/>
        </w:rPr>
        <w:t>”</w:t>
      </w:r>
    </w:p>
    <w:p w14:paraId="655987FE" w14:textId="02BD1D24" w:rsidR="00E4046B" w:rsidRPr="006C4B3B" w:rsidRDefault="001E1379" w:rsidP="00E4046B">
      <w:pPr>
        <w:spacing w:line="240" w:lineRule="auto"/>
        <w:jc w:val="both"/>
        <w:rPr>
          <w:rFonts w:ascii="Calibri" w:hAnsi="Calibri" w:cs="Calibri"/>
          <w:i/>
          <w:sz w:val="25"/>
          <w:szCs w:val="25"/>
        </w:rPr>
      </w:pPr>
      <w:r w:rsidRPr="006C4B3B">
        <w:rPr>
          <w:rFonts w:ascii="Calibri" w:hAnsi="Calibri" w:cs="Calibri"/>
          <w:i/>
          <w:sz w:val="25"/>
          <w:szCs w:val="25"/>
        </w:rPr>
        <w:t>“</w:t>
      </w:r>
      <w:r w:rsidR="00E4046B" w:rsidRPr="006C4B3B">
        <w:rPr>
          <w:rFonts w:ascii="Calibri" w:hAnsi="Calibri" w:cs="Calibri"/>
          <w:i/>
          <w:sz w:val="25"/>
          <w:szCs w:val="25"/>
        </w:rPr>
        <w:t>Then God said, “Let us make humankind in our image, in our likeness, so that they may rule over the fish in the sea and the birds in the sky, over the livestock and all the wild animals, and over all the creatures that move along the ground.”</w:t>
      </w:r>
    </w:p>
    <w:p w14:paraId="2E0296B9" w14:textId="25DB86E0" w:rsidR="001E1379" w:rsidRPr="006C4B3B" w:rsidRDefault="00E4046B" w:rsidP="00F45097">
      <w:pPr>
        <w:spacing w:line="240" w:lineRule="auto"/>
        <w:jc w:val="both"/>
        <w:rPr>
          <w:rFonts w:ascii="Calibri" w:hAnsi="Calibri" w:cs="Calibri"/>
          <w:i/>
          <w:sz w:val="25"/>
          <w:szCs w:val="25"/>
        </w:rPr>
      </w:pPr>
      <w:r w:rsidRPr="006C4B3B">
        <w:rPr>
          <w:rFonts w:ascii="Calibri" w:hAnsi="Calibri" w:cs="Calibri"/>
          <w:i/>
          <w:sz w:val="25"/>
          <w:szCs w:val="25"/>
        </w:rPr>
        <w:t>So God created humankind in his own image, in the image of God he created them; male and female he crea</w:t>
      </w:r>
      <w:r w:rsidR="00F45097" w:rsidRPr="006C4B3B">
        <w:rPr>
          <w:rFonts w:ascii="Calibri" w:hAnsi="Calibri" w:cs="Calibri"/>
          <w:i/>
          <w:sz w:val="25"/>
          <w:szCs w:val="25"/>
        </w:rPr>
        <w:t>ted them. (Genesis 1:26-27 NIV)</w:t>
      </w:r>
    </w:p>
    <w:p w14:paraId="7A11E524" w14:textId="650F1A7E" w:rsidR="00CE3AA7" w:rsidRPr="006C4B3B" w:rsidRDefault="00E4046B" w:rsidP="001E1379">
      <w:pPr>
        <w:spacing w:line="240" w:lineRule="auto"/>
        <w:ind w:firstLine="720"/>
        <w:jc w:val="both"/>
        <w:rPr>
          <w:rFonts w:ascii="Calibri" w:hAnsi="Calibri" w:cs="Calibri"/>
          <w:sz w:val="25"/>
          <w:szCs w:val="25"/>
        </w:rPr>
      </w:pPr>
      <w:r w:rsidRPr="006C4B3B">
        <w:rPr>
          <w:rFonts w:ascii="Calibri" w:hAnsi="Calibri" w:cs="Calibri"/>
          <w:sz w:val="25"/>
          <w:szCs w:val="25"/>
        </w:rPr>
        <w:t>The creation story always reminds me of the power of speaking life.  God speaks words of light and life and through God’s power</w:t>
      </w:r>
      <w:r w:rsidR="006C6643" w:rsidRPr="006C4B3B">
        <w:rPr>
          <w:rFonts w:ascii="Calibri" w:hAnsi="Calibri" w:cs="Calibri"/>
          <w:sz w:val="25"/>
          <w:szCs w:val="25"/>
        </w:rPr>
        <w:t>,</w:t>
      </w:r>
      <w:r w:rsidRPr="006C4B3B">
        <w:rPr>
          <w:rFonts w:ascii="Calibri" w:hAnsi="Calibri" w:cs="Calibri"/>
          <w:sz w:val="25"/>
          <w:szCs w:val="25"/>
        </w:rPr>
        <w:t xml:space="preserve"> light and life come into being.  Animals are spoken into </w:t>
      </w:r>
      <w:r w:rsidR="00B55662" w:rsidRPr="006C4B3B">
        <w:rPr>
          <w:rFonts w:ascii="Calibri" w:hAnsi="Calibri" w:cs="Calibri"/>
          <w:sz w:val="25"/>
          <w:szCs w:val="25"/>
        </w:rPr>
        <w:t>existence</w:t>
      </w:r>
      <w:r w:rsidRPr="006C4B3B">
        <w:rPr>
          <w:rFonts w:ascii="Calibri" w:hAnsi="Calibri" w:cs="Calibri"/>
          <w:sz w:val="25"/>
          <w:szCs w:val="25"/>
        </w:rPr>
        <w:t>.  Sky and the waters of the earth are formed as God joyfully speaks them into being.  The power of God’s word is not just in the written form (what we consider the Scriptures today)</w:t>
      </w:r>
      <w:r w:rsidR="006C6643" w:rsidRPr="006C4B3B">
        <w:rPr>
          <w:rFonts w:ascii="Calibri" w:hAnsi="Calibri" w:cs="Calibri"/>
          <w:sz w:val="25"/>
          <w:szCs w:val="25"/>
        </w:rPr>
        <w:t>,</w:t>
      </w:r>
      <w:r w:rsidRPr="006C4B3B">
        <w:rPr>
          <w:rFonts w:ascii="Calibri" w:hAnsi="Calibri" w:cs="Calibri"/>
          <w:sz w:val="25"/>
          <w:szCs w:val="25"/>
        </w:rPr>
        <w:t xml:space="preserve"> it is also in </w:t>
      </w:r>
      <w:r w:rsidR="00CE3AA7" w:rsidRPr="006C4B3B">
        <w:rPr>
          <w:rFonts w:ascii="Calibri" w:hAnsi="Calibri" w:cs="Calibri"/>
          <w:sz w:val="25"/>
          <w:szCs w:val="25"/>
        </w:rPr>
        <w:t xml:space="preserve">speaking life.  In God’s nature of being </w:t>
      </w:r>
      <w:r w:rsidR="006C6643" w:rsidRPr="006C4B3B">
        <w:rPr>
          <w:rFonts w:ascii="Calibri" w:hAnsi="Calibri" w:cs="Calibri"/>
          <w:sz w:val="25"/>
          <w:szCs w:val="25"/>
        </w:rPr>
        <w:t>loving and good</w:t>
      </w:r>
      <w:r w:rsidR="00CE3AA7" w:rsidRPr="006C4B3B">
        <w:rPr>
          <w:rFonts w:ascii="Calibri" w:hAnsi="Calibri" w:cs="Calibri"/>
          <w:sz w:val="25"/>
          <w:szCs w:val="25"/>
        </w:rPr>
        <w:t>, God</w:t>
      </w:r>
      <w:r w:rsidR="006C6643" w:rsidRPr="006C4B3B">
        <w:rPr>
          <w:rFonts w:ascii="Calibri" w:hAnsi="Calibri" w:cs="Calibri"/>
          <w:sz w:val="25"/>
          <w:szCs w:val="25"/>
        </w:rPr>
        <w:t xml:space="preserve"> joyfully in God’s complete</w:t>
      </w:r>
      <w:r w:rsidR="00CE3AA7" w:rsidRPr="006C4B3B">
        <w:rPr>
          <w:rFonts w:ascii="Calibri" w:hAnsi="Calibri" w:cs="Calibri"/>
          <w:sz w:val="25"/>
          <w:szCs w:val="25"/>
        </w:rPr>
        <w:t xml:space="preserve">ness </w:t>
      </w:r>
      <w:r w:rsidR="006C6643" w:rsidRPr="006C4B3B">
        <w:rPr>
          <w:rFonts w:ascii="Calibri" w:hAnsi="Calibri" w:cs="Calibri"/>
          <w:sz w:val="25"/>
          <w:szCs w:val="25"/>
        </w:rPr>
        <w:t>speaks “wonderful words of life</w:t>
      </w:r>
      <w:r w:rsidR="00CE3AA7" w:rsidRPr="006C4B3B">
        <w:rPr>
          <w:rFonts w:ascii="Calibri" w:hAnsi="Calibri" w:cs="Calibri"/>
          <w:sz w:val="25"/>
          <w:szCs w:val="25"/>
        </w:rPr>
        <w:t>”</w:t>
      </w:r>
      <w:r w:rsidR="006C6643" w:rsidRPr="006C4B3B">
        <w:rPr>
          <w:rFonts w:ascii="Calibri" w:hAnsi="Calibri" w:cs="Calibri"/>
          <w:sz w:val="25"/>
          <w:szCs w:val="25"/>
        </w:rPr>
        <w:t xml:space="preserve"> allowing creation to come into being.</w:t>
      </w:r>
    </w:p>
    <w:p w14:paraId="345CF0E7" w14:textId="7FE4FC4D" w:rsidR="001E1379" w:rsidRPr="006C4B3B" w:rsidRDefault="00CE3AA7" w:rsidP="001E1379">
      <w:pPr>
        <w:spacing w:line="240" w:lineRule="auto"/>
        <w:ind w:firstLine="720"/>
        <w:jc w:val="both"/>
        <w:rPr>
          <w:rFonts w:ascii="Calibri" w:hAnsi="Calibri" w:cs="Calibri"/>
          <w:sz w:val="25"/>
          <w:szCs w:val="25"/>
          <w:highlight w:val="yellow"/>
        </w:rPr>
      </w:pPr>
      <w:r w:rsidRPr="006C4B3B">
        <w:rPr>
          <w:rFonts w:ascii="Calibri" w:hAnsi="Calibri" w:cs="Calibri"/>
          <w:sz w:val="25"/>
          <w:szCs w:val="25"/>
        </w:rPr>
        <w:t xml:space="preserve">When I sing the hymn, </w:t>
      </w:r>
      <w:r w:rsidRPr="006C4B3B">
        <w:rPr>
          <w:rFonts w:ascii="Calibri" w:hAnsi="Calibri" w:cs="Calibri"/>
          <w:i/>
          <w:sz w:val="25"/>
          <w:szCs w:val="25"/>
        </w:rPr>
        <w:t xml:space="preserve">“Wonderful Words of Life”, </w:t>
      </w:r>
      <w:r w:rsidRPr="006C4B3B">
        <w:rPr>
          <w:rFonts w:ascii="Calibri" w:hAnsi="Calibri" w:cs="Calibri"/>
          <w:sz w:val="25"/>
          <w:szCs w:val="25"/>
        </w:rPr>
        <w:t>I usually think of the Holy Scriptures.  “Sing them over again to</w:t>
      </w:r>
      <w:r w:rsidR="0061446A" w:rsidRPr="006C4B3B">
        <w:rPr>
          <w:rFonts w:ascii="Calibri" w:hAnsi="Calibri" w:cs="Calibri"/>
          <w:sz w:val="25"/>
          <w:szCs w:val="25"/>
        </w:rPr>
        <w:t xml:space="preserve"> </w:t>
      </w:r>
      <w:r w:rsidRPr="006C4B3B">
        <w:rPr>
          <w:rFonts w:ascii="Calibri" w:hAnsi="Calibri" w:cs="Calibri"/>
          <w:sz w:val="25"/>
          <w:szCs w:val="25"/>
        </w:rPr>
        <w:t>m</w:t>
      </w:r>
      <w:r w:rsidR="0061446A" w:rsidRPr="006C4B3B">
        <w:rPr>
          <w:rFonts w:ascii="Calibri" w:hAnsi="Calibri" w:cs="Calibri"/>
          <w:sz w:val="25"/>
          <w:szCs w:val="25"/>
        </w:rPr>
        <w:t>e wonderful words of life . . . words of life and beauty teach me faith and duty”</w:t>
      </w:r>
      <w:r w:rsidR="006C6643" w:rsidRPr="006C4B3B">
        <w:rPr>
          <w:rFonts w:ascii="Calibri" w:hAnsi="Calibri" w:cs="Calibri"/>
          <w:sz w:val="25"/>
          <w:szCs w:val="25"/>
        </w:rPr>
        <w:t>,</w:t>
      </w:r>
      <w:r w:rsidR="0061446A" w:rsidRPr="006C4B3B">
        <w:rPr>
          <w:rFonts w:ascii="Calibri" w:hAnsi="Calibri" w:cs="Calibri"/>
          <w:sz w:val="25"/>
          <w:szCs w:val="25"/>
        </w:rPr>
        <w:t xml:space="preserve"> </w:t>
      </w:r>
      <w:r w:rsidR="00E54BB5" w:rsidRPr="006C4B3B">
        <w:rPr>
          <w:rFonts w:ascii="Calibri" w:hAnsi="Calibri" w:cs="Calibri"/>
          <w:sz w:val="25"/>
          <w:szCs w:val="25"/>
        </w:rPr>
        <w:t xml:space="preserve">these hymn lyrics immediately place me in the mindset of thinking of what the Gospels record of Jesus’ statements.  “Love the Lord your God with all your heart mind, soul and strength and love your neighbor as yourself.”  No other words can be said to be </w:t>
      </w:r>
      <w:r w:rsidR="006C6643" w:rsidRPr="006C4B3B">
        <w:rPr>
          <w:rFonts w:ascii="Calibri" w:hAnsi="Calibri" w:cs="Calibri"/>
          <w:sz w:val="25"/>
          <w:szCs w:val="25"/>
        </w:rPr>
        <w:t xml:space="preserve">more </w:t>
      </w:r>
      <w:r w:rsidR="00E54BB5" w:rsidRPr="006C4B3B">
        <w:rPr>
          <w:rFonts w:ascii="Calibri" w:hAnsi="Calibri" w:cs="Calibri"/>
          <w:sz w:val="25"/>
          <w:szCs w:val="25"/>
        </w:rPr>
        <w:t>“beautiful</w:t>
      </w:r>
      <w:r w:rsidR="006C6643" w:rsidRPr="006C4B3B">
        <w:rPr>
          <w:rFonts w:ascii="Calibri" w:hAnsi="Calibri" w:cs="Calibri"/>
          <w:sz w:val="25"/>
          <w:szCs w:val="25"/>
        </w:rPr>
        <w:t xml:space="preserve"> words, wonderful words of life</w:t>
      </w:r>
      <w:r w:rsidR="00E54BB5" w:rsidRPr="006C4B3B">
        <w:rPr>
          <w:rFonts w:ascii="Calibri" w:hAnsi="Calibri" w:cs="Calibri"/>
          <w:sz w:val="25"/>
          <w:szCs w:val="25"/>
        </w:rPr>
        <w:t>”</w:t>
      </w:r>
      <w:r w:rsidR="006C6643" w:rsidRPr="006C4B3B">
        <w:rPr>
          <w:rFonts w:ascii="Calibri" w:hAnsi="Calibri" w:cs="Calibri"/>
          <w:sz w:val="25"/>
          <w:szCs w:val="25"/>
        </w:rPr>
        <w:t xml:space="preserve"> than the great commandment from Jesus.</w:t>
      </w:r>
      <w:r w:rsidR="001E1379" w:rsidRPr="006C4B3B">
        <w:rPr>
          <w:rFonts w:ascii="Calibri" w:hAnsi="Calibri" w:cs="Calibri"/>
          <w:sz w:val="25"/>
          <w:szCs w:val="25"/>
        </w:rPr>
        <w:t xml:space="preserve"> </w:t>
      </w:r>
    </w:p>
    <w:p w14:paraId="13A8DF2F" w14:textId="736E4162" w:rsidR="00FC01A3" w:rsidRPr="006C4B3B" w:rsidRDefault="00114B9B" w:rsidP="001E1379">
      <w:pPr>
        <w:spacing w:line="240" w:lineRule="auto"/>
        <w:ind w:firstLine="720"/>
        <w:jc w:val="both"/>
        <w:rPr>
          <w:rFonts w:ascii="Calibri" w:hAnsi="Calibri" w:cs="Calibri"/>
          <w:sz w:val="25"/>
          <w:szCs w:val="25"/>
        </w:rPr>
      </w:pPr>
      <w:r w:rsidRPr="006C4B3B">
        <w:rPr>
          <w:rFonts w:ascii="Calibri" w:hAnsi="Calibri" w:cs="Calibri"/>
          <w:sz w:val="25"/>
          <w:szCs w:val="25"/>
        </w:rPr>
        <w:t xml:space="preserve">Yet, one should not just think of words that are written down in the Scriptures as life giving.  We should also think of Jesus Christ as the living word.  The beginning of the Gospel of John states that Jesus is the Word made flesh.  Jesus is the incarnate Son of God whose very nature is to speak life to those with no hope and to </w:t>
      </w:r>
      <w:r w:rsidR="007B6E27" w:rsidRPr="006C4B3B">
        <w:rPr>
          <w:rFonts w:ascii="Calibri" w:hAnsi="Calibri" w:cs="Calibri"/>
          <w:sz w:val="25"/>
          <w:szCs w:val="25"/>
        </w:rPr>
        <w:t>conquer</w:t>
      </w:r>
      <w:r w:rsidRPr="006C4B3B">
        <w:rPr>
          <w:rFonts w:ascii="Calibri" w:hAnsi="Calibri" w:cs="Calibri"/>
          <w:sz w:val="25"/>
          <w:szCs w:val="25"/>
        </w:rPr>
        <w:t xml:space="preserve"> death by his resurrection.  </w:t>
      </w:r>
      <w:r w:rsidR="00117641" w:rsidRPr="006C4B3B">
        <w:rPr>
          <w:rFonts w:ascii="Calibri" w:hAnsi="Calibri" w:cs="Calibri"/>
          <w:sz w:val="25"/>
          <w:szCs w:val="25"/>
        </w:rPr>
        <w:t>If Jesus speaks life giving words to the sick and words of power to the disenfranchised, then we are called to follow in his example.  We are called to speak life over others.  We are called to be great encouragers in times of brokenness.  This is not to say</w:t>
      </w:r>
      <w:r w:rsidR="001E1379" w:rsidRPr="006C4B3B">
        <w:rPr>
          <w:rFonts w:ascii="Calibri" w:hAnsi="Calibri" w:cs="Calibri"/>
          <w:sz w:val="25"/>
          <w:szCs w:val="25"/>
        </w:rPr>
        <w:t xml:space="preserve"> </w:t>
      </w:r>
      <w:r w:rsidR="00117641" w:rsidRPr="006C4B3B">
        <w:rPr>
          <w:rFonts w:ascii="Calibri" w:hAnsi="Calibri" w:cs="Calibri"/>
          <w:sz w:val="25"/>
          <w:szCs w:val="25"/>
        </w:rPr>
        <w:t>we do not mourn with those who mourn, but it is to say that our words have power.  They do not have the same power as the words of God</w:t>
      </w:r>
      <w:r w:rsidR="00A5434F" w:rsidRPr="006C4B3B">
        <w:rPr>
          <w:rFonts w:ascii="Calibri" w:hAnsi="Calibri" w:cs="Calibri"/>
          <w:sz w:val="25"/>
          <w:szCs w:val="25"/>
        </w:rPr>
        <w:t>,</w:t>
      </w:r>
      <w:r w:rsidR="00117641" w:rsidRPr="006C4B3B">
        <w:rPr>
          <w:rFonts w:ascii="Calibri" w:hAnsi="Calibri" w:cs="Calibri"/>
          <w:sz w:val="25"/>
          <w:szCs w:val="25"/>
        </w:rPr>
        <w:t xml:space="preserve"> the creator or </w:t>
      </w:r>
      <w:r w:rsidR="00FE02D3" w:rsidRPr="006C4B3B">
        <w:rPr>
          <w:rFonts w:ascii="Calibri" w:hAnsi="Calibri" w:cs="Calibri"/>
          <w:sz w:val="25"/>
          <w:szCs w:val="25"/>
        </w:rPr>
        <w:t>Jesus</w:t>
      </w:r>
      <w:r w:rsidR="00117641" w:rsidRPr="006C4B3B">
        <w:rPr>
          <w:rFonts w:ascii="Calibri" w:hAnsi="Calibri" w:cs="Calibri"/>
          <w:sz w:val="25"/>
          <w:szCs w:val="25"/>
        </w:rPr>
        <w:t xml:space="preserve"> C</w:t>
      </w:r>
      <w:r w:rsidR="00F45097" w:rsidRPr="006C4B3B">
        <w:rPr>
          <w:rFonts w:ascii="Calibri" w:hAnsi="Calibri" w:cs="Calibri"/>
          <w:sz w:val="25"/>
          <w:szCs w:val="25"/>
        </w:rPr>
        <w:t xml:space="preserve">hrist the resurrected Lord, but </w:t>
      </w:r>
      <w:r w:rsidR="00117641" w:rsidRPr="006C4B3B">
        <w:rPr>
          <w:rFonts w:ascii="Calibri" w:hAnsi="Calibri" w:cs="Calibri"/>
          <w:sz w:val="25"/>
          <w:szCs w:val="25"/>
        </w:rPr>
        <w:t xml:space="preserve">they </w:t>
      </w:r>
      <w:r w:rsidR="00FC01A3" w:rsidRPr="006C4B3B">
        <w:rPr>
          <w:rFonts w:ascii="Calibri" w:hAnsi="Calibri" w:cs="Calibri"/>
          <w:sz w:val="25"/>
          <w:szCs w:val="25"/>
        </w:rPr>
        <w:t>do have significant power for those who are in our lives.</w:t>
      </w:r>
    </w:p>
    <w:p w14:paraId="6C92A282" w14:textId="1C9784A7" w:rsidR="001E1379" w:rsidRPr="006C4B3B" w:rsidRDefault="00CB10FD" w:rsidP="001E1379">
      <w:pPr>
        <w:spacing w:line="240" w:lineRule="auto"/>
        <w:ind w:firstLine="720"/>
        <w:jc w:val="both"/>
        <w:rPr>
          <w:rFonts w:ascii="Calibri" w:hAnsi="Calibri" w:cs="Calibri"/>
          <w:sz w:val="25"/>
          <w:szCs w:val="25"/>
        </w:rPr>
      </w:pPr>
      <w:r w:rsidRPr="006C4B3B">
        <w:rPr>
          <w:rFonts w:ascii="Calibri" w:hAnsi="Calibri" w:cs="Calibri"/>
          <w:sz w:val="25"/>
          <w:szCs w:val="25"/>
        </w:rPr>
        <w:t>My friends in Christ, let us speak words of life to others.  Let us be encouragers in the word.  Let us be on guard for how we critique others and how we offer correction.  Offering correction is important, but the way one conveys the message is equally important.  Let us speak wonderful words of life to the downtrodden and brokenhearted.  Let us convey to others the love of God through Jesus Christ, God’s only Son.</w:t>
      </w:r>
    </w:p>
    <w:p w14:paraId="7BC8BABA" w14:textId="0B9A5C76" w:rsidR="00CB10FD" w:rsidRPr="006C4B3B" w:rsidRDefault="00CB10FD" w:rsidP="001E1379">
      <w:pPr>
        <w:spacing w:line="240" w:lineRule="auto"/>
        <w:ind w:firstLine="720"/>
        <w:jc w:val="both"/>
        <w:rPr>
          <w:rFonts w:ascii="Calibri" w:hAnsi="Calibri" w:cs="Calibri"/>
          <w:sz w:val="25"/>
          <w:szCs w:val="25"/>
        </w:rPr>
      </w:pPr>
      <w:r w:rsidRPr="006C4B3B">
        <w:rPr>
          <w:rFonts w:ascii="Calibri" w:hAnsi="Calibri" w:cs="Calibri"/>
          <w:sz w:val="25"/>
          <w:szCs w:val="25"/>
        </w:rPr>
        <w:t>You see</w:t>
      </w:r>
      <w:r w:rsidR="00F45097" w:rsidRPr="006C4B3B">
        <w:rPr>
          <w:rFonts w:ascii="Calibri" w:hAnsi="Calibri" w:cs="Calibri"/>
          <w:sz w:val="25"/>
          <w:szCs w:val="25"/>
        </w:rPr>
        <w:t xml:space="preserve"> the world at this time has its fair share of constant complainers and people who would rather criticize then get in the game of making a difference for Christ.  You, my sisters and brothers in Christ, are a wonderful church that knows that we are called to not stay out of the work of God but to go and be Jesus’ disciple by showing love.  One significant way we can do this is by speaking words of life and beauty towards others.  Kind and compassionate words will help others and ourselves live differently for Jesus Christ.  In His name,</w:t>
      </w:r>
    </w:p>
    <w:p w14:paraId="70E38147" w14:textId="5735AFB8" w:rsidR="005445A4" w:rsidRPr="006C4B3B" w:rsidRDefault="001E1379" w:rsidP="00F45097">
      <w:pPr>
        <w:spacing w:line="240" w:lineRule="auto"/>
        <w:jc w:val="center"/>
        <w:rPr>
          <w:rFonts w:ascii="Calibri" w:hAnsi="Calibri" w:cs="Calibri"/>
          <w:sz w:val="25"/>
          <w:szCs w:val="25"/>
        </w:rPr>
      </w:pPr>
      <w:r w:rsidRPr="006C4B3B">
        <w:rPr>
          <w:rFonts w:ascii="Lucida Handwriting" w:hAnsi="Lucida Handwriting" w:cs="Calibri"/>
          <w:sz w:val="25"/>
          <w:szCs w:val="25"/>
        </w:rPr>
        <w:t>Pastor Ryan</w:t>
      </w:r>
    </w:p>
    <w:p w14:paraId="7294EFD7" w14:textId="3EEBFC35" w:rsidR="005445A4" w:rsidRPr="009C6C36" w:rsidRDefault="005445A4" w:rsidP="00DA7F9A">
      <w:pPr>
        <w:spacing w:line="240" w:lineRule="auto"/>
        <w:ind w:left="180" w:firstLine="0"/>
        <w:jc w:val="both"/>
        <w:rPr>
          <w:rFonts w:ascii="Calibri" w:hAnsi="Calibri" w:cs="Calibri"/>
          <w:b/>
          <w:sz w:val="2"/>
          <w:szCs w:val="25"/>
          <w:u w:val="single"/>
        </w:rPr>
      </w:pPr>
    </w:p>
    <w:p w14:paraId="2608D427" w14:textId="0F784452" w:rsidR="00117641" w:rsidRDefault="00FE02D3" w:rsidP="005068A3">
      <w:pPr>
        <w:shd w:val="clear" w:color="auto" w:fill="FFFFFF"/>
        <w:spacing w:line="240" w:lineRule="auto"/>
        <w:jc w:val="center"/>
        <w:rPr>
          <w:rFonts w:ascii="Calibri" w:eastAsia="Times New Roman" w:hAnsi="Calibri" w:cs="Calibri"/>
          <w:b/>
          <w:bCs/>
          <w:caps/>
          <w:sz w:val="25"/>
          <w:szCs w:val="25"/>
          <w:u w:val="single"/>
        </w:rPr>
      </w:pPr>
      <w:r w:rsidRPr="009C6C36">
        <w:rPr>
          <w:rFonts w:ascii="Calibri" w:hAnsi="Calibri" w:cs="Calibri"/>
          <w:b/>
          <w:noProof/>
          <w:sz w:val="25"/>
          <w:szCs w:val="25"/>
          <w:u w:val="single"/>
          <w:lang w:eastAsia="en-US"/>
        </w:rPr>
        <mc:AlternateContent>
          <mc:Choice Requires="wps">
            <w:drawing>
              <wp:anchor distT="0" distB="0" distL="114300" distR="114300" simplePos="0" relativeHeight="251942912" behindDoc="0" locked="0" layoutInCell="1" allowOverlap="1" wp14:anchorId="76D05F67" wp14:editId="508D5602">
                <wp:simplePos x="0" y="0"/>
                <wp:positionH relativeFrom="column">
                  <wp:posOffset>54665</wp:posOffset>
                </wp:positionH>
                <wp:positionV relativeFrom="paragraph">
                  <wp:posOffset>21535</wp:posOffset>
                </wp:positionV>
                <wp:extent cx="2274570" cy="1381539"/>
                <wp:effectExtent l="0" t="0" r="11430" b="28575"/>
                <wp:wrapNone/>
                <wp:docPr id="47" name="Text Box 47"/>
                <wp:cNvGraphicFramePr/>
                <a:graphic xmlns:a="http://schemas.openxmlformats.org/drawingml/2006/main">
                  <a:graphicData uri="http://schemas.microsoft.com/office/word/2010/wordprocessingShape">
                    <wps:wsp>
                      <wps:cNvSpPr txBox="1"/>
                      <wps:spPr>
                        <a:xfrm>
                          <a:off x="0" y="0"/>
                          <a:ext cx="2274570" cy="1381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F5BC6" w14:textId="77777777" w:rsidR="00190FA6" w:rsidRDefault="00190FA6" w:rsidP="004F59E9">
                            <w:pPr>
                              <w:spacing w:line="240" w:lineRule="auto"/>
                              <w:ind w:firstLine="0"/>
                              <w:rPr>
                                <w:rFonts w:ascii="Calibri" w:hAnsi="Calibri" w:cs="Calibri"/>
                                <w:sz w:val="26"/>
                                <w:szCs w:val="26"/>
                              </w:rPr>
                            </w:pPr>
                            <w:r w:rsidRPr="001E1379">
                              <w:rPr>
                                <w:rFonts w:ascii="Calibri" w:hAnsi="Calibri" w:cs="Calibri"/>
                                <w:b/>
                                <w:sz w:val="26"/>
                                <w:szCs w:val="26"/>
                              </w:rPr>
                              <w:t xml:space="preserve">Our Mission: </w:t>
                            </w:r>
                            <w:r w:rsidRPr="001E1379">
                              <w:rPr>
                                <w:rFonts w:ascii="Calibri" w:hAnsi="Calibri" w:cs="Calibri"/>
                                <w:sz w:val="26"/>
                                <w:szCs w:val="26"/>
                              </w:rPr>
                              <w:t>To make disciples of Jesus Christ for the transformation of the world.</w:t>
                            </w:r>
                          </w:p>
                          <w:p w14:paraId="2280F7EB" w14:textId="77777777" w:rsidR="00190FA6" w:rsidRPr="00F45097" w:rsidRDefault="00190FA6" w:rsidP="004F59E9">
                            <w:pPr>
                              <w:spacing w:line="240" w:lineRule="auto"/>
                              <w:ind w:firstLine="0"/>
                              <w:rPr>
                                <w:rFonts w:ascii="Calibri" w:hAnsi="Calibri" w:cs="Calibri"/>
                                <w:sz w:val="10"/>
                                <w:szCs w:val="26"/>
                              </w:rPr>
                            </w:pPr>
                          </w:p>
                          <w:p w14:paraId="0CE07C7F" w14:textId="77777777" w:rsidR="00190FA6" w:rsidRPr="001E1379" w:rsidRDefault="00190FA6" w:rsidP="004F59E9">
                            <w:pPr>
                              <w:spacing w:line="240" w:lineRule="auto"/>
                              <w:ind w:firstLine="0"/>
                              <w:rPr>
                                <w:rFonts w:ascii="Calibri" w:hAnsi="Calibri" w:cs="Calibri"/>
                                <w:sz w:val="26"/>
                                <w:szCs w:val="26"/>
                              </w:rPr>
                            </w:pPr>
                            <w:r w:rsidRPr="001E1379">
                              <w:rPr>
                                <w:rFonts w:ascii="Calibri" w:hAnsi="Calibri" w:cs="Calibri"/>
                                <w:b/>
                                <w:sz w:val="26"/>
                                <w:szCs w:val="26"/>
                              </w:rPr>
                              <w:t>Our Vision:</w:t>
                            </w:r>
                            <w:r w:rsidRPr="001E1379">
                              <w:rPr>
                                <w:rFonts w:ascii="Calibri" w:hAnsi="Calibri" w:cs="Calibri"/>
                                <w:sz w:val="26"/>
                                <w:szCs w:val="26"/>
                              </w:rPr>
                              <w:t xml:space="preserve">  </w:t>
                            </w:r>
                            <w:r w:rsidRPr="001E1379">
                              <w:rPr>
                                <w:rFonts w:ascii="Calibri" w:hAnsi="Calibri" w:cs="Calibri"/>
                                <w:bCs/>
                                <w:sz w:val="26"/>
                                <w:szCs w:val="26"/>
                              </w:rPr>
                              <w:t>Love Jesus, Love like Jesus, and Invite others to Love like Jesus</w:t>
                            </w:r>
                          </w:p>
                          <w:p w14:paraId="62A67F88" w14:textId="77777777" w:rsidR="00190FA6" w:rsidRPr="003767A0" w:rsidRDefault="00190FA6" w:rsidP="00864A88">
                            <w:pPr>
                              <w:ind w:firstLine="0"/>
                              <w:rPr>
                                <w:rFonts w:ascii="Calibri" w:hAnsi="Calibri" w:cs="Calibri"/>
                                <w:sz w:val="6"/>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05F67" id="_x0000_t202" coordsize="21600,21600" o:spt="202" path="m,l,21600r21600,l21600,xe">
                <v:stroke joinstyle="miter"/>
                <v:path gradientshapeok="t" o:connecttype="rect"/>
              </v:shapetype>
              <v:shape id="Text Box 47" o:spid="_x0000_s1028" type="#_x0000_t202" style="position:absolute;left:0;text-align:left;margin-left:4.3pt;margin-top:1.7pt;width:179.1pt;height:10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" fillcolor="white [3201]" strokeweight=".5pt">
                <v:textbox>
                  <w:txbxContent>
                    <w:p w14:paraId="2D2F5BC6" w14:textId="77777777" w:rsidR="00190FA6" w:rsidRDefault="00190FA6" w:rsidP="004F59E9">
                      <w:pPr>
                        <w:spacing w:line="240" w:lineRule="auto"/>
                        <w:ind w:firstLine="0"/>
                        <w:rPr>
                          <w:rFonts w:ascii="Calibri" w:hAnsi="Calibri" w:cs="Calibri"/>
                          <w:sz w:val="26"/>
                          <w:szCs w:val="26"/>
                        </w:rPr>
                      </w:pPr>
                      <w:r w:rsidRPr="001E1379">
                        <w:rPr>
                          <w:rFonts w:ascii="Calibri" w:hAnsi="Calibri" w:cs="Calibri"/>
                          <w:b/>
                          <w:sz w:val="26"/>
                          <w:szCs w:val="26"/>
                        </w:rPr>
                        <w:t xml:space="preserve">Our Mission: </w:t>
                      </w:r>
                      <w:r w:rsidRPr="001E1379">
                        <w:rPr>
                          <w:rFonts w:ascii="Calibri" w:hAnsi="Calibri" w:cs="Calibri"/>
                          <w:sz w:val="26"/>
                          <w:szCs w:val="26"/>
                        </w:rPr>
                        <w:t>To make disciples of Jesus Christ for the transformation of the world.</w:t>
                      </w:r>
                    </w:p>
                    <w:p w14:paraId="2280F7EB" w14:textId="77777777" w:rsidR="00190FA6" w:rsidRPr="00F45097" w:rsidRDefault="00190FA6" w:rsidP="004F59E9">
                      <w:pPr>
                        <w:spacing w:line="240" w:lineRule="auto"/>
                        <w:ind w:firstLine="0"/>
                        <w:rPr>
                          <w:rFonts w:ascii="Calibri" w:hAnsi="Calibri" w:cs="Calibri"/>
                          <w:sz w:val="10"/>
                          <w:szCs w:val="26"/>
                        </w:rPr>
                      </w:pPr>
                    </w:p>
                    <w:p w14:paraId="0CE07C7F" w14:textId="77777777" w:rsidR="00190FA6" w:rsidRPr="001E1379" w:rsidRDefault="00190FA6" w:rsidP="004F59E9">
                      <w:pPr>
                        <w:spacing w:line="240" w:lineRule="auto"/>
                        <w:ind w:firstLine="0"/>
                        <w:rPr>
                          <w:rFonts w:ascii="Calibri" w:hAnsi="Calibri" w:cs="Calibri"/>
                          <w:sz w:val="26"/>
                          <w:szCs w:val="26"/>
                        </w:rPr>
                      </w:pPr>
                      <w:r w:rsidRPr="001E1379">
                        <w:rPr>
                          <w:rFonts w:ascii="Calibri" w:hAnsi="Calibri" w:cs="Calibri"/>
                          <w:b/>
                          <w:sz w:val="26"/>
                          <w:szCs w:val="26"/>
                        </w:rPr>
                        <w:t>Our Vision:</w:t>
                      </w:r>
                      <w:r w:rsidRPr="001E1379">
                        <w:rPr>
                          <w:rFonts w:ascii="Calibri" w:hAnsi="Calibri" w:cs="Calibri"/>
                          <w:sz w:val="26"/>
                          <w:szCs w:val="26"/>
                        </w:rPr>
                        <w:t xml:space="preserve">  </w:t>
                      </w:r>
                      <w:r w:rsidRPr="001E1379">
                        <w:rPr>
                          <w:rFonts w:ascii="Calibri" w:hAnsi="Calibri" w:cs="Calibri"/>
                          <w:bCs/>
                          <w:sz w:val="26"/>
                          <w:szCs w:val="26"/>
                        </w:rPr>
                        <w:t>Love Jesus, Love like Jesus, and Invite others to Love like Jesus</w:t>
                      </w:r>
                    </w:p>
                    <w:p w14:paraId="62A67F88" w14:textId="77777777" w:rsidR="00190FA6" w:rsidRPr="003767A0" w:rsidRDefault="00190FA6" w:rsidP="00864A88">
                      <w:pPr>
                        <w:ind w:firstLine="0"/>
                        <w:rPr>
                          <w:rFonts w:ascii="Calibri" w:hAnsi="Calibri" w:cs="Calibri"/>
                          <w:sz w:val="6"/>
                          <w:szCs w:val="25"/>
                        </w:rPr>
                      </w:pPr>
                    </w:p>
                  </w:txbxContent>
                </v:textbox>
              </v:shape>
            </w:pict>
          </mc:Fallback>
        </mc:AlternateContent>
      </w:r>
    </w:p>
    <w:p w14:paraId="40359042" w14:textId="560A82BA" w:rsidR="00117641" w:rsidRDefault="00117641" w:rsidP="005068A3">
      <w:pPr>
        <w:shd w:val="clear" w:color="auto" w:fill="FFFFFF"/>
        <w:spacing w:line="240" w:lineRule="auto"/>
        <w:jc w:val="center"/>
        <w:rPr>
          <w:rFonts w:ascii="Calibri" w:eastAsia="Times New Roman" w:hAnsi="Calibri" w:cs="Calibri"/>
          <w:b/>
          <w:bCs/>
          <w:caps/>
          <w:sz w:val="25"/>
          <w:szCs w:val="25"/>
          <w:u w:val="single"/>
        </w:rPr>
      </w:pPr>
    </w:p>
    <w:p w14:paraId="3839B855" w14:textId="77777777" w:rsidR="00117641" w:rsidRDefault="00117641" w:rsidP="005068A3">
      <w:pPr>
        <w:shd w:val="clear" w:color="auto" w:fill="FFFFFF"/>
        <w:spacing w:line="240" w:lineRule="auto"/>
        <w:jc w:val="center"/>
        <w:rPr>
          <w:rFonts w:ascii="Calibri" w:eastAsia="Times New Roman" w:hAnsi="Calibri" w:cs="Calibri"/>
          <w:b/>
          <w:bCs/>
          <w:caps/>
          <w:sz w:val="25"/>
          <w:szCs w:val="25"/>
          <w:u w:val="single"/>
        </w:rPr>
      </w:pPr>
    </w:p>
    <w:p w14:paraId="46AE1F60" w14:textId="77777777" w:rsidR="00117641" w:rsidRDefault="00117641" w:rsidP="005068A3">
      <w:pPr>
        <w:shd w:val="clear" w:color="auto" w:fill="FFFFFF"/>
        <w:spacing w:line="240" w:lineRule="auto"/>
        <w:jc w:val="center"/>
        <w:rPr>
          <w:rFonts w:ascii="Calibri" w:eastAsia="Times New Roman" w:hAnsi="Calibri" w:cs="Calibri"/>
          <w:b/>
          <w:bCs/>
          <w:caps/>
          <w:sz w:val="25"/>
          <w:szCs w:val="25"/>
          <w:u w:val="single"/>
        </w:rPr>
      </w:pPr>
    </w:p>
    <w:p w14:paraId="2946DB68" w14:textId="77777777" w:rsidR="00117641" w:rsidRDefault="00117641" w:rsidP="005068A3">
      <w:pPr>
        <w:shd w:val="clear" w:color="auto" w:fill="FFFFFF"/>
        <w:spacing w:line="240" w:lineRule="auto"/>
        <w:jc w:val="center"/>
        <w:rPr>
          <w:rFonts w:ascii="Calibri" w:eastAsia="Times New Roman" w:hAnsi="Calibri" w:cs="Calibri"/>
          <w:b/>
          <w:bCs/>
          <w:caps/>
          <w:sz w:val="25"/>
          <w:szCs w:val="25"/>
          <w:u w:val="single"/>
        </w:rPr>
      </w:pPr>
    </w:p>
    <w:p w14:paraId="49161903" w14:textId="77777777" w:rsidR="00117641" w:rsidRDefault="00117641" w:rsidP="005068A3">
      <w:pPr>
        <w:shd w:val="clear" w:color="auto" w:fill="FFFFFF"/>
        <w:spacing w:line="240" w:lineRule="auto"/>
        <w:jc w:val="center"/>
        <w:rPr>
          <w:rFonts w:ascii="Calibri" w:eastAsia="Times New Roman" w:hAnsi="Calibri" w:cs="Calibri"/>
          <w:b/>
          <w:bCs/>
          <w:caps/>
          <w:sz w:val="25"/>
          <w:szCs w:val="25"/>
          <w:u w:val="single"/>
        </w:rPr>
      </w:pPr>
    </w:p>
    <w:p w14:paraId="43A5876A" w14:textId="77777777" w:rsidR="00117641" w:rsidRDefault="00117641" w:rsidP="005068A3">
      <w:pPr>
        <w:shd w:val="clear" w:color="auto" w:fill="FFFFFF"/>
        <w:spacing w:line="240" w:lineRule="auto"/>
        <w:jc w:val="center"/>
        <w:rPr>
          <w:rFonts w:ascii="Calibri" w:eastAsia="Times New Roman" w:hAnsi="Calibri" w:cs="Calibri"/>
          <w:b/>
          <w:bCs/>
          <w:caps/>
          <w:sz w:val="25"/>
          <w:szCs w:val="25"/>
          <w:u w:val="single"/>
        </w:rPr>
      </w:pPr>
    </w:p>
    <w:p w14:paraId="4A226660" w14:textId="6FCA6C31" w:rsidR="005068A3" w:rsidRPr="009C6C36" w:rsidRDefault="005068A3" w:rsidP="005068A3">
      <w:pPr>
        <w:shd w:val="clear" w:color="auto" w:fill="FFFFFF"/>
        <w:spacing w:line="240" w:lineRule="auto"/>
        <w:jc w:val="center"/>
        <w:rPr>
          <w:rFonts w:ascii="Calibri" w:eastAsia="Times New Roman" w:hAnsi="Calibri" w:cs="Calibri"/>
          <w:b/>
          <w:bCs/>
          <w:caps/>
          <w:sz w:val="25"/>
          <w:szCs w:val="25"/>
          <w:u w:val="single"/>
        </w:rPr>
      </w:pPr>
      <w:r w:rsidRPr="009C6C36">
        <w:rPr>
          <w:rFonts w:ascii="Calibri" w:eastAsia="Times New Roman" w:hAnsi="Calibri" w:cs="Calibri"/>
          <w:b/>
          <w:bCs/>
          <w:caps/>
          <w:sz w:val="25"/>
          <w:szCs w:val="25"/>
          <w:u w:val="single"/>
        </w:rPr>
        <w:lastRenderedPageBreak/>
        <w:t>Weekday Groups</w:t>
      </w:r>
      <w:r w:rsidR="00FF13A4">
        <w:rPr>
          <w:rFonts w:ascii="Calibri" w:eastAsia="Times New Roman" w:hAnsi="Calibri" w:cs="Calibri"/>
          <w:b/>
          <w:bCs/>
          <w:caps/>
          <w:sz w:val="25"/>
          <w:szCs w:val="25"/>
          <w:u w:val="single"/>
        </w:rPr>
        <w:t xml:space="preserve"> during summer</w:t>
      </w:r>
    </w:p>
    <w:p w14:paraId="24BE488B" w14:textId="77777777" w:rsidR="005068A3" w:rsidRPr="009C6C36" w:rsidRDefault="005068A3" w:rsidP="005068A3">
      <w:pPr>
        <w:shd w:val="clear" w:color="auto" w:fill="FFFFFF"/>
        <w:spacing w:line="240" w:lineRule="auto"/>
        <w:ind w:firstLine="0"/>
        <w:rPr>
          <w:rFonts w:ascii="Calibri" w:eastAsia="Times New Roman" w:hAnsi="Calibri" w:cs="Calibri"/>
          <w:b/>
          <w:bCs/>
          <w:sz w:val="8"/>
          <w:szCs w:val="25"/>
          <w:u w:val="single"/>
        </w:rPr>
      </w:pPr>
    </w:p>
    <w:p w14:paraId="76A2EF9B" w14:textId="4317B577" w:rsidR="000B7C55" w:rsidRPr="0048362F" w:rsidRDefault="005068A3" w:rsidP="005068A3">
      <w:pPr>
        <w:shd w:val="clear" w:color="auto" w:fill="FFFFFF"/>
        <w:spacing w:line="240" w:lineRule="auto"/>
        <w:ind w:firstLine="0"/>
        <w:rPr>
          <w:rFonts w:ascii="Calibri" w:eastAsia="Times New Roman" w:hAnsi="Calibri" w:cs="Calibri"/>
          <w:b/>
          <w:bCs/>
          <w:sz w:val="25"/>
          <w:szCs w:val="25"/>
        </w:rPr>
      </w:pPr>
      <w:r w:rsidRPr="0048362F">
        <w:rPr>
          <w:rFonts w:ascii="Calibri" w:eastAsia="Times New Roman" w:hAnsi="Calibri" w:cs="Calibri"/>
          <w:b/>
          <w:bCs/>
          <w:sz w:val="25"/>
          <w:szCs w:val="25"/>
          <w:u w:val="single"/>
        </w:rPr>
        <w:t>Monday Morning Men</w:t>
      </w:r>
      <w:r w:rsidRPr="0048362F">
        <w:rPr>
          <w:rFonts w:ascii="Calibri" w:eastAsia="Times New Roman" w:hAnsi="Calibri" w:cs="Calibri"/>
          <w:caps/>
          <w:sz w:val="25"/>
          <w:szCs w:val="25"/>
        </w:rPr>
        <w:t> – </w:t>
      </w:r>
      <w:r w:rsidRPr="0048362F">
        <w:rPr>
          <w:rFonts w:ascii="Calibri" w:eastAsia="Times New Roman" w:hAnsi="Calibri" w:cs="Calibri"/>
          <w:sz w:val="25"/>
          <w:szCs w:val="25"/>
        </w:rPr>
        <w:t>Will meet on </w:t>
      </w:r>
      <w:r w:rsidRPr="0048362F">
        <w:rPr>
          <w:rFonts w:ascii="Calibri" w:eastAsia="Times New Roman" w:hAnsi="Calibri" w:cs="Calibri"/>
          <w:b/>
          <w:bCs/>
          <w:sz w:val="25"/>
          <w:szCs w:val="25"/>
        </w:rPr>
        <w:t>Mondays</w:t>
      </w:r>
      <w:r w:rsidRPr="0048362F">
        <w:rPr>
          <w:rFonts w:ascii="Calibri" w:eastAsia="Times New Roman" w:hAnsi="Calibri" w:cs="Calibri"/>
          <w:sz w:val="25"/>
          <w:szCs w:val="25"/>
        </w:rPr>
        <w:t> at </w:t>
      </w:r>
      <w:r w:rsidRPr="0048362F">
        <w:rPr>
          <w:rFonts w:ascii="Calibri" w:eastAsia="Times New Roman" w:hAnsi="Calibri" w:cs="Calibri"/>
          <w:b/>
          <w:bCs/>
          <w:sz w:val="25"/>
          <w:szCs w:val="25"/>
        </w:rPr>
        <w:t>9am</w:t>
      </w:r>
      <w:r w:rsidRPr="0048362F">
        <w:rPr>
          <w:rFonts w:ascii="Calibri" w:eastAsia="Times New Roman" w:hAnsi="Calibri" w:cs="Calibri"/>
          <w:sz w:val="25"/>
          <w:szCs w:val="25"/>
        </w:rPr>
        <w:t> in the </w:t>
      </w:r>
      <w:r w:rsidRPr="0048362F">
        <w:rPr>
          <w:rFonts w:ascii="Calibri" w:eastAsia="Times New Roman" w:hAnsi="Calibri" w:cs="Calibri"/>
          <w:b/>
          <w:bCs/>
          <w:sz w:val="25"/>
          <w:szCs w:val="25"/>
        </w:rPr>
        <w:t>Sanctuary</w:t>
      </w:r>
      <w:r w:rsidR="00D83C58" w:rsidRPr="0048362F">
        <w:rPr>
          <w:rFonts w:ascii="Calibri" w:eastAsia="Times New Roman" w:hAnsi="Calibri" w:cs="Calibri"/>
          <w:b/>
          <w:bCs/>
          <w:sz w:val="25"/>
          <w:szCs w:val="25"/>
        </w:rPr>
        <w:t>.</w:t>
      </w:r>
      <w:r w:rsidRPr="0048362F">
        <w:rPr>
          <w:rFonts w:ascii="Calibri" w:eastAsia="Times New Roman" w:hAnsi="Calibri" w:cs="Calibri"/>
          <w:b/>
          <w:bCs/>
          <w:sz w:val="25"/>
          <w:szCs w:val="25"/>
        </w:rPr>
        <w:t xml:space="preserve"> </w:t>
      </w:r>
    </w:p>
    <w:p w14:paraId="7FF552BA" w14:textId="77777777" w:rsidR="005068A3" w:rsidRPr="00FF740A" w:rsidRDefault="005068A3" w:rsidP="005068A3">
      <w:pPr>
        <w:shd w:val="clear" w:color="auto" w:fill="FFFFFF"/>
        <w:spacing w:line="240" w:lineRule="auto"/>
        <w:ind w:firstLine="0"/>
        <w:rPr>
          <w:rFonts w:ascii="Calibri" w:eastAsia="Times New Roman" w:hAnsi="Calibri" w:cs="Calibri"/>
          <w:sz w:val="8"/>
          <w:szCs w:val="25"/>
          <w:highlight w:val="yellow"/>
        </w:rPr>
      </w:pPr>
    </w:p>
    <w:p w14:paraId="49E68979" w14:textId="77777777" w:rsidR="005068A3" w:rsidRPr="00FF740A" w:rsidRDefault="005068A3" w:rsidP="005068A3">
      <w:pPr>
        <w:shd w:val="clear" w:color="auto" w:fill="FFFFFF"/>
        <w:spacing w:line="240" w:lineRule="auto"/>
        <w:ind w:firstLine="0"/>
        <w:rPr>
          <w:rFonts w:ascii="Calibri" w:eastAsia="Times New Roman" w:hAnsi="Calibri" w:cs="Calibri"/>
          <w:sz w:val="8"/>
          <w:szCs w:val="25"/>
          <w:highlight w:val="yellow"/>
        </w:rPr>
      </w:pPr>
    </w:p>
    <w:p w14:paraId="53445E83" w14:textId="1766F856" w:rsidR="00EB199A" w:rsidRDefault="00EB199A" w:rsidP="005068A3">
      <w:pPr>
        <w:shd w:val="clear" w:color="auto" w:fill="FFFFFF"/>
        <w:spacing w:line="240" w:lineRule="auto"/>
        <w:ind w:firstLine="0"/>
        <w:rPr>
          <w:rFonts w:ascii="Calibri" w:eastAsia="Times New Roman" w:hAnsi="Calibri" w:cs="Calibri"/>
          <w:b/>
          <w:bCs/>
          <w:sz w:val="25"/>
          <w:szCs w:val="25"/>
          <w:u w:val="single"/>
        </w:rPr>
      </w:pPr>
      <w:r>
        <w:rPr>
          <w:rFonts w:ascii="Calibri" w:eastAsia="Times New Roman" w:hAnsi="Calibri" w:cs="Calibri"/>
          <w:b/>
          <w:bCs/>
          <w:sz w:val="25"/>
          <w:szCs w:val="25"/>
          <w:u w:val="single"/>
        </w:rPr>
        <w:t>Tuesdays will vary depending on the week and will include Mission Central Days, Shepherding Meetings &amp; Bible Study Outings/Picnics</w:t>
      </w:r>
    </w:p>
    <w:p w14:paraId="170A2600" w14:textId="3A6DD62D" w:rsidR="000B7C55" w:rsidRPr="0048362F" w:rsidRDefault="000B7C55" w:rsidP="005068A3">
      <w:pPr>
        <w:shd w:val="clear" w:color="auto" w:fill="FFFFFF"/>
        <w:spacing w:line="240" w:lineRule="auto"/>
        <w:ind w:firstLine="0"/>
        <w:rPr>
          <w:rFonts w:ascii="Calibri" w:eastAsia="Times New Roman" w:hAnsi="Calibri" w:cs="Calibri"/>
          <w:b/>
          <w:bCs/>
          <w:sz w:val="6"/>
          <w:szCs w:val="25"/>
          <w:u w:val="single"/>
        </w:rPr>
      </w:pPr>
    </w:p>
    <w:p w14:paraId="011CB4FF" w14:textId="77777777" w:rsidR="005068A3" w:rsidRPr="0048362F" w:rsidRDefault="005068A3" w:rsidP="005068A3">
      <w:pPr>
        <w:shd w:val="clear" w:color="auto" w:fill="FFFFFF"/>
        <w:spacing w:line="240" w:lineRule="auto"/>
        <w:ind w:firstLine="0"/>
        <w:rPr>
          <w:rFonts w:ascii="Calibri" w:eastAsia="Times New Roman" w:hAnsi="Calibri" w:cs="Calibri"/>
          <w:b/>
          <w:bCs/>
          <w:caps/>
          <w:sz w:val="8"/>
          <w:szCs w:val="25"/>
          <w:u w:val="single"/>
        </w:rPr>
      </w:pPr>
    </w:p>
    <w:p w14:paraId="45584D10" w14:textId="6E6F460C" w:rsidR="005068A3" w:rsidRPr="0048362F" w:rsidRDefault="005068A3" w:rsidP="005068A3">
      <w:pPr>
        <w:shd w:val="clear" w:color="auto" w:fill="FFFFFF"/>
        <w:spacing w:line="240" w:lineRule="auto"/>
        <w:ind w:firstLine="0"/>
        <w:rPr>
          <w:rFonts w:ascii="Calibri" w:eastAsia="Times New Roman" w:hAnsi="Calibri" w:cs="Calibri"/>
          <w:bCs/>
          <w:i/>
          <w:sz w:val="25"/>
          <w:szCs w:val="25"/>
        </w:rPr>
      </w:pPr>
      <w:r w:rsidRPr="0048362F">
        <w:rPr>
          <w:rFonts w:ascii="Calibri" w:eastAsia="Times New Roman" w:hAnsi="Calibri" w:cs="Calibri"/>
          <w:b/>
          <w:bCs/>
          <w:sz w:val="25"/>
          <w:szCs w:val="25"/>
          <w:u w:val="single"/>
        </w:rPr>
        <w:t>Third &amp; Fourth Thursdays Communions at 11am</w:t>
      </w:r>
      <w:r w:rsidRPr="0048362F">
        <w:rPr>
          <w:rFonts w:ascii="Calibri" w:eastAsia="Times New Roman" w:hAnsi="Calibri" w:cs="Calibri"/>
          <w:b/>
          <w:bCs/>
          <w:sz w:val="25"/>
          <w:szCs w:val="25"/>
        </w:rPr>
        <w:t xml:space="preserve"> </w:t>
      </w:r>
      <w:r w:rsidRPr="0048362F">
        <w:rPr>
          <w:rFonts w:ascii="Calibri" w:eastAsia="Times New Roman" w:hAnsi="Calibri" w:cs="Calibri"/>
          <w:bCs/>
          <w:sz w:val="25"/>
          <w:szCs w:val="25"/>
        </w:rPr>
        <w:t xml:space="preserve">at </w:t>
      </w:r>
      <w:proofErr w:type="spellStart"/>
      <w:r w:rsidRPr="0048362F">
        <w:rPr>
          <w:rFonts w:ascii="Calibri" w:eastAsia="Times New Roman" w:hAnsi="Calibri" w:cs="Calibri"/>
          <w:bCs/>
          <w:sz w:val="25"/>
          <w:szCs w:val="25"/>
        </w:rPr>
        <w:t>Pennsfield</w:t>
      </w:r>
      <w:proofErr w:type="spellEnd"/>
      <w:r w:rsidRPr="0048362F">
        <w:rPr>
          <w:rFonts w:ascii="Calibri" w:eastAsia="Times New Roman" w:hAnsi="Calibri" w:cs="Calibri"/>
          <w:bCs/>
          <w:sz w:val="25"/>
          <w:szCs w:val="25"/>
        </w:rPr>
        <w:t xml:space="preserve"> Apartments </w:t>
      </w:r>
      <w:r w:rsidRPr="0048362F">
        <w:rPr>
          <w:rFonts w:ascii="Calibri" w:eastAsia="Times New Roman" w:hAnsi="Calibri" w:cs="Calibri"/>
          <w:bCs/>
          <w:i/>
          <w:sz w:val="25"/>
          <w:szCs w:val="25"/>
        </w:rPr>
        <w:t>(3</w:t>
      </w:r>
      <w:r w:rsidRPr="0048362F">
        <w:rPr>
          <w:rFonts w:ascii="Calibri" w:eastAsia="Times New Roman" w:hAnsi="Calibri" w:cs="Calibri"/>
          <w:bCs/>
          <w:i/>
          <w:sz w:val="25"/>
          <w:szCs w:val="25"/>
          <w:vertAlign w:val="superscript"/>
        </w:rPr>
        <w:t>rd</w:t>
      </w:r>
      <w:r w:rsidRPr="0048362F">
        <w:rPr>
          <w:rFonts w:ascii="Calibri" w:eastAsia="Times New Roman" w:hAnsi="Calibri" w:cs="Calibri"/>
          <w:bCs/>
          <w:i/>
          <w:sz w:val="25"/>
          <w:szCs w:val="25"/>
        </w:rPr>
        <w:t xml:space="preserve"> Thursdays) </w:t>
      </w:r>
      <w:r w:rsidRPr="0048362F">
        <w:rPr>
          <w:rFonts w:ascii="Calibri" w:eastAsia="Times New Roman" w:hAnsi="Calibri" w:cs="Calibri"/>
          <w:bCs/>
          <w:sz w:val="25"/>
          <w:szCs w:val="25"/>
        </w:rPr>
        <w:t xml:space="preserve">and Market/High Street Apartments </w:t>
      </w:r>
      <w:r w:rsidRPr="0048362F">
        <w:rPr>
          <w:rFonts w:ascii="Calibri" w:eastAsia="Times New Roman" w:hAnsi="Calibri" w:cs="Calibri"/>
          <w:bCs/>
          <w:i/>
          <w:sz w:val="25"/>
          <w:szCs w:val="25"/>
        </w:rPr>
        <w:t>(4</w:t>
      </w:r>
      <w:r w:rsidRPr="0048362F">
        <w:rPr>
          <w:rFonts w:ascii="Calibri" w:eastAsia="Times New Roman" w:hAnsi="Calibri" w:cs="Calibri"/>
          <w:bCs/>
          <w:i/>
          <w:sz w:val="25"/>
          <w:szCs w:val="25"/>
          <w:vertAlign w:val="superscript"/>
        </w:rPr>
        <w:t>th</w:t>
      </w:r>
      <w:r w:rsidRPr="0048362F">
        <w:rPr>
          <w:rFonts w:ascii="Calibri" w:eastAsia="Times New Roman" w:hAnsi="Calibri" w:cs="Calibri"/>
          <w:bCs/>
          <w:i/>
          <w:sz w:val="25"/>
          <w:szCs w:val="25"/>
        </w:rPr>
        <w:t xml:space="preserve"> Thursdays)</w:t>
      </w:r>
      <w:r w:rsidR="00D83C58" w:rsidRPr="0048362F">
        <w:rPr>
          <w:rFonts w:ascii="Calibri" w:eastAsia="Times New Roman" w:hAnsi="Calibri" w:cs="Calibri"/>
          <w:bCs/>
          <w:i/>
          <w:sz w:val="25"/>
          <w:szCs w:val="25"/>
        </w:rPr>
        <w:t>.</w:t>
      </w:r>
    </w:p>
    <w:p w14:paraId="5F41D7FD" w14:textId="77777777" w:rsidR="00ED2DB6" w:rsidRPr="00FF740A" w:rsidRDefault="00ED2DB6" w:rsidP="005445A4">
      <w:pPr>
        <w:shd w:val="clear" w:color="auto" w:fill="FFFFFF"/>
        <w:spacing w:line="240" w:lineRule="auto"/>
        <w:ind w:right="34" w:firstLine="0"/>
        <w:rPr>
          <w:rFonts w:ascii="Calibri" w:eastAsia="Times New Roman" w:hAnsi="Calibri" w:cs="Calibri"/>
          <w:b/>
          <w:iCs/>
          <w:caps/>
          <w:sz w:val="16"/>
          <w:szCs w:val="25"/>
          <w:highlight w:val="yellow"/>
          <w:u w:val="single"/>
          <w:shd w:val="clear" w:color="auto" w:fill="FFFFFF"/>
        </w:rPr>
      </w:pPr>
    </w:p>
    <w:p w14:paraId="2E39B4FA" w14:textId="69041D83" w:rsidR="009B3508" w:rsidRPr="00FF740A" w:rsidRDefault="009B3508" w:rsidP="008F54C9">
      <w:pPr>
        <w:spacing w:line="240" w:lineRule="auto"/>
        <w:ind w:firstLine="0"/>
        <w:rPr>
          <w:rFonts w:ascii="Calibri" w:hAnsi="Calibri" w:cs="Calibri"/>
          <w:iCs/>
          <w:sz w:val="16"/>
          <w:szCs w:val="25"/>
          <w:highlight w:val="yellow"/>
        </w:rPr>
      </w:pPr>
    </w:p>
    <w:p w14:paraId="7C07E557" w14:textId="5DED0819" w:rsidR="00ED2DB6" w:rsidRPr="00FF740A" w:rsidRDefault="009B3508" w:rsidP="008F54C9">
      <w:pPr>
        <w:spacing w:line="240" w:lineRule="auto"/>
        <w:ind w:firstLine="0"/>
        <w:rPr>
          <w:rFonts w:ascii="Calibri" w:hAnsi="Calibri" w:cs="Calibri"/>
          <w:iCs/>
          <w:sz w:val="16"/>
          <w:szCs w:val="25"/>
          <w:highlight w:val="yellow"/>
        </w:rPr>
      </w:pPr>
      <w:r w:rsidRPr="00FF740A">
        <w:rPr>
          <w:rFonts w:ascii="Calibri" w:eastAsia="Times New Roman" w:hAnsi="Calibri" w:cs="Calibri"/>
          <w:noProof/>
          <w:sz w:val="25"/>
          <w:szCs w:val="25"/>
          <w:highlight w:val="yellow"/>
          <w:lang w:eastAsia="en-US"/>
        </w:rPr>
        <mc:AlternateContent>
          <mc:Choice Requires="wps">
            <w:drawing>
              <wp:anchor distT="0" distB="0" distL="114300" distR="114300" simplePos="0" relativeHeight="251992064" behindDoc="0" locked="0" layoutInCell="1" allowOverlap="1" wp14:anchorId="70EBB095" wp14:editId="20BE81E3">
                <wp:simplePos x="0" y="0"/>
                <wp:positionH relativeFrom="column">
                  <wp:posOffset>142875</wp:posOffset>
                </wp:positionH>
                <wp:positionV relativeFrom="paragraph">
                  <wp:posOffset>6985</wp:posOffset>
                </wp:positionV>
                <wp:extent cx="16573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E049684" id="Straight Connector 22" o:spid="_x0000_s1026" style="position:absolute;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5pt,.55pt" to="141.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NJuAEAAMUDAAAOAAAAZHJzL2Uyb0RvYy54bWysU8GOEzEMvSPxD1HudKZFu6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" strokecolor="#8a9a90 [3044]"/>
            </w:pict>
          </mc:Fallback>
        </mc:AlternateContent>
      </w:r>
    </w:p>
    <w:p w14:paraId="063E4C5C" w14:textId="793C583E" w:rsidR="00DE385C" w:rsidRDefault="00FA11C8" w:rsidP="00DE385C">
      <w:pPr>
        <w:spacing w:line="240" w:lineRule="auto"/>
        <w:ind w:firstLine="0"/>
        <w:jc w:val="center"/>
        <w:rPr>
          <w:rFonts w:ascii="Calibri" w:hAnsi="Calibri" w:cs="Calibri"/>
          <w:b/>
          <w:iCs/>
          <w:sz w:val="25"/>
          <w:szCs w:val="25"/>
          <w:u w:val="single"/>
        </w:rPr>
      </w:pPr>
      <w:r w:rsidRPr="00FA11C8">
        <w:rPr>
          <w:rFonts w:ascii="Calibri" w:hAnsi="Calibri" w:cs="Calibri"/>
          <w:b/>
          <w:iCs/>
          <w:sz w:val="25"/>
          <w:szCs w:val="25"/>
          <w:u w:val="single"/>
        </w:rPr>
        <w:t>FALL SMALL GROUPS</w:t>
      </w:r>
    </w:p>
    <w:p w14:paraId="1B1246ED" w14:textId="77777777" w:rsidR="00DE385C" w:rsidRDefault="00DE385C" w:rsidP="00DE385C">
      <w:pPr>
        <w:spacing w:line="240" w:lineRule="auto"/>
        <w:ind w:firstLine="0"/>
        <w:jc w:val="center"/>
        <w:rPr>
          <w:rFonts w:ascii="Calibri" w:hAnsi="Calibri" w:cs="Calibri"/>
          <w:iCs/>
          <w:sz w:val="25"/>
          <w:szCs w:val="25"/>
        </w:rPr>
      </w:pPr>
    </w:p>
    <w:p w14:paraId="29A02B51" w14:textId="1F040B90" w:rsidR="00007931" w:rsidRPr="00FF740A" w:rsidRDefault="00FA11C8" w:rsidP="00DE385C">
      <w:pPr>
        <w:spacing w:line="240" w:lineRule="auto"/>
        <w:ind w:firstLine="720"/>
        <w:jc w:val="both"/>
        <w:rPr>
          <w:rFonts w:ascii="Calibri" w:eastAsia="Times New Roman" w:hAnsi="Calibri" w:cs="Calibri"/>
          <w:b/>
          <w:bCs/>
          <w:caps/>
          <w:sz w:val="25"/>
          <w:szCs w:val="25"/>
          <w:highlight w:val="yellow"/>
          <w:u w:val="single"/>
          <w:lang w:eastAsia="en-US"/>
        </w:rPr>
      </w:pPr>
      <w:r w:rsidRPr="00FA11C8">
        <w:rPr>
          <w:rFonts w:ascii="Calibri" w:hAnsi="Calibri" w:cs="Calibri"/>
          <w:iCs/>
          <w:sz w:val="25"/>
          <w:szCs w:val="25"/>
        </w:rPr>
        <w:t xml:space="preserve">In our church council work along with various contacts with people of the church, we were able to articulate that night time small groups in the fall would be offered again.  We are open to as many people who are interested in joining a group.  First, we would like to gauge the interest.  These groups would meet weekly, bi-weekly or monthly.  They could be </w:t>
      </w:r>
      <w:r>
        <w:rPr>
          <w:rFonts w:ascii="Calibri" w:hAnsi="Calibri" w:cs="Calibri"/>
          <w:iCs/>
          <w:sz w:val="25"/>
          <w:szCs w:val="25"/>
        </w:rPr>
        <w:t>in multiple formats</w:t>
      </w:r>
      <w:r w:rsidRPr="00FA11C8">
        <w:rPr>
          <w:rFonts w:ascii="Calibri" w:hAnsi="Calibri" w:cs="Calibri"/>
          <w:iCs/>
          <w:sz w:val="25"/>
          <w:szCs w:val="25"/>
        </w:rPr>
        <w:t xml:space="preserve">.  Pastor Ryan &amp; other leadership would help convene the groups.  We believe that this would be a great way to connect and reconnect with each other.  Please respond with your interests, thoughts and questions to Pastor Ryan by </w:t>
      </w:r>
      <w:r w:rsidRPr="00FA11C8">
        <w:rPr>
          <w:rFonts w:ascii="Calibri" w:hAnsi="Calibri" w:cs="Calibri"/>
          <w:iCs/>
          <w:sz w:val="25"/>
          <w:szCs w:val="25"/>
          <w:u w:val="single"/>
        </w:rPr>
        <w:t>email:</w:t>
      </w:r>
      <w:r w:rsidRPr="00FA11C8">
        <w:rPr>
          <w:rFonts w:ascii="Calibri" w:hAnsi="Calibri" w:cs="Calibri"/>
          <w:iCs/>
          <w:sz w:val="25"/>
          <w:szCs w:val="25"/>
        </w:rPr>
        <w:t xml:space="preserve"> pryan@christ-umc.net or by </w:t>
      </w:r>
      <w:r w:rsidRPr="00FA11C8">
        <w:rPr>
          <w:rFonts w:ascii="Calibri" w:hAnsi="Calibri" w:cs="Calibri"/>
          <w:iCs/>
          <w:sz w:val="25"/>
          <w:szCs w:val="25"/>
          <w:u w:val="single"/>
        </w:rPr>
        <w:t>cellphone text or call:</w:t>
      </w:r>
      <w:r w:rsidR="00F8049C">
        <w:rPr>
          <w:rFonts w:ascii="Calibri" w:hAnsi="Calibri" w:cs="Calibri"/>
          <w:iCs/>
          <w:sz w:val="25"/>
          <w:szCs w:val="25"/>
        </w:rPr>
        <w:t xml:space="preserve"> 570-850-6637.</w:t>
      </w:r>
    </w:p>
    <w:p w14:paraId="7F787700" w14:textId="264D5AEE" w:rsidR="00007931" w:rsidRPr="00FF740A" w:rsidRDefault="00007931" w:rsidP="005445A4">
      <w:pPr>
        <w:spacing w:line="240" w:lineRule="auto"/>
        <w:ind w:firstLine="0"/>
        <w:rPr>
          <w:rFonts w:ascii="Calibri" w:eastAsia="Times New Roman" w:hAnsi="Calibri" w:cs="Calibri"/>
          <w:b/>
          <w:bCs/>
          <w:caps/>
          <w:sz w:val="25"/>
          <w:szCs w:val="25"/>
          <w:highlight w:val="yellow"/>
          <w:u w:val="single"/>
          <w:lang w:eastAsia="en-US"/>
        </w:rPr>
      </w:pPr>
    </w:p>
    <w:p w14:paraId="7A7EC6CC" w14:textId="77777777" w:rsidR="000258E3" w:rsidRDefault="000258E3" w:rsidP="0059073C">
      <w:pPr>
        <w:spacing w:line="240" w:lineRule="auto"/>
        <w:ind w:firstLine="0"/>
        <w:jc w:val="center"/>
        <w:rPr>
          <w:rFonts w:ascii="Calibri" w:hAnsi="Calibri" w:cs="Calibri"/>
          <w:b/>
          <w:sz w:val="25"/>
          <w:szCs w:val="25"/>
          <w:u w:val="single"/>
        </w:rPr>
      </w:pPr>
    </w:p>
    <w:p w14:paraId="1032C966" w14:textId="77777777" w:rsidR="000258E3" w:rsidRDefault="000258E3" w:rsidP="0059073C">
      <w:pPr>
        <w:spacing w:line="240" w:lineRule="auto"/>
        <w:ind w:firstLine="0"/>
        <w:jc w:val="center"/>
        <w:rPr>
          <w:rFonts w:ascii="Calibri" w:hAnsi="Calibri" w:cs="Calibri"/>
          <w:b/>
          <w:sz w:val="25"/>
          <w:szCs w:val="25"/>
          <w:u w:val="single"/>
        </w:rPr>
      </w:pPr>
    </w:p>
    <w:p w14:paraId="4D4A1746" w14:textId="4CC3D798" w:rsidR="00855A12" w:rsidRPr="00F87B9A" w:rsidRDefault="000C0291" w:rsidP="0059073C">
      <w:pPr>
        <w:spacing w:line="240" w:lineRule="auto"/>
        <w:ind w:firstLine="0"/>
        <w:jc w:val="center"/>
        <w:rPr>
          <w:rFonts w:ascii="Calibri" w:hAnsi="Calibri" w:cs="Calibri"/>
          <w:b/>
          <w:sz w:val="25"/>
          <w:szCs w:val="25"/>
          <w:u w:val="single"/>
        </w:rPr>
      </w:pPr>
      <w:r w:rsidRPr="00F87B9A">
        <w:rPr>
          <w:rFonts w:ascii="Calibri" w:hAnsi="Calibri" w:cs="Calibri"/>
          <w:b/>
          <w:sz w:val="25"/>
          <w:szCs w:val="25"/>
          <w:u w:val="single"/>
        </w:rPr>
        <w:t>2022</w:t>
      </w:r>
      <w:r w:rsidR="00DE1ABE" w:rsidRPr="00F87B9A">
        <w:rPr>
          <w:rFonts w:ascii="Calibri" w:hAnsi="Calibri" w:cs="Calibri"/>
          <w:b/>
          <w:sz w:val="25"/>
          <w:szCs w:val="25"/>
          <w:u w:val="single"/>
        </w:rPr>
        <w:t xml:space="preserve"> CUMC</w:t>
      </w:r>
      <w:r w:rsidR="00B43F1B" w:rsidRPr="00F87B9A">
        <w:rPr>
          <w:rFonts w:ascii="Calibri" w:hAnsi="Calibri" w:cs="Calibri"/>
          <w:b/>
          <w:sz w:val="25"/>
          <w:szCs w:val="25"/>
          <w:u w:val="single"/>
        </w:rPr>
        <w:t xml:space="preserve"> OFFICERS</w:t>
      </w:r>
    </w:p>
    <w:p w14:paraId="1AD4464D" w14:textId="2D354CCF" w:rsidR="00FD7339" w:rsidRPr="00F87B9A" w:rsidRDefault="00B43F1B" w:rsidP="00855A12">
      <w:pPr>
        <w:spacing w:line="276" w:lineRule="auto"/>
        <w:ind w:firstLine="0"/>
        <w:rPr>
          <w:rFonts w:ascii="Calibri" w:hAnsi="Calibri" w:cs="Calibri"/>
          <w:sz w:val="25"/>
          <w:szCs w:val="25"/>
        </w:rPr>
      </w:pPr>
      <w:r w:rsidRPr="00F87B9A">
        <w:rPr>
          <w:rFonts w:ascii="Calibri" w:hAnsi="Calibri" w:cs="Calibri"/>
          <w:b/>
          <w:sz w:val="25"/>
          <w:szCs w:val="25"/>
          <w:u w:val="single"/>
        </w:rPr>
        <w:t>Council Chair:</w:t>
      </w:r>
      <w:r w:rsidRPr="004D4BB9">
        <w:rPr>
          <w:rFonts w:ascii="Calibri" w:hAnsi="Calibri" w:cs="Calibri"/>
          <w:b/>
          <w:sz w:val="25"/>
          <w:szCs w:val="25"/>
        </w:rPr>
        <w:t xml:space="preserve"> </w:t>
      </w:r>
      <w:r w:rsidRPr="00F87B9A">
        <w:rPr>
          <w:rFonts w:ascii="Calibri" w:hAnsi="Calibri" w:cs="Calibri"/>
          <w:sz w:val="25"/>
          <w:szCs w:val="25"/>
        </w:rPr>
        <w:t>Jeanette Weaver</w:t>
      </w:r>
    </w:p>
    <w:p w14:paraId="5D496175" w14:textId="367E9DC5" w:rsidR="00B43F1B" w:rsidRPr="00F87B9A" w:rsidRDefault="00B43F1B" w:rsidP="00855A12">
      <w:pPr>
        <w:spacing w:line="276" w:lineRule="auto"/>
        <w:ind w:firstLine="0"/>
        <w:rPr>
          <w:rFonts w:ascii="Calibri" w:hAnsi="Calibri" w:cs="Calibri"/>
          <w:sz w:val="25"/>
          <w:szCs w:val="25"/>
        </w:rPr>
      </w:pPr>
      <w:r w:rsidRPr="00F87B9A">
        <w:rPr>
          <w:rFonts w:ascii="Calibri" w:hAnsi="Calibri" w:cs="Calibri"/>
          <w:b/>
          <w:sz w:val="25"/>
          <w:szCs w:val="25"/>
          <w:u w:val="single"/>
        </w:rPr>
        <w:t>Lay Leader:</w:t>
      </w:r>
      <w:r w:rsidRPr="004D4BB9">
        <w:rPr>
          <w:rFonts w:ascii="Calibri" w:hAnsi="Calibri" w:cs="Calibri"/>
          <w:b/>
          <w:sz w:val="25"/>
          <w:szCs w:val="25"/>
        </w:rPr>
        <w:t xml:space="preserve"> </w:t>
      </w:r>
      <w:r w:rsidRPr="00F87B9A">
        <w:rPr>
          <w:rFonts w:ascii="Calibri" w:hAnsi="Calibri" w:cs="Calibri"/>
          <w:sz w:val="25"/>
          <w:szCs w:val="25"/>
        </w:rPr>
        <w:t xml:space="preserve">Jennifer </w:t>
      </w:r>
      <w:proofErr w:type="spellStart"/>
      <w:r w:rsidRPr="00F87B9A">
        <w:rPr>
          <w:rFonts w:ascii="Calibri" w:hAnsi="Calibri" w:cs="Calibri"/>
          <w:sz w:val="25"/>
          <w:szCs w:val="25"/>
        </w:rPr>
        <w:t>Rager</w:t>
      </w:r>
      <w:proofErr w:type="spellEnd"/>
      <w:r w:rsidRPr="00F87B9A">
        <w:rPr>
          <w:rFonts w:ascii="Calibri" w:hAnsi="Calibri" w:cs="Calibri"/>
          <w:sz w:val="25"/>
          <w:szCs w:val="25"/>
        </w:rPr>
        <w:t xml:space="preserve"> Kay</w:t>
      </w:r>
    </w:p>
    <w:p w14:paraId="6ADB061E" w14:textId="464D74ED" w:rsidR="00B43F1B" w:rsidRPr="00F87B9A" w:rsidRDefault="00B43F1B" w:rsidP="00855A12">
      <w:pPr>
        <w:spacing w:line="276" w:lineRule="auto"/>
        <w:ind w:firstLine="0"/>
        <w:rPr>
          <w:rFonts w:ascii="Calibri" w:hAnsi="Calibri" w:cs="Calibri"/>
          <w:b/>
          <w:sz w:val="25"/>
          <w:szCs w:val="25"/>
          <w:u w:val="single"/>
        </w:rPr>
      </w:pPr>
      <w:r w:rsidRPr="00F87B9A">
        <w:rPr>
          <w:rFonts w:ascii="Calibri" w:hAnsi="Calibri" w:cs="Calibri"/>
          <w:b/>
          <w:sz w:val="25"/>
          <w:szCs w:val="25"/>
          <w:u w:val="single"/>
        </w:rPr>
        <w:t>Lay Member</w:t>
      </w:r>
      <w:r w:rsidRPr="00F87B9A">
        <w:rPr>
          <w:rFonts w:ascii="Calibri" w:hAnsi="Calibri" w:cs="Calibri"/>
          <w:b/>
          <w:sz w:val="25"/>
          <w:szCs w:val="25"/>
        </w:rPr>
        <w:t>:</w:t>
      </w:r>
      <w:r w:rsidRPr="00F87B9A">
        <w:rPr>
          <w:rFonts w:ascii="Calibri" w:hAnsi="Calibri" w:cs="Calibri"/>
          <w:sz w:val="25"/>
          <w:szCs w:val="25"/>
        </w:rPr>
        <w:t xml:space="preserve"> Sara </w:t>
      </w:r>
      <w:proofErr w:type="spellStart"/>
      <w:r w:rsidRPr="00F87B9A">
        <w:rPr>
          <w:rFonts w:ascii="Calibri" w:hAnsi="Calibri" w:cs="Calibri"/>
          <w:sz w:val="25"/>
          <w:szCs w:val="25"/>
        </w:rPr>
        <w:t>Dunkelberger</w:t>
      </w:r>
      <w:proofErr w:type="spellEnd"/>
    </w:p>
    <w:p w14:paraId="1C9A50F8" w14:textId="0F487003" w:rsidR="00B43F1B" w:rsidRPr="00F87B9A" w:rsidRDefault="00B43F1B" w:rsidP="00855A12">
      <w:pPr>
        <w:spacing w:line="276" w:lineRule="auto"/>
        <w:ind w:firstLine="0"/>
        <w:rPr>
          <w:rFonts w:ascii="Calibri" w:hAnsi="Calibri" w:cs="Calibri"/>
          <w:b/>
          <w:sz w:val="25"/>
          <w:szCs w:val="25"/>
          <w:u w:val="single"/>
        </w:rPr>
      </w:pPr>
      <w:r w:rsidRPr="00F87B9A">
        <w:rPr>
          <w:rFonts w:ascii="Calibri" w:hAnsi="Calibri" w:cs="Calibri"/>
          <w:b/>
          <w:sz w:val="25"/>
          <w:szCs w:val="25"/>
          <w:u w:val="single"/>
        </w:rPr>
        <w:t xml:space="preserve">Trustee </w:t>
      </w:r>
      <w:r w:rsidR="000C0291" w:rsidRPr="00F87B9A">
        <w:rPr>
          <w:rFonts w:ascii="Calibri" w:hAnsi="Calibri" w:cs="Calibri"/>
          <w:b/>
          <w:sz w:val="25"/>
          <w:szCs w:val="25"/>
          <w:u w:val="single"/>
        </w:rPr>
        <w:t>Member</w:t>
      </w:r>
      <w:r w:rsidRPr="00F87B9A">
        <w:rPr>
          <w:rFonts w:ascii="Calibri" w:hAnsi="Calibri" w:cs="Calibri"/>
          <w:b/>
          <w:sz w:val="25"/>
          <w:szCs w:val="25"/>
        </w:rPr>
        <w:t>:</w:t>
      </w:r>
      <w:r w:rsidRPr="00F87B9A">
        <w:rPr>
          <w:rFonts w:ascii="Calibri" w:hAnsi="Calibri" w:cs="Calibri"/>
          <w:sz w:val="25"/>
          <w:szCs w:val="25"/>
        </w:rPr>
        <w:t xml:space="preserve"> </w:t>
      </w:r>
      <w:r w:rsidR="000C0291" w:rsidRPr="00F87B9A">
        <w:rPr>
          <w:rFonts w:ascii="Calibri" w:hAnsi="Calibri" w:cs="Calibri"/>
          <w:sz w:val="25"/>
          <w:szCs w:val="25"/>
        </w:rPr>
        <w:t xml:space="preserve">Jinny </w:t>
      </w:r>
      <w:proofErr w:type="spellStart"/>
      <w:r w:rsidR="000C0291" w:rsidRPr="00F87B9A">
        <w:rPr>
          <w:rFonts w:ascii="Calibri" w:hAnsi="Calibri" w:cs="Calibri"/>
          <w:sz w:val="25"/>
          <w:szCs w:val="25"/>
        </w:rPr>
        <w:t>Harnum</w:t>
      </w:r>
      <w:proofErr w:type="spellEnd"/>
    </w:p>
    <w:p w14:paraId="79F855A6" w14:textId="131B62A2" w:rsidR="00B43F1B" w:rsidRPr="00F87B9A" w:rsidRDefault="00B43F1B" w:rsidP="00855A12">
      <w:pPr>
        <w:spacing w:line="276" w:lineRule="auto"/>
        <w:ind w:firstLine="0"/>
        <w:rPr>
          <w:rFonts w:ascii="Calibri" w:hAnsi="Calibri" w:cs="Calibri"/>
          <w:sz w:val="25"/>
          <w:szCs w:val="25"/>
        </w:rPr>
      </w:pPr>
      <w:r w:rsidRPr="00F87B9A">
        <w:rPr>
          <w:rFonts w:ascii="Calibri" w:hAnsi="Calibri" w:cs="Calibri"/>
          <w:b/>
          <w:sz w:val="25"/>
          <w:szCs w:val="25"/>
          <w:u w:val="single"/>
        </w:rPr>
        <w:t>Trustee Member:</w:t>
      </w:r>
      <w:r w:rsidRPr="00F87B9A">
        <w:rPr>
          <w:rFonts w:ascii="Calibri" w:hAnsi="Calibri" w:cs="Calibri"/>
          <w:sz w:val="25"/>
          <w:szCs w:val="25"/>
        </w:rPr>
        <w:t xml:space="preserve"> Tony Mowery</w:t>
      </w:r>
    </w:p>
    <w:p w14:paraId="1D5CE449" w14:textId="13B6C1FB" w:rsidR="00B43F1B" w:rsidRPr="00F87B9A" w:rsidRDefault="00B43F1B" w:rsidP="00855A12">
      <w:pPr>
        <w:spacing w:line="276" w:lineRule="auto"/>
        <w:ind w:firstLine="0"/>
        <w:rPr>
          <w:rFonts w:ascii="Calibri" w:hAnsi="Calibri" w:cs="Calibri"/>
          <w:b/>
          <w:sz w:val="25"/>
          <w:szCs w:val="25"/>
          <w:u w:val="single"/>
        </w:rPr>
      </w:pPr>
      <w:r w:rsidRPr="00F87B9A">
        <w:rPr>
          <w:rFonts w:ascii="Calibri" w:hAnsi="Calibri" w:cs="Calibri"/>
          <w:b/>
          <w:sz w:val="25"/>
          <w:szCs w:val="25"/>
          <w:u w:val="single"/>
        </w:rPr>
        <w:t>Trustee Member:</w:t>
      </w:r>
      <w:r w:rsidRPr="00F87B9A">
        <w:rPr>
          <w:rFonts w:ascii="Calibri" w:hAnsi="Calibri" w:cs="Calibri"/>
          <w:b/>
          <w:sz w:val="25"/>
          <w:szCs w:val="25"/>
        </w:rPr>
        <w:t xml:space="preserve"> </w:t>
      </w:r>
      <w:r w:rsidRPr="00F87B9A">
        <w:rPr>
          <w:rFonts w:ascii="Calibri" w:hAnsi="Calibri" w:cs="Calibri"/>
          <w:sz w:val="25"/>
          <w:szCs w:val="25"/>
        </w:rPr>
        <w:t>Brett Fisher</w:t>
      </w:r>
    </w:p>
    <w:p w14:paraId="35CAC5F4" w14:textId="69D7382A" w:rsidR="00B43F1B" w:rsidRPr="00F87B9A" w:rsidRDefault="00B43F1B" w:rsidP="00855A12">
      <w:pPr>
        <w:spacing w:line="276" w:lineRule="auto"/>
        <w:ind w:firstLine="0"/>
        <w:rPr>
          <w:rFonts w:ascii="Calibri" w:hAnsi="Calibri" w:cs="Calibri"/>
          <w:sz w:val="25"/>
          <w:szCs w:val="25"/>
        </w:rPr>
      </w:pPr>
      <w:r w:rsidRPr="00F87B9A">
        <w:rPr>
          <w:rFonts w:ascii="Calibri" w:hAnsi="Calibri" w:cs="Calibri"/>
          <w:b/>
          <w:sz w:val="25"/>
          <w:szCs w:val="25"/>
          <w:u w:val="single"/>
        </w:rPr>
        <w:t>Finance Head:</w:t>
      </w:r>
      <w:r w:rsidRPr="00F87B9A">
        <w:rPr>
          <w:rFonts w:ascii="Calibri" w:hAnsi="Calibri" w:cs="Calibri"/>
          <w:sz w:val="25"/>
          <w:szCs w:val="25"/>
        </w:rPr>
        <w:t xml:space="preserve"> Christopher Bailey</w:t>
      </w:r>
    </w:p>
    <w:p w14:paraId="44708A7B" w14:textId="0C7E710F" w:rsidR="00B43F1B" w:rsidRPr="00F87B9A" w:rsidRDefault="00B43F1B" w:rsidP="00855A12">
      <w:pPr>
        <w:spacing w:line="276" w:lineRule="auto"/>
        <w:ind w:firstLine="0"/>
        <w:rPr>
          <w:rFonts w:ascii="Calibri" w:hAnsi="Calibri" w:cs="Calibri"/>
          <w:b/>
          <w:sz w:val="25"/>
          <w:szCs w:val="25"/>
          <w:u w:val="single"/>
        </w:rPr>
      </w:pPr>
      <w:r w:rsidRPr="00F87B9A">
        <w:rPr>
          <w:rFonts w:ascii="Calibri" w:hAnsi="Calibri" w:cs="Calibri"/>
          <w:b/>
          <w:sz w:val="25"/>
          <w:szCs w:val="25"/>
          <w:u w:val="single"/>
        </w:rPr>
        <w:t>Secretary to Council:</w:t>
      </w:r>
    </w:p>
    <w:p w14:paraId="3A2CE99C" w14:textId="360B46CD" w:rsidR="00B43F1B" w:rsidRPr="00F87B9A" w:rsidRDefault="00B43F1B" w:rsidP="00855A12">
      <w:pPr>
        <w:spacing w:line="276" w:lineRule="auto"/>
        <w:ind w:firstLine="0"/>
        <w:rPr>
          <w:rFonts w:ascii="Calibri" w:hAnsi="Calibri" w:cs="Calibri"/>
          <w:b/>
          <w:sz w:val="25"/>
          <w:szCs w:val="25"/>
          <w:u w:val="single"/>
        </w:rPr>
      </w:pPr>
      <w:r w:rsidRPr="00F87B9A">
        <w:rPr>
          <w:rFonts w:ascii="Calibri" w:hAnsi="Calibri" w:cs="Calibri"/>
          <w:sz w:val="25"/>
          <w:szCs w:val="25"/>
        </w:rPr>
        <w:t xml:space="preserve">                    Christopher Bailey</w:t>
      </w:r>
    </w:p>
    <w:p w14:paraId="02FFA3D8" w14:textId="06FE4AF0" w:rsidR="00B43F1B" w:rsidRPr="00F87B9A" w:rsidRDefault="00B43F1B" w:rsidP="00855A12">
      <w:pPr>
        <w:spacing w:line="276" w:lineRule="auto"/>
        <w:ind w:firstLine="0"/>
        <w:rPr>
          <w:rFonts w:ascii="Calibri" w:hAnsi="Calibri" w:cs="Calibri"/>
          <w:sz w:val="25"/>
          <w:szCs w:val="25"/>
        </w:rPr>
      </w:pPr>
      <w:r w:rsidRPr="00F87B9A">
        <w:rPr>
          <w:rFonts w:ascii="Calibri" w:hAnsi="Calibri" w:cs="Calibri"/>
          <w:b/>
          <w:sz w:val="25"/>
          <w:szCs w:val="25"/>
          <w:u w:val="single"/>
        </w:rPr>
        <w:t>Finance Member:</w:t>
      </w:r>
      <w:r w:rsidR="000C0291" w:rsidRPr="00F87B9A">
        <w:rPr>
          <w:rFonts w:ascii="Calibri" w:hAnsi="Calibri" w:cs="Calibri"/>
          <w:sz w:val="25"/>
          <w:szCs w:val="25"/>
        </w:rPr>
        <w:t xml:space="preserve"> Dottie Row</w:t>
      </w:r>
    </w:p>
    <w:p w14:paraId="648D9308" w14:textId="634A6C27" w:rsidR="000C0291" w:rsidRPr="00F87B9A" w:rsidRDefault="000C0291" w:rsidP="00855A12">
      <w:pPr>
        <w:spacing w:line="276" w:lineRule="auto"/>
        <w:ind w:firstLine="0"/>
        <w:rPr>
          <w:rFonts w:ascii="Calibri" w:hAnsi="Calibri" w:cs="Calibri"/>
          <w:b/>
          <w:sz w:val="25"/>
          <w:szCs w:val="25"/>
          <w:u w:val="single"/>
        </w:rPr>
      </w:pPr>
      <w:r w:rsidRPr="00F87B9A">
        <w:rPr>
          <w:rFonts w:ascii="Calibri" w:hAnsi="Calibri" w:cs="Calibri"/>
          <w:b/>
          <w:sz w:val="25"/>
          <w:szCs w:val="25"/>
          <w:u w:val="single"/>
        </w:rPr>
        <w:t>Finance Member:</w:t>
      </w:r>
      <w:r w:rsidRPr="00F87B9A">
        <w:rPr>
          <w:rFonts w:ascii="Calibri" w:hAnsi="Calibri" w:cs="Calibri"/>
          <w:sz w:val="25"/>
          <w:szCs w:val="25"/>
        </w:rPr>
        <w:t xml:space="preserve"> Pam </w:t>
      </w:r>
      <w:proofErr w:type="spellStart"/>
      <w:r w:rsidRPr="00F87B9A">
        <w:rPr>
          <w:rFonts w:ascii="Calibri" w:hAnsi="Calibri" w:cs="Calibri"/>
          <w:sz w:val="25"/>
          <w:szCs w:val="25"/>
        </w:rPr>
        <w:t>Wildt</w:t>
      </w:r>
      <w:proofErr w:type="spellEnd"/>
    </w:p>
    <w:p w14:paraId="5FAE0BDE" w14:textId="3E2EC363" w:rsidR="00B43F1B" w:rsidRPr="00F87B9A" w:rsidRDefault="00B43F1B" w:rsidP="00855A12">
      <w:pPr>
        <w:spacing w:line="276" w:lineRule="auto"/>
        <w:ind w:firstLine="0"/>
        <w:rPr>
          <w:rFonts w:ascii="Calibri" w:hAnsi="Calibri" w:cs="Calibri"/>
          <w:sz w:val="25"/>
          <w:szCs w:val="25"/>
        </w:rPr>
      </w:pPr>
      <w:r w:rsidRPr="00F87B9A">
        <w:rPr>
          <w:rFonts w:ascii="Calibri" w:hAnsi="Calibri" w:cs="Calibri"/>
          <w:b/>
          <w:sz w:val="25"/>
          <w:szCs w:val="25"/>
          <w:u w:val="single"/>
        </w:rPr>
        <w:t>SPRC Head:</w:t>
      </w:r>
      <w:r w:rsidRPr="00F87B9A">
        <w:rPr>
          <w:rFonts w:ascii="Calibri" w:hAnsi="Calibri" w:cs="Calibri"/>
          <w:sz w:val="25"/>
          <w:szCs w:val="25"/>
        </w:rPr>
        <w:t xml:space="preserve"> Robyn </w:t>
      </w:r>
      <w:proofErr w:type="spellStart"/>
      <w:r w:rsidRPr="00F87B9A">
        <w:rPr>
          <w:rFonts w:ascii="Calibri" w:hAnsi="Calibri" w:cs="Calibri"/>
          <w:sz w:val="25"/>
          <w:szCs w:val="25"/>
        </w:rPr>
        <w:t>Rinck</w:t>
      </w:r>
      <w:proofErr w:type="spellEnd"/>
    </w:p>
    <w:p w14:paraId="2CC2C725" w14:textId="03DB1756" w:rsidR="004917B7" w:rsidRPr="00F87B9A" w:rsidRDefault="00B43F1B" w:rsidP="002363C1">
      <w:pPr>
        <w:spacing w:line="276" w:lineRule="auto"/>
        <w:ind w:firstLine="0"/>
        <w:rPr>
          <w:rFonts w:ascii="Calibri" w:hAnsi="Calibri" w:cs="Calibri"/>
          <w:sz w:val="25"/>
          <w:szCs w:val="25"/>
        </w:rPr>
      </w:pPr>
      <w:r w:rsidRPr="00F87B9A">
        <w:rPr>
          <w:rFonts w:ascii="Calibri" w:hAnsi="Calibri" w:cs="Calibri"/>
          <w:b/>
          <w:sz w:val="25"/>
          <w:szCs w:val="25"/>
          <w:u w:val="single"/>
        </w:rPr>
        <w:t>SPRC Member:</w:t>
      </w:r>
      <w:r w:rsidRPr="00F87B9A">
        <w:rPr>
          <w:rFonts w:ascii="Calibri" w:hAnsi="Calibri" w:cs="Calibri"/>
          <w:sz w:val="25"/>
          <w:szCs w:val="25"/>
        </w:rPr>
        <w:t xml:space="preserve"> Frank Wetzel</w:t>
      </w:r>
    </w:p>
    <w:p w14:paraId="50073EF1" w14:textId="7B38847B" w:rsidR="002E3307" w:rsidRPr="00F87B9A" w:rsidRDefault="002E3307" w:rsidP="00462CD3">
      <w:pPr>
        <w:spacing w:line="240" w:lineRule="auto"/>
        <w:ind w:firstLine="0"/>
        <w:rPr>
          <w:rFonts w:ascii="Calibri" w:hAnsi="Calibri" w:cs="Calibri"/>
          <w:b/>
          <w:sz w:val="25"/>
          <w:szCs w:val="25"/>
          <w:u w:val="single"/>
        </w:rPr>
      </w:pPr>
    </w:p>
    <w:p w14:paraId="5B2CA102" w14:textId="7F282FF9" w:rsidR="00370B69" w:rsidRPr="009C6C36" w:rsidRDefault="0035181E" w:rsidP="00B555C2">
      <w:pPr>
        <w:spacing w:line="240" w:lineRule="auto"/>
        <w:ind w:firstLine="0"/>
        <w:jc w:val="center"/>
        <w:rPr>
          <w:rFonts w:ascii="Calibri" w:hAnsi="Calibri" w:cs="Calibri"/>
          <w:b/>
          <w:sz w:val="25"/>
          <w:szCs w:val="25"/>
          <w:u w:val="single"/>
        </w:rPr>
      </w:pPr>
      <w:r w:rsidRPr="00F87B9A">
        <w:rPr>
          <w:rFonts w:ascii="Calibri" w:hAnsi="Calibri" w:cs="Calibri"/>
          <w:b/>
          <w:sz w:val="25"/>
          <w:szCs w:val="25"/>
          <w:u w:val="single"/>
        </w:rPr>
        <w:t>Our Staff &amp; E-Mail</w:t>
      </w:r>
    </w:p>
    <w:p w14:paraId="4C95135D" w14:textId="65D8B55F" w:rsidR="0035181E" w:rsidRPr="009C6C36" w:rsidRDefault="0035181E" w:rsidP="00B555C2">
      <w:pPr>
        <w:spacing w:line="240" w:lineRule="auto"/>
        <w:ind w:firstLine="0"/>
        <w:jc w:val="center"/>
        <w:rPr>
          <w:rFonts w:ascii="Calibri" w:hAnsi="Calibri" w:cs="Calibri"/>
          <w:b/>
          <w:sz w:val="25"/>
          <w:szCs w:val="25"/>
          <w:u w:val="single"/>
        </w:rPr>
      </w:pPr>
      <w:r w:rsidRPr="009C6C36">
        <w:rPr>
          <w:rFonts w:ascii="Calibri" w:hAnsi="Calibri" w:cs="Calibri"/>
          <w:b/>
          <w:sz w:val="25"/>
          <w:szCs w:val="25"/>
          <w:u w:val="single"/>
        </w:rPr>
        <w:t>Addresses</w:t>
      </w:r>
    </w:p>
    <w:p w14:paraId="0E153994" w14:textId="12FF768C" w:rsidR="00C46B76" w:rsidRPr="009C6C36" w:rsidRDefault="00C46B76" w:rsidP="00B555C2">
      <w:pPr>
        <w:spacing w:line="240" w:lineRule="auto"/>
        <w:ind w:firstLine="0"/>
        <w:rPr>
          <w:rStyle w:val="Hyperlink"/>
          <w:rFonts w:ascii="Calibri" w:hAnsi="Calibri" w:cs="Calibri"/>
          <w:color w:val="auto"/>
          <w:sz w:val="25"/>
          <w:szCs w:val="25"/>
        </w:rPr>
      </w:pPr>
      <w:r w:rsidRPr="009C6C36">
        <w:rPr>
          <w:rFonts w:ascii="Calibri" w:hAnsi="Calibri" w:cs="Calibri"/>
          <w:b/>
          <w:sz w:val="25"/>
          <w:szCs w:val="25"/>
        </w:rPr>
        <w:t xml:space="preserve">Pastor Ryan </w:t>
      </w:r>
      <w:proofErr w:type="spellStart"/>
      <w:r w:rsidRPr="009C6C36">
        <w:rPr>
          <w:rFonts w:ascii="Calibri" w:hAnsi="Calibri" w:cs="Calibri"/>
          <w:b/>
          <w:sz w:val="25"/>
          <w:szCs w:val="25"/>
        </w:rPr>
        <w:t>Gephart</w:t>
      </w:r>
      <w:proofErr w:type="spellEnd"/>
      <w:r w:rsidRPr="009C6C36">
        <w:rPr>
          <w:rFonts w:ascii="Calibri" w:hAnsi="Calibri" w:cs="Calibri"/>
          <w:b/>
          <w:sz w:val="25"/>
          <w:szCs w:val="25"/>
        </w:rPr>
        <w:t xml:space="preserve">                                                                                   </w:t>
      </w:r>
      <w:hyperlink r:id="rId9" w:history="1">
        <w:r w:rsidRPr="009C6C36">
          <w:rPr>
            <w:rStyle w:val="Hyperlink"/>
            <w:rFonts w:ascii="Calibri" w:hAnsi="Calibri" w:cs="Calibri"/>
            <w:color w:val="auto"/>
            <w:sz w:val="25"/>
            <w:szCs w:val="25"/>
          </w:rPr>
          <w:t>pryan@christ-umc.net</w:t>
        </w:r>
      </w:hyperlink>
    </w:p>
    <w:p w14:paraId="5F4EA167" w14:textId="1799EBE3" w:rsidR="00822456" w:rsidRPr="009C6C36" w:rsidRDefault="00822456" w:rsidP="00B555C2">
      <w:pPr>
        <w:spacing w:line="240" w:lineRule="auto"/>
        <w:ind w:firstLine="0"/>
        <w:rPr>
          <w:rFonts w:ascii="Calibri" w:hAnsi="Calibri" w:cs="Calibri"/>
          <w:sz w:val="12"/>
          <w:szCs w:val="25"/>
        </w:rPr>
      </w:pPr>
    </w:p>
    <w:p w14:paraId="6692E6EC" w14:textId="1854D886" w:rsidR="00C46B76" w:rsidRPr="009C6C36" w:rsidRDefault="004B0E7A" w:rsidP="00B555C2">
      <w:pPr>
        <w:spacing w:line="240" w:lineRule="auto"/>
        <w:ind w:firstLine="0"/>
        <w:rPr>
          <w:rStyle w:val="Hyperlink"/>
          <w:rFonts w:ascii="Calibri" w:hAnsi="Calibri" w:cs="Calibri"/>
          <w:color w:val="auto"/>
          <w:sz w:val="25"/>
          <w:szCs w:val="25"/>
        </w:rPr>
      </w:pPr>
      <w:r w:rsidRPr="009C6C36">
        <w:rPr>
          <w:rFonts w:ascii="Calibri" w:hAnsi="Calibri" w:cs="Calibri"/>
          <w:b/>
          <w:sz w:val="25"/>
          <w:szCs w:val="25"/>
        </w:rPr>
        <w:t>Treasurer</w:t>
      </w:r>
      <w:r w:rsidR="00C46B76" w:rsidRPr="009C6C36">
        <w:rPr>
          <w:rFonts w:ascii="Calibri" w:hAnsi="Calibri" w:cs="Calibri"/>
          <w:b/>
          <w:sz w:val="25"/>
          <w:szCs w:val="25"/>
        </w:rPr>
        <w:t xml:space="preserve"> Esther Martin                                                                  </w:t>
      </w:r>
      <w:hyperlink r:id="rId10" w:history="1">
        <w:r w:rsidRPr="009C6C36">
          <w:rPr>
            <w:rStyle w:val="Hyperlink"/>
            <w:rFonts w:ascii="Calibri" w:hAnsi="Calibri" w:cs="Calibri"/>
            <w:color w:val="auto"/>
            <w:sz w:val="25"/>
            <w:szCs w:val="25"/>
          </w:rPr>
          <w:t>treasurer@christ-umc.net</w:t>
        </w:r>
      </w:hyperlink>
    </w:p>
    <w:p w14:paraId="2CB1EB44" w14:textId="007B57A9" w:rsidR="00822456" w:rsidRPr="009C6C36" w:rsidRDefault="00822456" w:rsidP="00B555C2">
      <w:pPr>
        <w:spacing w:line="240" w:lineRule="auto"/>
        <w:ind w:firstLine="0"/>
        <w:rPr>
          <w:rFonts w:ascii="Calibri" w:hAnsi="Calibri" w:cs="Calibri"/>
          <w:sz w:val="12"/>
          <w:szCs w:val="25"/>
        </w:rPr>
      </w:pPr>
    </w:p>
    <w:p w14:paraId="409B4906" w14:textId="06C364FF" w:rsidR="00B02181" w:rsidRPr="009C6C36" w:rsidRDefault="00C46B76" w:rsidP="00B555C2">
      <w:pPr>
        <w:spacing w:line="240" w:lineRule="auto"/>
        <w:ind w:firstLine="0"/>
        <w:rPr>
          <w:rStyle w:val="Hyperlink"/>
          <w:rFonts w:ascii="Calibri" w:hAnsi="Calibri" w:cs="Calibri"/>
          <w:color w:val="auto"/>
          <w:sz w:val="25"/>
          <w:szCs w:val="25"/>
        </w:rPr>
      </w:pPr>
      <w:r w:rsidRPr="009C6C36">
        <w:rPr>
          <w:rFonts w:ascii="Calibri" w:hAnsi="Calibri" w:cs="Calibri"/>
          <w:b/>
          <w:sz w:val="25"/>
          <w:szCs w:val="25"/>
        </w:rPr>
        <w:t xml:space="preserve">Office Manager Vicki Ewing                                                                       </w:t>
      </w:r>
      <w:hyperlink r:id="rId11" w:history="1">
        <w:r w:rsidRPr="009C6C36">
          <w:rPr>
            <w:rStyle w:val="Hyperlink"/>
            <w:rFonts w:ascii="Calibri" w:hAnsi="Calibri" w:cs="Calibri"/>
            <w:color w:val="auto"/>
            <w:sz w:val="25"/>
            <w:szCs w:val="25"/>
          </w:rPr>
          <w:t>office@christ-umc.net</w:t>
        </w:r>
      </w:hyperlink>
    </w:p>
    <w:p w14:paraId="204D434C" w14:textId="76281546" w:rsidR="00822456" w:rsidRPr="009C6C36" w:rsidRDefault="00822456" w:rsidP="00B555C2">
      <w:pPr>
        <w:spacing w:line="240" w:lineRule="auto"/>
        <w:ind w:firstLine="0"/>
        <w:rPr>
          <w:rStyle w:val="Hyperlink"/>
          <w:rFonts w:ascii="Calibri" w:hAnsi="Calibri" w:cs="Calibri"/>
          <w:color w:val="auto"/>
          <w:sz w:val="12"/>
          <w:szCs w:val="25"/>
        </w:rPr>
      </w:pPr>
    </w:p>
    <w:p w14:paraId="6DDBEB50" w14:textId="5A2FD8A5" w:rsidR="004B0E7A" w:rsidRPr="009C6C36" w:rsidRDefault="0053195F" w:rsidP="00B555C2">
      <w:pPr>
        <w:spacing w:line="240" w:lineRule="auto"/>
        <w:ind w:firstLine="0"/>
        <w:rPr>
          <w:rStyle w:val="Hyperlink"/>
          <w:rFonts w:ascii="Calibri" w:hAnsi="Calibri" w:cs="Calibri"/>
          <w:b/>
          <w:color w:val="auto"/>
          <w:sz w:val="25"/>
          <w:szCs w:val="25"/>
          <w:u w:val="none"/>
        </w:rPr>
      </w:pPr>
      <w:r w:rsidRPr="009C6C36">
        <w:rPr>
          <w:rStyle w:val="Hyperlink"/>
          <w:rFonts w:ascii="Calibri" w:hAnsi="Calibri" w:cs="Calibri"/>
          <w:b/>
          <w:color w:val="auto"/>
          <w:sz w:val="25"/>
          <w:szCs w:val="25"/>
          <w:u w:val="none"/>
        </w:rPr>
        <w:t xml:space="preserve">Office </w:t>
      </w:r>
      <w:r w:rsidR="008519EA" w:rsidRPr="009C6C36">
        <w:rPr>
          <w:rStyle w:val="Hyperlink"/>
          <w:rFonts w:ascii="Calibri" w:hAnsi="Calibri" w:cs="Calibri"/>
          <w:b/>
          <w:color w:val="auto"/>
          <w:sz w:val="25"/>
          <w:szCs w:val="25"/>
          <w:u w:val="none"/>
        </w:rPr>
        <w:t xml:space="preserve">Assistant </w:t>
      </w:r>
      <w:r w:rsidR="000B241A" w:rsidRPr="009C6C36">
        <w:rPr>
          <w:rStyle w:val="Hyperlink"/>
          <w:rFonts w:ascii="Calibri" w:hAnsi="Calibri" w:cs="Calibri"/>
          <w:b/>
          <w:color w:val="auto"/>
          <w:sz w:val="25"/>
          <w:szCs w:val="25"/>
          <w:u w:val="none"/>
        </w:rPr>
        <w:t>Angela Myers</w:t>
      </w:r>
    </w:p>
    <w:p w14:paraId="28DF4809" w14:textId="4F5743C9" w:rsidR="004B0E7A" w:rsidRPr="009C6C36" w:rsidRDefault="00190FA6" w:rsidP="00B555C2">
      <w:pPr>
        <w:spacing w:line="240" w:lineRule="auto"/>
        <w:ind w:firstLine="0"/>
        <w:rPr>
          <w:rStyle w:val="Hyperlink"/>
          <w:rFonts w:ascii="Calibri" w:hAnsi="Calibri" w:cs="Calibri"/>
          <w:color w:val="auto"/>
          <w:sz w:val="25"/>
          <w:szCs w:val="25"/>
        </w:rPr>
      </w:pPr>
      <w:hyperlink r:id="rId12" w:history="1">
        <w:r w:rsidR="004B0E7A" w:rsidRPr="009C6C36">
          <w:rPr>
            <w:rStyle w:val="Hyperlink"/>
            <w:rFonts w:ascii="Calibri" w:hAnsi="Calibri" w:cs="Calibri"/>
            <w:color w:val="auto"/>
            <w:sz w:val="25"/>
            <w:szCs w:val="25"/>
          </w:rPr>
          <w:t>office@christ-umc.net</w:t>
        </w:r>
      </w:hyperlink>
    </w:p>
    <w:p w14:paraId="18DB515F" w14:textId="20A659E4" w:rsidR="00822456" w:rsidRPr="009C6C36" w:rsidRDefault="00822456" w:rsidP="00B555C2">
      <w:pPr>
        <w:spacing w:line="240" w:lineRule="auto"/>
        <w:ind w:firstLine="0"/>
        <w:rPr>
          <w:rFonts w:ascii="Calibri" w:hAnsi="Calibri" w:cs="Calibri"/>
          <w:b/>
          <w:sz w:val="12"/>
          <w:szCs w:val="25"/>
        </w:rPr>
      </w:pPr>
    </w:p>
    <w:p w14:paraId="30CD63A8" w14:textId="3B2DA3D4" w:rsidR="00C46B76" w:rsidRPr="009C6C36" w:rsidRDefault="00C46B76" w:rsidP="00B555C2">
      <w:pPr>
        <w:spacing w:line="240" w:lineRule="auto"/>
        <w:ind w:firstLine="0"/>
        <w:rPr>
          <w:rFonts w:ascii="Calibri" w:hAnsi="Calibri" w:cs="Calibri"/>
          <w:b/>
          <w:sz w:val="25"/>
          <w:szCs w:val="25"/>
        </w:rPr>
      </w:pPr>
      <w:r w:rsidRPr="009C6C36">
        <w:rPr>
          <w:rFonts w:ascii="Calibri" w:hAnsi="Calibri" w:cs="Calibri"/>
          <w:b/>
          <w:sz w:val="25"/>
          <w:szCs w:val="25"/>
        </w:rPr>
        <w:t>Custodian Da</w:t>
      </w:r>
      <w:r w:rsidR="00C80C3C" w:rsidRPr="009C6C36">
        <w:rPr>
          <w:rFonts w:ascii="Calibri" w:hAnsi="Calibri" w:cs="Calibri"/>
          <w:b/>
          <w:sz w:val="25"/>
          <w:szCs w:val="25"/>
        </w:rPr>
        <w:t xml:space="preserve">n </w:t>
      </w:r>
      <w:proofErr w:type="spellStart"/>
      <w:r w:rsidR="00C80C3C" w:rsidRPr="009C6C36">
        <w:rPr>
          <w:rFonts w:ascii="Calibri" w:hAnsi="Calibri" w:cs="Calibri"/>
          <w:b/>
          <w:sz w:val="25"/>
          <w:szCs w:val="25"/>
        </w:rPr>
        <w:t>Orner</w:t>
      </w:r>
      <w:proofErr w:type="spellEnd"/>
    </w:p>
    <w:p w14:paraId="2943A754" w14:textId="77777777" w:rsidR="001F5990" w:rsidRPr="009C6C36" w:rsidRDefault="001F5990" w:rsidP="00B555C2">
      <w:pPr>
        <w:spacing w:line="240" w:lineRule="auto"/>
        <w:ind w:firstLine="0"/>
        <w:rPr>
          <w:rFonts w:ascii="Calibri" w:hAnsi="Calibri" w:cs="Calibri"/>
          <w:b/>
          <w:sz w:val="8"/>
          <w:szCs w:val="25"/>
        </w:rPr>
      </w:pPr>
    </w:p>
    <w:p w14:paraId="5274FC12" w14:textId="4D54181E" w:rsidR="00822456" w:rsidRPr="009C6C36" w:rsidRDefault="00C46B76" w:rsidP="00B555C2">
      <w:pPr>
        <w:spacing w:line="240" w:lineRule="auto"/>
        <w:ind w:firstLine="0"/>
        <w:rPr>
          <w:rFonts w:ascii="Calibri" w:hAnsi="Calibri" w:cs="Calibri"/>
          <w:b/>
          <w:sz w:val="25"/>
          <w:szCs w:val="25"/>
        </w:rPr>
      </w:pPr>
      <w:r w:rsidRPr="009C6C36">
        <w:rPr>
          <w:rFonts w:ascii="Calibri" w:hAnsi="Calibri" w:cs="Calibri"/>
          <w:b/>
          <w:sz w:val="25"/>
          <w:szCs w:val="25"/>
        </w:rPr>
        <w:t xml:space="preserve">Worship Accompanist and </w:t>
      </w:r>
    </w:p>
    <w:p w14:paraId="6CF728C9" w14:textId="68117FC2" w:rsidR="00C46B76" w:rsidRPr="009C6C36" w:rsidRDefault="00C46B76" w:rsidP="00B555C2">
      <w:pPr>
        <w:spacing w:line="240" w:lineRule="auto"/>
        <w:ind w:firstLine="0"/>
        <w:rPr>
          <w:rStyle w:val="Hyperlink"/>
          <w:rFonts w:ascii="Calibri" w:hAnsi="Calibri" w:cs="Calibri"/>
          <w:color w:val="auto"/>
          <w:sz w:val="25"/>
          <w:szCs w:val="25"/>
        </w:rPr>
      </w:pPr>
      <w:r w:rsidRPr="009C6C36">
        <w:rPr>
          <w:rFonts w:ascii="Calibri" w:hAnsi="Calibri" w:cs="Calibri"/>
          <w:b/>
          <w:sz w:val="25"/>
          <w:szCs w:val="25"/>
        </w:rPr>
        <w:t xml:space="preserve">Choir Director </w:t>
      </w:r>
      <w:proofErr w:type="spellStart"/>
      <w:r w:rsidRPr="009C6C36">
        <w:rPr>
          <w:rFonts w:ascii="Calibri" w:hAnsi="Calibri" w:cs="Calibri"/>
          <w:b/>
          <w:sz w:val="25"/>
          <w:szCs w:val="25"/>
        </w:rPr>
        <w:t>Marrianne</w:t>
      </w:r>
      <w:proofErr w:type="spellEnd"/>
      <w:r w:rsidRPr="009C6C36">
        <w:rPr>
          <w:rFonts w:ascii="Calibri" w:hAnsi="Calibri" w:cs="Calibri"/>
          <w:b/>
          <w:sz w:val="25"/>
          <w:szCs w:val="25"/>
        </w:rPr>
        <w:t xml:space="preserve"> Hoyt</w:t>
      </w:r>
      <w:r w:rsidRPr="009C6C36">
        <w:rPr>
          <w:rFonts w:ascii="Calibri" w:hAnsi="Calibri" w:cs="Calibri"/>
          <w:sz w:val="25"/>
          <w:szCs w:val="25"/>
        </w:rPr>
        <w:t xml:space="preserve">                 </w:t>
      </w:r>
      <w:hyperlink r:id="rId13" w:history="1">
        <w:r w:rsidRPr="009C6C36">
          <w:rPr>
            <w:rStyle w:val="Hyperlink"/>
            <w:rFonts w:ascii="Calibri" w:hAnsi="Calibri" w:cs="Calibri"/>
            <w:color w:val="auto"/>
            <w:sz w:val="25"/>
            <w:szCs w:val="25"/>
          </w:rPr>
          <w:t>mw617@aol.com</w:t>
        </w:r>
      </w:hyperlink>
      <w:r w:rsidR="005E3561" w:rsidRPr="009C6C36">
        <w:rPr>
          <w:rStyle w:val="Hyperlink"/>
          <w:rFonts w:ascii="Calibri" w:hAnsi="Calibri" w:cs="Calibri"/>
          <w:color w:val="auto"/>
          <w:sz w:val="25"/>
          <w:szCs w:val="25"/>
        </w:rPr>
        <w:t xml:space="preserve"> </w:t>
      </w:r>
    </w:p>
    <w:p w14:paraId="60E49696" w14:textId="228C5364" w:rsidR="00822456" w:rsidRPr="009C6C36" w:rsidRDefault="00822456" w:rsidP="00B555C2">
      <w:pPr>
        <w:spacing w:line="240" w:lineRule="auto"/>
        <w:ind w:firstLine="0"/>
        <w:rPr>
          <w:rFonts w:ascii="Calibri" w:hAnsi="Calibri" w:cs="Calibri"/>
          <w:b/>
          <w:sz w:val="12"/>
          <w:szCs w:val="25"/>
        </w:rPr>
      </w:pPr>
    </w:p>
    <w:p w14:paraId="3C71E42A" w14:textId="797F052C" w:rsidR="00DB318A" w:rsidRPr="009C6C36" w:rsidRDefault="00C46B76" w:rsidP="00B555C2">
      <w:pPr>
        <w:spacing w:line="240" w:lineRule="auto"/>
        <w:ind w:firstLine="0"/>
        <w:rPr>
          <w:rFonts w:ascii="Calibri" w:hAnsi="Calibri" w:cs="Calibri"/>
          <w:b/>
          <w:sz w:val="25"/>
          <w:szCs w:val="25"/>
        </w:rPr>
      </w:pPr>
      <w:r w:rsidRPr="009C6C36">
        <w:rPr>
          <w:rFonts w:ascii="Calibri" w:hAnsi="Calibri" w:cs="Calibri"/>
          <w:b/>
          <w:sz w:val="25"/>
          <w:szCs w:val="25"/>
        </w:rPr>
        <w:t xml:space="preserve">Children Ministry </w:t>
      </w:r>
    </w:p>
    <w:p w14:paraId="784AF9C5" w14:textId="38153662" w:rsidR="00C46B76" w:rsidRPr="009C6C36" w:rsidRDefault="00DB318A" w:rsidP="00B555C2">
      <w:pPr>
        <w:spacing w:line="240" w:lineRule="auto"/>
        <w:ind w:firstLine="0"/>
        <w:rPr>
          <w:rStyle w:val="Hyperlink"/>
          <w:rFonts w:ascii="Calibri" w:hAnsi="Calibri" w:cs="Calibri"/>
          <w:color w:val="auto"/>
          <w:sz w:val="25"/>
          <w:szCs w:val="25"/>
        </w:rPr>
      </w:pPr>
      <w:r w:rsidRPr="009C6C36">
        <w:rPr>
          <w:rFonts w:ascii="Calibri" w:hAnsi="Calibri" w:cs="Calibri"/>
          <w:b/>
          <w:sz w:val="25"/>
          <w:szCs w:val="25"/>
        </w:rPr>
        <w:t xml:space="preserve">   </w:t>
      </w:r>
      <w:r w:rsidR="00C46B76" w:rsidRPr="009C6C36">
        <w:rPr>
          <w:rFonts w:ascii="Calibri" w:hAnsi="Calibri" w:cs="Calibri"/>
          <w:b/>
          <w:sz w:val="25"/>
          <w:szCs w:val="25"/>
        </w:rPr>
        <w:t xml:space="preserve">Amanda </w:t>
      </w:r>
      <w:proofErr w:type="spellStart"/>
      <w:r w:rsidR="00C46B76" w:rsidRPr="009C6C36">
        <w:rPr>
          <w:rFonts w:ascii="Calibri" w:hAnsi="Calibri" w:cs="Calibri"/>
          <w:b/>
          <w:sz w:val="25"/>
          <w:szCs w:val="25"/>
        </w:rPr>
        <w:t>Rousu</w:t>
      </w:r>
      <w:proofErr w:type="spellEnd"/>
      <w:r w:rsidR="00C46B76" w:rsidRPr="009C6C36">
        <w:rPr>
          <w:rFonts w:ascii="Calibri" w:hAnsi="Calibri" w:cs="Calibri"/>
          <w:b/>
          <w:sz w:val="25"/>
          <w:szCs w:val="25"/>
        </w:rPr>
        <w:t xml:space="preserve">                                                            </w:t>
      </w:r>
      <w:hyperlink r:id="rId14" w:history="1">
        <w:r w:rsidR="00C46B76" w:rsidRPr="009C6C36">
          <w:rPr>
            <w:rStyle w:val="Hyperlink"/>
            <w:rFonts w:ascii="Calibri" w:hAnsi="Calibri" w:cs="Calibri"/>
            <w:color w:val="auto"/>
            <w:sz w:val="25"/>
            <w:szCs w:val="25"/>
          </w:rPr>
          <w:t>children@christ-umc.net</w:t>
        </w:r>
      </w:hyperlink>
    </w:p>
    <w:p w14:paraId="6F5CE496" w14:textId="12D0188F" w:rsidR="00822456" w:rsidRPr="009C6C36" w:rsidRDefault="00822456" w:rsidP="00B555C2">
      <w:pPr>
        <w:spacing w:line="240" w:lineRule="auto"/>
        <w:ind w:firstLine="0"/>
        <w:rPr>
          <w:rFonts w:ascii="Calibri" w:hAnsi="Calibri" w:cs="Calibri"/>
          <w:sz w:val="12"/>
          <w:szCs w:val="25"/>
        </w:rPr>
      </w:pPr>
    </w:p>
    <w:p w14:paraId="59BA4F98" w14:textId="2EC2FEF9" w:rsidR="00DB318A" w:rsidRPr="009C6C36" w:rsidRDefault="00C46B76" w:rsidP="00B555C2">
      <w:pPr>
        <w:spacing w:line="240" w:lineRule="auto"/>
        <w:ind w:firstLine="0"/>
        <w:rPr>
          <w:rFonts w:ascii="Calibri" w:hAnsi="Calibri" w:cs="Calibri"/>
          <w:b/>
          <w:sz w:val="25"/>
          <w:szCs w:val="25"/>
        </w:rPr>
      </w:pPr>
      <w:r w:rsidRPr="009C6C36">
        <w:rPr>
          <w:rFonts w:ascii="Calibri" w:hAnsi="Calibri" w:cs="Calibri"/>
          <w:b/>
          <w:sz w:val="25"/>
          <w:szCs w:val="25"/>
        </w:rPr>
        <w:t xml:space="preserve">Agapeland Director </w:t>
      </w:r>
    </w:p>
    <w:p w14:paraId="5B8C52DC" w14:textId="51EFA2A9" w:rsidR="00C46B76" w:rsidRPr="009C6C36" w:rsidRDefault="00DB318A" w:rsidP="00B555C2">
      <w:pPr>
        <w:spacing w:line="240" w:lineRule="auto"/>
        <w:ind w:firstLine="0"/>
        <w:rPr>
          <w:rFonts w:ascii="Calibri" w:hAnsi="Calibri" w:cs="Calibri"/>
          <w:sz w:val="25"/>
          <w:szCs w:val="25"/>
        </w:rPr>
      </w:pPr>
      <w:r w:rsidRPr="009C6C36">
        <w:rPr>
          <w:rFonts w:ascii="Calibri" w:hAnsi="Calibri" w:cs="Calibri"/>
          <w:b/>
          <w:sz w:val="25"/>
          <w:szCs w:val="25"/>
        </w:rPr>
        <w:t xml:space="preserve">   </w:t>
      </w:r>
      <w:r w:rsidR="00C46B76" w:rsidRPr="009C6C36">
        <w:rPr>
          <w:rFonts w:ascii="Calibri" w:hAnsi="Calibri" w:cs="Calibri"/>
          <w:b/>
          <w:sz w:val="25"/>
          <w:szCs w:val="25"/>
        </w:rPr>
        <w:t>Michele Hoch</w:t>
      </w:r>
      <w:r w:rsidR="00C46B76" w:rsidRPr="009C6C36">
        <w:rPr>
          <w:rFonts w:ascii="Calibri" w:hAnsi="Calibri" w:cs="Calibri"/>
          <w:sz w:val="25"/>
          <w:szCs w:val="25"/>
        </w:rPr>
        <w:t xml:space="preserve">                                                           </w:t>
      </w:r>
      <w:hyperlink r:id="rId15" w:history="1">
        <w:r w:rsidR="00C46B76" w:rsidRPr="009C6C36">
          <w:rPr>
            <w:rStyle w:val="Hyperlink"/>
            <w:rFonts w:ascii="Calibri" w:hAnsi="Calibri" w:cs="Calibri"/>
            <w:color w:val="auto"/>
            <w:sz w:val="25"/>
            <w:szCs w:val="25"/>
          </w:rPr>
          <w:t>agapeland@christ-umc.net</w:t>
        </w:r>
      </w:hyperlink>
    </w:p>
    <w:p w14:paraId="31539731" w14:textId="2D856C9C" w:rsidR="00AC0BA3" w:rsidRPr="009C6C36" w:rsidRDefault="00C46B76" w:rsidP="00B555C2">
      <w:pPr>
        <w:spacing w:line="240" w:lineRule="auto"/>
        <w:ind w:firstLine="0"/>
        <w:rPr>
          <w:rFonts w:ascii="Calibri" w:hAnsi="Calibri" w:cs="Calibri"/>
          <w:b/>
          <w:sz w:val="25"/>
          <w:szCs w:val="25"/>
        </w:rPr>
      </w:pPr>
      <w:r w:rsidRPr="009C6C36">
        <w:rPr>
          <w:rFonts w:ascii="Calibri" w:hAnsi="Calibri" w:cs="Calibri"/>
          <w:b/>
          <w:sz w:val="25"/>
          <w:szCs w:val="25"/>
        </w:rPr>
        <w:t>Teachers</w:t>
      </w:r>
      <w:r w:rsidRPr="009C6C36">
        <w:rPr>
          <w:rFonts w:ascii="Calibri" w:hAnsi="Calibri" w:cs="Calibri"/>
          <w:sz w:val="25"/>
          <w:szCs w:val="25"/>
        </w:rPr>
        <w:t xml:space="preserve">: </w:t>
      </w:r>
      <w:r w:rsidRPr="009C6C36">
        <w:rPr>
          <w:rFonts w:ascii="Calibri" w:hAnsi="Calibri" w:cs="Calibri"/>
          <w:b/>
          <w:sz w:val="25"/>
          <w:szCs w:val="25"/>
        </w:rPr>
        <w:t xml:space="preserve">Amy </w:t>
      </w:r>
      <w:proofErr w:type="spellStart"/>
      <w:r w:rsidRPr="009C6C36">
        <w:rPr>
          <w:rFonts w:ascii="Calibri" w:hAnsi="Calibri" w:cs="Calibri"/>
          <w:b/>
          <w:sz w:val="25"/>
          <w:szCs w:val="25"/>
        </w:rPr>
        <w:t>Domaracki</w:t>
      </w:r>
      <w:proofErr w:type="spellEnd"/>
      <w:r w:rsidRPr="009C6C36">
        <w:rPr>
          <w:rFonts w:ascii="Calibri" w:hAnsi="Calibri" w:cs="Calibri"/>
          <w:b/>
          <w:sz w:val="25"/>
          <w:szCs w:val="25"/>
        </w:rPr>
        <w:t xml:space="preserve">, </w:t>
      </w:r>
    </w:p>
    <w:p w14:paraId="6EDC0166" w14:textId="2A2E5FDB" w:rsidR="009562EB" w:rsidRPr="009C6C36" w:rsidRDefault="00AC0BA3" w:rsidP="00B555C2">
      <w:pPr>
        <w:spacing w:line="240" w:lineRule="auto"/>
        <w:ind w:firstLine="0"/>
        <w:rPr>
          <w:rFonts w:ascii="Calibri" w:hAnsi="Calibri" w:cs="Calibri"/>
          <w:b/>
          <w:sz w:val="25"/>
          <w:szCs w:val="25"/>
        </w:rPr>
      </w:pPr>
      <w:r w:rsidRPr="009C6C36">
        <w:rPr>
          <w:rFonts w:ascii="Calibri" w:hAnsi="Calibri" w:cs="Calibri"/>
          <w:b/>
          <w:sz w:val="25"/>
          <w:szCs w:val="25"/>
        </w:rPr>
        <w:t xml:space="preserve">   </w:t>
      </w:r>
      <w:r w:rsidR="00C46B76" w:rsidRPr="009C6C36">
        <w:rPr>
          <w:rFonts w:ascii="Calibri" w:hAnsi="Calibri" w:cs="Calibri"/>
          <w:b/>
          <w:sz w:val="25"/>
          <w:szCs w:val="25"/>
        </w:rPr>
        <w:t xml:space="preserve">Michele Hoch </w:t>
      </w:r>
    </w:p>
    <w:p w14:paraId="092E94A7" w14:textId="21EE4742" w:rsidR="00AC0BA3" w:rsidRPr="009C6C36" w:rsidRDefault="009562EB" w:rsidP="00B555C2">
      <w:pPr>
        <w:spacing w:line="240" w:lineRule="auto"/>
        <w:ind w:firstLine="0"/>
        <w:rPr>
          <w:rFonts w:ascii="Calibri" w:hAnsi="Calibri" w:cs="Calibri"/>
          <w:b/>
          <w:sz w:val="25"/>
          <w:szCs w:val="25"/>
        </w:rPr>
      </w:pPr>
      <w:r w:rsidRPr="009C6C36">
        <w:rPr>
          <w:rFonts w:ascii="Calibri" w:hAnsi="Calibri" w:cs="Calibri"/>
          <w:sz w:val="25"/>
          <w:szCs w:val="25"/>
        </w:rPr>
        <w:t xml:space="preserve"> </w:t>
      </w:r>
      <w:r w:rsidR="00C46B76" w:rsidRPr="009C6C36">
        <w:rPr>
          <w:rFonts w:ascii="Calibri" w:hAnsi="Calibri" w:cs="Calibri"/>
          <w:b/>
          <w:sz w:val="25"/>
          <w:szCs w:val="25"/>
        </w:rPr>
        <w:t>Aides:</w:t>
      </w:r>
      <w:r w:rsidR="00C46B76" w:rsidRPr="009C6C36">
        <w:rPr>
          <w:rFonts w:ascii="Calibri" w:hAnsi="Calibri" w:cs="Calibri"/>
          <w:sz w:val="25"/>
          <w:szCs w:val="25"/>
        </w:rPr>
        <w:t xml:space="preserve"> </w:t>
      </w:r>
      <w:r w:rsidR="00C46B76" w:rsidRPr="009C6C36">
        <w:rPr>
          <w:rFonts w:ascii="Calibri" w:hAnsi="Calibri" w:cs="Calibri"/>
          <w:b/>
          <w:sz w:val="25"/>
          <w:szCs w:val="25"/>
        </w:rPr>
        <w:t xml:space="preserve">Isabel Marques, </w:t>
      </w:r>
    </w:p>
    <w:p w14:paraId="5B09820A" w14:textId="3A09043A" w:rsidR="00AC0BA3" w:rsidRPr="009C6C36" w:rsidRDefault="00AC0BA3" w:rsidP="00B555C2">
      <w:pPr>
        <w:spacing w:line="240" w:lineRule="auto"/>
        <w:ind w:firstLine="0"/>
        <w:rPr>
          <w:rFonts w:ascii="Calibri" w:hAnsi="Calibri" w:cs="Calibri"/>
          <w:b/>
          <w:sz w:val="25"/>
          <w:szCs w:val="25"/>
        </w:rPr>
      </w:pPr>
      <w:r w:rsidRPr="009C6C36">
        <w:rPr>
          <w:rFonts w:ascii="Calibri" w:hAnsi="Calibri" w:cs="Calibri"/>
          <w:b/>
          <w:sz w:val="25"/>
          <w:szCs w:val="25"/>
        </w:rPr>
        <w:t xml:space="preserve">  </w:t>
      </w:r>
      <w:r w:rsidR="00C46B76" w:rsidRPr="009C6C36">
        <w:rPr>
          <w:rFonts w:ascii="Calibri" w:hAnsi="Calibri" w:cs="Calibri"/>
          <w:b/>
          <w:sz w:val="25"/>
          <w:szCs w:val="25"/>
        </w:rPr>
        <w:t xml:space="preserve">Wanda </w:t>
      </w:r>
      <w:proofErr w:type="spellStart"/>
      <w:r w:rsidR="00C46B76" w:rsidRPr="009C6C36">
        <w:rPr>
          <w:rFonts w:ascii="Calibri" w:hAnsi="Calibri" w:cs="Calibri"/>
          <w:b/>
          <w:sz w:val="25"/>
          <w:szCs w:val="25"/>
        </w:rPr>
        <w:t>Heimbach</w:t>
      </w:r>
      <w:proofErr w:type="spellEnd"/>
      <w:r w:rsidR="004B0E7A" w:rsidRPr="009C6C36">
        <w:rPr>
          <w:rFonts w:ascii="Calibri" w:hAnsi="Calibri" w:cs="Calibri"/>
          <w:b/>
          <w:sz w:val="25"/>
          <w:szCs w:val="25"/>
        </w:rPr>
        <w:t>,</w:t>
      </w:r>
    </w:p>
    <w:p w14:paraId="7EFE2B61" w14:textId="31CC661C" w:rsidR="00234750" w:rsidRDefault="00AC0BA3" w:rsidP="00036409">
      <w:pPr>
        <w:spacing w:line="240" w:lineRule="auto"/>
        <w:ind w:firstLine="0"/>
        <w:rPr>
          <w:rFonts w:ascii="Calibri" w:hAnsi="Calibri" w:cs="Calibri"/>
          <w:b/>
          <w:sz w:val="25"/>
          <w:szCs w:val="25"/>
        </w:rPr>
      </w:pPr>
      <w:r w:rsidRPr="009C6C36">
        <w:rPr>
          <w:rFonts w:ascii="Calibri" w:hAnsi="Calibri" w:cs="Calibri"/>
          <w:b/>
          <w:sz w:val="25"/>
          <w:szCs w:val="25"/>
        </w:rPr>
        <w:t xml:space="preserve">  </w:t>
      </w:r>
      <w:r w:rsidR="00FB0B7E" w:rsidRPr="009C6C36">
        <w:rPr>
          <w:rFonts w:ascii="Calibri" w:hAnsi="Calibri" w:cs="Calibri"/>
          <w:b/>
          <w:sz w:val="25"/>
          <w:szCs w:val="25"/>
        </w:rPr>
        <w:t xml:space="preserve">Veronica </w:t>
      </w:r>
      <w:proofErr w:type="spellStart"/>
      <w:r w:rsidR="00FB0B7E" w:rsidRPr="009C6C36">
        <w:rPr>
          <w:rFonts w:ascii="Calibri" w:hAnsi="Calibri" w:cs="Calibri"/>
          <w:b/>
          <w:sz w:val="25"/>
          <w:szCs w:val="25"/>
        </w:rPr>
        <w:t>Ho</w:t>
      </w:r>
      <w:r w:rsidR="008F4243" w:rsidRPr="009C6C36">
        <w:rPr>
          <w:rFonts w:ascii="Calibri" w:hAnsi="Calibri" w:cs="Calibri"/>
          <w:b/>
          <w:sz w:val="25"/>
          <w:szCs w:val="25"/>
        </w:rPr>
        <w:t>rnberger</w:t>
      </w:r>
      <w:proofErr w:type="spellEnd"/>
    </w:p>
    <w:p w14:paraId="4AF7B77E" w14:textId="4F2F30B8" w:rsidR="00DC67FC" w:rsidRDefault="00DC67FC" w:rsidP="00036409">
      <w:pPr>
        <w:spacing w:line="240" w:lineRule="auto"/>
        <w:ind w:firstLine="0"/>
        <w:rPr>
          <w:rFonts w:ascii="Calibri" w:hAnsi="Calibri" w:cs="Calibri"/>
          <w:b/>
          <w:sz w:val="25"/>
          <w:szCs w:val="25"/>
        </w:rPr>
      </w:pPr>
    </w:p>
    <w:p w14:paraId="1C472801" w14:textId="3C1681A0" w:rsidR="00DC67FC" w:rsidRDefault="00DC67FC" w:rsidP="00036409">
      <w:pPr>
        <w:spacing w:line="240" w:lineRule="auto"/>
        <w:ind w:firstLine="0"/>
        <w:rPr>
          <w:rFonts w:ascii="Calibri" w:hAnsi="Calibri" w:cs="Calibri"/>
          <w:b/>
          <w:sz w:val="25"/>
          <w:szCs w:val="25"/>
        </w:rPr>
      </w:pPr>
    </w:p>
    <w:p w14:paraId="70D66FEC" w14:textId="42E364C6" w:rsidR="00DC67FC" w:rsidRPr="00DC67FC" w:rsidRDefault="00DC67FC" w:rsidP="00036409">
      <w:pPr>
        <w:spacing w:line="240" w:lineRule="auto"/>
        <w:ind w:firstLine="0"/>
        <w:rPr>
          <w:rFonts w:ascii="Calibri" w:hAnsi="Calibri" w:cs="Calibri"/>
          <w:b/>
          <w:sz w:val="4"/>
          <w:szCs w:val="25"/>
        </w:rPr>
      </w:pPr>
    </w:p>
    <w:p w14:paraId="6D90AE76" w14:textId="4EB26983" w:rsidR="00DC67FC" w:rsidRPr="009C6C36" w:rsidRDefault="00DC67FC" w:rsidP="00DC67FC">
      <w:pPr>
        <w:spacing w:line="240" w:lineRule="auto"/>
        <w:ind w:left="90" w:firstLine="0"/>
        <w:rPr>
          <w:rFonts w:ascii="Calibri" w:hAnsi="Calibri" w:cs="Calibri"/>
          <w:b/>
          <w:sz w:val="25"/>
          <w:szCs w:val="25"/>
        </w:rPr>
      </w:pPr>
      <w:r>
        <w:rPr>
          <w:noProof/>
          <w:lang w:eastAsia="en-US"/>
        </w:rPr>
        <w:drawing>
          <wp:inline distT="0" distB="0" distL="0" distR="0" wp14:anchorId="142F738E" wp14:editId="24298694">
            <wp:extent cx="2039045" cy="834390"/>
            <wp:effectExtent l="0" t="0" r="0" b="3810"/>
            <wp:docPr id="25" name="Picture 25" descr="Serving the Limb Loss Community for over 3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ng the Limb Loss Community for over 30 yea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840" cy="835943"/>
                    </a:xfrm>
                    <a:prstGeom prst="rect">
                      <a:avLst/>
                    </a:prstGeom>
                    <a:noFill/>
                    <a:ln>
                      <a:noFill/>
                    </a:ln>
                  </pic:spPr>
                </pic:pic>
              </a:graphicData>
            </a:graphic>
          </wp:inline>
        </w:drawing>
      </w:r>
    </w:p>
    <w:p w14:paraId="3D75276F" w14:textId="1924133C" w:rsidR="00DC67FC" w:rsidRPr="00DC67FC" w:rsidRDefault="00DC67FC" w:rsidP="00DC67FC">
      <w:pPr>
        <w:shd w:val="clear" w:color="auto" w:fill="FFFFFF"/>
        <w:spacing w:line="240" w:lineRule="auto"/>
        <w:ind w:firstLine="720"/>
        <w:jc w:val="both"/>
        <w:outlineLvl w:val="1"/>
        <w:rPr>
          <w:rFonts w:ascii="Calibri" w:eastAsia="Times New Roman" w:hAnsi="Calibri" w:cs="Calibri"/>
          <w:spacing w:val="-5"/>
          <w:sz w:val="25"/>
          <w:szCs w:val="25"/>
          <w:lang w:eastAsia="en-US"/>
        </w:rPr>
      </w:pPr>
      <w:r w:rsidRPr="00DC67FC">
        <w:rPr>
          <w:rFonts w:ascii="Calibri" w:eastAsia="Times New Roman" w:hAnsi="Calibri" w:cs="Calibri"/>
          <w:spacing w:val="-5"/>
          <w:sz w:val="25"/>
          <w:szCs w:val="25"/>
          <w:lang w:eastAsia="en-US"/>
        </w:rPr>
        <w:t xml:space="preserve">Our Mission is to </w:t>
      </w:r>
      <w:r w:rsidRPr="00DC67FC">
        <w:rPr>
          <w:rFonts w:ascii="Calibri" w:eastAsia="Times New Roman" w:hAnsi="Calibri" w:cs="Calibri"/>
          <w:sz w:val="25"/>
          <w:szCs w:val="25"/>
          <w:lang w:eastAsia="en-US"/>
        </w:rPr>
        <w:t>reach out to and empower people affected by limb loss to achieve their full potential through education, support and advocacy, and to promote limb loss prevention.</w:t>
      </w:r>
    </w:p>
    <w:p w14:paraId="698B4ACF" w14:textId="713D58E8" w:rsidR="00DC67FC" w:rsidRDefault="00DC67FC" w:rsidP="00DC67FC">
      <w:pPr>
        <w:spacing w:line="240" w:lineRule="auto"/>
        <w:ind w:firstLine="720"/>
        <w:jc w:val="both"/>
        <w:rPr>
          <w:rFonts w:ascii="Calibri" w:eastAsia="Times New Roman" w:hAnsi="Calibri" w:cs="Calibri"/>
          <w:sz w:val="25"/>
          <w:szCs w:val="25"/>
          <w:lang w:eastAsia="en-US"/>
        </w:rPr>
      </w:pPr>
      <w:r w:rsidRPr="00DC67FC">
        <w:rPr>
          <w:rFonts w:ascii="Calibri" w:eastAsia="Times New Roman" w:hAnsi="Calibri" w:cs="Calibri"/>
          <w:sz w:val="25"/>
          <w:szCs w:val="25"/>
          <w:lang w:eastAsia="en-US"/>
        </w:rPr>
        <w:t>Whether it’s reaching new amputees with critical recovery information, fighting for fair insurance laws or providing daily tips to make living with limb loss easier, the work of the Amputee Coalition is impacting lives every day.</w:t>
      </w:r>
      <w:r>
        <w:rPr>
          <w:rFonts w:ascii="Calibri" w:eastAsia="Times New Roman" w:hAnsi="Calibri" w:cs="Calibri"/>
          <w:sz w:val="25"/>
          <w:szCs w:val="25"/>
          <w:lang w:eastAsia="en-US"/>
        </w:rPr>
        <w:t xml:space="preserve"> Contact: John J. Werner Jr</w:t>
      </w:r>
    </w:p>
    <w:p w14:paraId="791CCDAD" w14:textId="6769BDCE" w:rsidR="00DC67FC" w:rsidRDefault="00DC67FC" w:rsidP="00DC67FC">
      <w:pPr>
        <w:spacing w:line="240" w:lineRule="auto"/>
        <w:ind w:firstLine="720"/>
        <w:jc w:val="both"/>
        <w:rPr>
          <w:rFonts w:ascii="Calibri" w:eastAsia="Times New Roman" w:hAnsi="Calibri" w:cs="Calibri"/>
          <w:sz w:val="25"/>
          <w:szCs w:val="25"/>
          <w:lang w:eastAsia="en-US"/>
        </w:rPr>
      </w:pPr>
      <w:r>
        <w:rPr>
          <w:rFonts w:ascii="Calibri" w:eastAsia="Times New Roman" w:hAnsi="Calibri" w:cs="Calibri"/>
          <w:sz w:val="25"/>
          <w:szCs w:val="25"/>
          <w:lang w:eastAsia="en-US"/>
        </w:rPr>
        <w:t>570-765-3443</w:t>
      </w:r>
    </w:p>
    <w:p w14:paraId="2D0F31D4" w14:textId="6BF29C05" w:rsidR="00DC67FC" w:rsidRDefault="00DC67FC" w:rsidP="00DC67FC">
      <w:pPr>
        <w:spacing w:line="240" w:lineRule="auto"/>
        <w:ind w:firstLine="720"/>
        <w:jc w:val="both"/>
        <w:rPr>
          <w:rFonts w:ascii="Calibri" w:eastAsia="Times New Roman" w:hAnsi="Calibri" w:cs="Calibri"/>
          <w:sz w:val="25"/>
          <w:szCs w:val="25"/>
          <w:lang w:eastAsia="en-US"/>
        </w:rPr>
      </w:pPr>
      <w:proofErr w:type="spellStart"/>
      <w:r>
        <w:rPr>
          <w:rFonts w:ascii="Calibri" w:eastAsia="Times New Roman" w:hAnsi="Calibri" w:cs="Calibri"/>
          <w:sz w:val="25"/>
          <w:szCs w:val="25"/>
          <w:lang w:eastAsia="en-US"/>
        </w:rPr>
        <w:t>jjwerner@gmail</w:t>
      </w:r>
      <w:proofErr w:type="spellEnd"/>
      <w:r>
        <w:rPr>
          <w:rFonts w:ascii="Calibri" w:eastAsia="Times New Roman" w:hAnsi="Calibri" w:cs="Calibri"/>
          <w:sz w:val="25"/>
          <w:szCs w:val="25"/>
          <w:lang w:eastAsia="en-US"/>
        </w:rPr>
        <w:t xml:space="preserve">. </w:t>
      </w:r>
      <w:r w:rsidR="00FF13A4">
        <w:rPr>
          <w:rFonts w:ascii="Calibri" w:eastAsia="Times New Roman" w:hAnsi="Calibri" w:cs="Calibri"/>
          <w:sz w:val="25"/>
          <w:szCs w:val="25"/>
          <w:lang w:eastAsia="en-US"/>
        </w:rPr>
        <w:t>C</w:t>
      </w:r>
      <w:r>
        <w:rPr>
          <w:rFonts w:ascii="Calibri" w:eastAsia="Times New Roman" w:hAnsi="Calibri" w:cs="Calibri"/>
          <w:sz w:val="25"/>
          <w:szCs w:val="25"/>
          <w:lang w:eastAsia="en-US"/>
        </w:rPr>
        <w:t>om</w:t>
      </w:r>
    </w:p>
    <w:p w14:paraId="45160DD8" w14:textId="7663B5A0" w:rsidR="00FF13A4" w:rsidRDefault="00FF13A4" w:rsidP="00DC67FC">
      <w:pPr>
        <w:spacing w:line="240" w:lineRule="auto"/>
        <w:ind w:firstLine="720"/>
        <w:jc w:val="both"/>
        <w:rPr>
          <w:rFonts w:ascii="Calibri" w:eastAsia="Times New Roman" w:hAnsi="Calibri" w:cs="Calibri"/>
          <w:sz w:val="25"/>
          <w:szCs w:val="25"/>
          <w:lang w:eastAsia="en-US"/>
        </w:rPr>
      </w:pPr>
    </w:p>
    <w:p w14:paraId="3BD8D1B4" w14:textId="1EB9A2FF" w:rsidR="00FF13A4" w:rsidRDefault="00FF13A4" w:rsidP="00FF13A4">
      <w:pPr>
        <w:spacing w:line="240" w:lineRule="auto"/>
        <w:ind w:firstLine="0"/>
        <w:jc w:val="center"/>
        <w:rPr>
          <w:rFonts w:ascii="Calibri" w:eastAsia="Times New Roman" w:hAnsi="Calibri" w:cs="Calibri"/>
          <w:b/>
          <w:sz w:val="25"/>
          <w:szCs w:val="25"/>
          <w:u w:val="single"/>
          <w:lang w:eastAsia="en-US"/>
        </w:rPr>
      </w:pPr>
      <w:r>
        <w:rPr>
          <w:rFonts w:ascii="Calibri" w:eastAsia="Times New Roman" w:hAnsi="Calibri" w:cs="Calibri"/>
          <w:b/>
          <w:sz w:val="25"/>
          <w:szCs w:val="25"/>
          <w:u w:val="single"/>
          <w:lang w:eastAsia="en-US"/>
        </w:rPr>
        <w:t>THURSDAY NIGHT MEN</w:t>
      </w:r>
    </w:p>
    <w:p w14:paraId="01111595" w14:textId="1098452B" w:rsidR="00EB199A" w:rsidRDefault="005908DF" w:rsidP="005908DF">
      <w:pPr>
        <w:spacing w:line="240" w:lineRule="auto"/>
        <w:ind w:firstLine="720"/>
        <w:rPr>
          <w:rFonts w:ascii="Calibri" w:eastAsia="Times New Roman" w:hAnsi="Calibri" w:cs="Calibri"/>
          <w:sz w:val="25"/>
          <w:szCs w:val="25"/>
          <w:lang w:eastAsia="en-US"/>
        </w:rPr>
      </w:pPr>
      <w:r>
        <w:rPr>
          <w:rFonts w:ascii="Calibri" w:eastAsia="Times New Roman" w:hAnsi="Calibri" w:cs="Calibri"/>
          <w:sz w:val="25"/>
          <w:szCs w:val="25"/>
          <w:lang w:eastAsia="en-US"/>
        </w:rPr>
        <w:t>Starting Thursday, September 8, 2022 will be a Men’s group on Thursday nights.  We are thinking about meeting starting at 7pm with a format still being worked out.  We will meet at the church or at people’s homes.  Please let Pastor Ryan know if you are interested in joining the group.</w:t>
      </w:r>
    </w:p>
    <w:p w14:paraId="004C7D62" w14:textId="1172D18D" w:rsidR="005908DF" w:rsidRDefault="005908DF" w:rsidP="005908DF">
      <w:pPr>
        <w:spacing w:line="240" w:lineRule="auto"/>
        <w:ind w:firstLine="0"/>
        <w:rPr>
          <w:rFonts w:ascii="Calibri" w:eastAsia="Times New Roman" w:hAnsi="Calibri" w:cs="Calibri"/>
          <w:sz w:val="25"/>
          <w:szCs w:val="25"/>
          <w:lang w:eastAsia="en-US"/>
        </w:rPr>
      </w:pPr>
    </w:p>
    <w:p w14:paraId="4DFAEAEA" w14:textId="326D62E3" w:rsidR="005908DF" w:rsidRDefault="005908DF" w:rsidP="005908DF">
      <w:pPr>
        <w:spacing w:line="240" w:lineRule="auto"/>
        <w:ind w:firstLine="0"/>
        <w:jc w:val="center"/>
        <w:rPr>
          <w:rFonts w:ascii="Calibri" w:eastAsia="Times New Roman" w:hAnsi="Calibri" w:cs="Calibri"/>
          <w:sz w:val="25"/>
          <w:szCs w:val="25"/>
          <w:lang w:eastAsia="en-US"/>
        </w:rPr>
      </w:pPr>
      <w:r w:rsidRPr="005908DF">
        <w:rPr>
          <w:rFonts w:ascii="Calibri" w:eastAsia="Times New Roman" w:hAnsi="Calibri" w:cs="Calibri"/>
          <w:b/>
          <w:sz w:val="25"/>
          <w:szCs w:val="25"/>
          <w:u w:val="single"/>
          <w:lang w:eastAsia="en-US"/>
        </w:rPr>
        <w:t>CHOIR SUMMER BREAK, RESUMPTION DATE &amp; SUMMER SPECIAL MUSIC</w:t>
      </w:r>
      <w:r w:rsidRPr="005908DF">
        <w:rPr>
          <w:rFonts w:ascii="Calibri" w:eastAsia="Times New Roman" w:hAnsi="Calibri" w:cs="Calibri"/>
          <w:sz w:val="25"/>
          <w:szCs w:val="25"/>
          <w:lang w:eastAsia="en-US"/>
        </w:rPr>
        <w:t xml:space="preserve"> – </w:t>
      </w:r>
    </w:p>
    <w:p w14:paraId="2B9A7538" w14:textId="3428C8D9" w:rsidR="005908DF" w:rsidRPr="005908DF" w:rsidRDefault="005908DF" w:rsidP="005908DF">
      <w:pPr>
        <w:spacing w:line="240" w:lineRule="auto"/>
        <w:ind w:firstLine="720"/>
        <w:rPr>
          <w:rFonts w:ascii="Calibri" w:eastAsia="Times New Roman" w:hAnsi="Calibri" w:cs="Calibri"/>
          <w:sz w:val="25"/>
          <w:szCs w:val="25"/>
          <w:lang w:eastAsia="en-US"/>
        </w:rPr>
      </w:pPr>
      <w:r w:rsidRPr="005908DF">
        <w:rPr>
          <w:rFonts w:ascii="Calibri" w:eastAsia="Times New Roman" w:hAnsi="Calibri" w:cs="Calibri"/>
          <w:sz w:val="25"/>
          <w:szCs w:val="25"/>
          <w:lang w:eastAsia="en-US"/>
        </w:rPr>
        <w:t xml:space="preserve">Choir </w:t>
      </w:r>
      <w:r w:rsidR="004E3F50">
        <w:rPr>
          <w:rFonts w:ascii="Calibri" w:eastAsia="Times New Roman" w:hAnsi="Calibri" w:cs="Calibri"/>
          <w:sz w:val="25"/>
          <w:szCs w:val="25"/>
          <w:lang w:eastAsia="en-US"/>
        </w:rPr>
        <w:t>began</w:t>
      </w:r>
      <w:r w:rsidRPr="005908DF">
        <w:rPr>
          <w:rFonts w:ascii="Calibri" w:eastAsia="Times New Roman" w:hAnsi="Calibri" w:cs="Calibri"/>
          <w:sz w:val="25"/>
          <w:szCs w:val="25"/>
          <w:lang w:eastAsia="en-US"/>
        </w:rPr>
        <w:t xml:space="preserve"> it</w:t>
      </w:r>
      <w:r w:rsidR="004E3F50">
        <w:rPr>
          <w:rFonts w:ascii="Calibri" w:eastAsia="Times New Roman" w:hAnsi="Calibri" w:cs="Calibri"/>
          <w:sz w:val="25"/>
          <w:szCs w:val="25"/>
          <w:lang w:eastAsia="en-US"/>
        </w:rPr>
        <w:t>s</w:t>
      </w:r>
      <w:r w:rsidRPr="005908DF">
        <w:rPr>
          <w:rFonts w:ascii="Calibri" w:eastAsia="Times New Roman" w:hAnsi="Calibri" w:cs="Calibri"/>
          <w:sz w:val="25"/>
          <w:szCs w:val="25"/>
          <w:lang w:eastAsia="en-US"/>
        </w:rPr>
        <w:t xml:space="preserve"> summer break this week and will resume with practice on Wednesday, August 24 @ 6:30pm.  If you </w:t>
      </w:r>
      <w:proofErr w:type="gramStart"/>
      <w:r w:rsidRPr="005908DF">
        <w:rPr>
          <w:rFonts w:ascii="Calibri" w:eastAsia="Times New Roman" w:hAnsi="Calibri" w:cs="Calibri"/>
          <w:sz w:val="25"/>
          <w:szCs w:val="25"/>
          <w:lang w:eastAsia="en-US"/>
        </w:rPr>
        <w:t>would</w:t>
      </w:r>
      <w:proofErr w:type="gramEnd"/>
      <w:r w:rsidRPr="005908DF">
        <w:rPr>
          <w:rFonts w:ascii="Calibri" w:eastAsia="Times New Roman" w:hAnsi="Calibri" w:cs="Calibri"/>
          <w:sz w:val="25"/>
          <w:szCs w:val="25"/>
          <w:lang w:eastAsia="en-US"/>
        </w:rPr>
        <w:t xml:space="preserve"> like to provide special music this summer, please arrange a Sunday date with </w:t>
      </w:r>
      <w:proofErr w:type="spellStart"/>
      <w:r w:rsidRPr="005908DF">
        <w:rPr>
          <w:rFonts w:ascii="Calibri" w:eastAsia="Times New Roman" w:hAnsi="Calibri" w:cs="Calibri"/>
          <w:sz w:val="25"/>
          <w:szCs w:val="25"/>
          <w:lang w:eastAsia="en-US"/>
        </w:rPr>
        <w:t>Marrianne</w:t>
      </w:r>
      <w:proofErr w:type="spellEnd"/>
      <w:r w:rsidRPr="005908DF">
        <w:rPr>
          <w:rFonts w:ascii="Calibri" w:eastAsia="Times New Roman" w:hAnsi="Calibri" w:cs="Calibri"/>
          <w:sz w:val="25"/>
          <w:szCs w:val="25"/>
          <w:lang w:eastAsia="en-US"/>
        </w:rPr>
        <w:t xml:space="preserve"> Hoyt.</w:t>
      </w:r>
    </w:p>
    <w:p w14:paraId="7CDDC37F" w14:textId="2EE13F22" w:rsidR="005908DF" w:rsidRPr="005908DF" w:rsidRDefault="005908DF" w:rsidP="005908DF">
      <w:pPr>
        <w:spacing w:line="240" w:lineRule="auto"/>
        <w:ind w:firstLine="0"/>
        <w:rPr>
          <w:rFonts w:ascii="Calibri" w:eastAsia="Times New Roman" w:hAnsi="Calibri" w:cs="Calibri"/>
          <w:sz w:val="25"/>
          <w:szCs w:val="25"/>
          <w:lang w:eastAsia="en-US"/>
        </w:rPr>
      </w:pPr>
    </w:p>
    <w:p w14:paraId="455C042D" w14:textId="5810BB6F" w:rsidR="00FF13A4" w:rsidRDefault="00FF13A4" w:rsidP="00FF13A4">
      <w:pPr>
        <w:spacing w:line="240" w:lineRule="auto"/>
        <w:ind w:firstLine="0"/>
        <w:jc w:val="center"/>
        <w:rPr>
          <w:rFonts w:ascii="Calibri" w:eastAsia="Times New Roman" w:hAnsi="Calibri" w:cs="Calibri"/>
          <w:b/>
          <w:sz w:val="25"/>
          <w:szCs w:val="25"/>
          <w:u w:val="single"/>
          <w:lang w:eastAsia="en-US"/>
        </w:rPr>
      </w:pPr>
    </w:p>
    <w:p w14:paraId="28B679D6" w14:textId="30AEF556" w:rsidR="00A936E5" w:rsidRDefault="00AA4C3C" w:rsidP="006D02BC">
      <w:pPr>
        <w:spacing w:line="240" w:lineRule="auto"/>
        <w:ind w:firstLine="0"/>
        <w:rPr>
          <w:rFonts w:ascii="Calibri" w:hAnsi="Calibri" w:cs="Calibri"/>
          <w:b/>
          <w:caps/>
          <w:sz w:val="25"/>
          <w:szCs w:val="25"/>
          <w:u w:val="single"/>
        </w:rPr>
      </w:pPr>
      <w:r>
        <w:rPr>
          <w:noProof/>
          <w:lang w:eastAsia="en-US"/>
        </w:rPr>
        <w:lastRenderedPageBreak/>
        <w:drawing>
          <wp:inline distT="0" distB="0" distL="0" distR="0" wp14:anchorId="4306C1FA" wp14:editId="068B1743">
            <wp:extent cx="1966007" cy="1057275"/>
            <wp:effectExtent l="0" t="0" r="0" b="0"/>
            <wp:docPr id="27" name="Picture 27" descr="Free Birthday Clipart - Ani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irthday Clipart - Anim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646" cy="1061921"/>
                    </a:xfrm>
                    <a:prstGeom prst="rect">
                      <a:avLst/>
                    </a:prstGeom>
                    <a:noFill/>
                    <a:ln>
                      <a:noFill/>
                    </a:ln>
                  </pic:spPr>
                </pic:pic>
              </a:graphicData>
            </a:graphic>
          </wp:inline>
        </w:drawing>
      </w:r>
    </w:p>
    <w:p w14:paraId="10D105A0" w14:textId="4BC564B1" w:rsidR="0071174D" w:rsidRPr="006D02BC" w:rsidRDefault="0071174D" w:rsidP="006D02BC">
      <w:pPr>
        <w:spacing w:line="240" w:lineRule="auto"/>
        <w:ind w:firstLine="0"/>
        <w:rPr>
          <w:rFonts w:ascii="Calibri" w:hAnsi="Calibri" w:cs="Calibri"/>
          <w:b/>
          <w:caps/>
          <w:sz w:val="24"/>
          <w:szCs w:val="25"/>
          <w:u w:val="single"/>
        </w:rPr>
      </w:pPr>
    </w:p>
    <w:p w14:paraId="15189390" w14:textId="3B206745" w:rsidR="00CF38E7" w:rsidRPr="009C6C36" w:rsidRDefault="004A019D" w:rsidP="00D35E0A">
      <w:pPr>
        <w:spacing w:line="240" w:lineRule="auto"/>
        <w:ind w:left="270" w:firstLine="0"/>
        <w:rPr>
          <w:rFonts w:ascii="Calibri" w:hAnsi="Calibri" w:cs="Calibri"/>
          <w:b/>
          <w:sz w:val="25"/>
          <w:szCs w:val="25"/>
          <w:u w:val="single"/>
        </w:rPr>
      </w:pPr>
      <w:r>
        <w:rPr>
          <w:rFonts w:ascii="Calibri" w:hAnsi="Calibri" w:cs="Calibri"/>
          <w:b/>
          <w:caps/>
          <w:sz w:val="25"/>
          <w:szCs w:val="25"/>
          <w:u w:val="single"/>
        </w:rPr>
        <w:t xml:space="preserve">June </w:t>
      </w:r>
      <w:r w:rsidR="000B241A" w:rsidRPr="009C6C36">
        <w:rPr>
          <w:rFonts w:ascii="Calibri" w:hAnsi="Calibri" w:cs="Calibri"/>
          <w:b/>
          <w:sz w:val="25"/>
          <w:szCs w:val="25"/>
          <w:u w:val="single"/>
        </w:rPr>
        <w:t>BIRTHDAYS</w:t>
      </w:r>
    </w:p>
    <w:p w14:paraId="34BB1A77" w14:textId="00CF169F" w:rsidR="00345322" w:rsidRPr="006C4B3B" w:rsidRDefault="0025145A" w:rsidP="0025145A">
      <w:pPr>
        <w:pStyle w:val="ListParagraph"/>
        <w:numPr>
          <w:ilvl w:val="0"/>
          <w:numId w:val="33"/>
        </w:numPr>
        <w:tabs>
          <w:tab w:val="left" w:pos="450"/>
          <w:tab w:val="left" w:pos="630"/>
        </w:tabs>
        <w:rPr>
          <w:rFonts w:ascii="Calibri" w:hAnsi="Calibri" w:cs="Calibri"/>
          <w:color w:val="auto"/>
          <w:sz w:val="25"/>
          <w:szCs w:val="25"/>
        </w:rPr>
      </w:pPr>
      <w:r w:rsidRPr="006C4B3B">
        <w:rPr>
          <w:rFonts w:ascii="Calibri" w:hAnsi="Calibri" w:cs="Calibri"/>
          <w:color w:val="auto"/>
          <w:sz w:val="25"/>
          <w:szCs w:val="25"/>
        </w:rPr>
        <w:t>Matthew Ferry</w:t>
      </w:r>
    </w:p>
    <w:p w14:paraId="23A37F9F" w14:textId="55783878" w:rsidR="0025145A" w:rsidRPr="006C4B3B" w:rsidRDefault="0025145A" w:rsidP="0025145A">
      <w:pPr>
        <w:pStyle w:val="ListParagraph"/>
        <w:tabs>
          <w:tab w:val="left" w:pos="450"/>
          <w:tab w:val="left" w:pos="630"/>
        </w:tabs>
        <w:ind w:left="180" w:firstLine="0"/>
        <w:rPr>
          <w:rFonts w:ascii="Calibri" w:hAnsi="Calibri" w:cs="Calibri"/>
          <w:color w:val="auto"/>
          <w:sz w:val="25"/>
          <w:szCs w:val="25"/>
        </w:rPr>
      </w:pPr>
      <w:r w:rsidRPr="006C4B3B">
        <w:rPr>
          <w:rFonts w:ascii="Calibri" w:hAnsi="Calibri" w:cs="Calibri"/>
          <w:color w:val="auto"/>
          <w:sz w:val="25"/>
          <w:szCs w:val="25"/>
        </w:rPr>
        <w:t>03- James Kirchner</w:t>
      </w:r>
    </w:p>
    <w:p w14:paraId="17A17C29" w14:textId="474D7A8B" w:rsidR="0025145A" w:rsidRPr="006C4B3B" w:rsidRDefault="0025145A" w:rsidP="0025145A">
      <w:pPr>
        <w:pStyle w:val="ListParagraph"/>
        <w:numPr>
          <w:ilvl w:val="0"/>
          <w:numId w:val="33"/>
        </w:numPr>
        <w:tabs>
          <w:tab w:val="left" w:pos="450"/>
          <w:tab w:val="left" w:pos="630"/>
        </w:tabs>
        <w:rPr>
          <w:rFonts w:ascii="Calibri" w:hAnsi="Calibri" w:cs="Calibri"/>
          <w:color w:val="auto"/>
          <w:sz w:val="25"/>
          <w:szCs w:val="25"/>
        </w:rPr>
      </w:pPr>
      <w:r w:rsidRPr="006C4B3B">
        <w:rPr>
          <w:rFonts w:ascii="Calibri" w:hAnsi="Calibri" w:cs="Calibri"/>
          <w:color w:val="auto"/>
          <w:sz w:val="25"/>
          <w:szCs w:val="25"/>
        </w:rPr>
        <w:t xml:space="preserve">Tripp </w:t>
      </w:r>
      <w:proofErr w:type="spellStart"/>
      <w:r w:rsidRPr="006C4B3B">
        <w:rPr>
          <w:rFonts w:ascii="Calibri" w:hAnsi="Calibri" w:cs="Calibri"/>
          <w:color w:val="auto"/>
          <w:sz w:val="25"/>
          <w:szCs w:val="25"/>
        </w:rPr>
        <w:t>Bielskie</w:t>
      </w:r>
      <w:proofErr w:type="spellEnd"/>
    </w:p>
    <w:p w14:paraId="026306B5" w14:textId="0A9059F6"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04-</w:t>
      </w:r>
      <w:r w:rsidRPr="0025145A">
        <w:rPr>
          <w:rFonts w:ascii="Calibri" w:hAnsi="Calibri" w:cs="Calibri"/>
          <w:sz w:val="25"/>
          <w:szCs w:val="25"/>
        </w:rPr>
        <w:t>Landon Rawlings</w:t>
      </w:r>
    </w:p>
    <w:p w14:paraId="6FC1C72F" w14:textId="51399A3F"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05-Molly </w:t>
      </w:r>
      <w:proofErr w:type="spellStart"/>
      <w:r>
        <w:rPr>
          <w:rFonts w:ascii="Calibri" w:hAnsi="Calibri" w:cs="Calibri"/>
          <w:sz w:val="25"/>
          <w:szCs w:val="25"/>
        </w:rPr>
        <w:t>Naugle</w:t>
      </w:r>
      <w:proofErr w:type="spellEnd"/>
    </w:p>
    <w:p w14:paraId="31C4428B" w14:textId="52A7CF29"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06-Chett Arnold</w:t>
      </w:r>
    </w:p>
    <w:p w14:paraId="0AC32D8B" w14:textId="0CAB3B9C"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07-Evan Kauffman</w:t>
      </w:r>
    </w:p>
    <w:p w14:paraId="44094301" w14:textId="12C780AB"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07-Chloe Inch</w:t>
      </w:r>
    </w:p>
    <w:p w14:paraId="2C3545E7" w14:textId="1AA6273B"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08-Shawn Rawlings</w:t>
      </w:r>
    </w:p>
    <w:p w14:paraId="029EA17F" w14:textId="733BCEB6"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09-Cassie </w:t>
      </w:r>
      <w:proofErr w:type="spellStart"/>
      <w:r>
        <w:rPr>
          <w:rFonts w:ascii="Calibri" w:hAnsi="Calibri" w:cs="Calibri"/>
          <w:sz w:val="25"/>
          <w:szCs w:val="25"/>
        </w:rPr>
        <w:t>Oelberg</w:t>
      </w:r>
      <w:proofErr w:type="spellEnd"/>
    </w:p>
    <w:p w14:paraId="58760983" w14:textId="4A5F364F"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10-Stuart </w:t>
      </w:r>
      <w:proofErr w:type="spellStart"/>
      <w:r>
        <w:rPr>
          <w:rFonts w:ascii="Calibri" w:hAnsi="Calibri" w:cs="Calibri"/>
          <w:sz w:val="25"/>
          <w:szCs w:val="25"/>
        </w:rPr>
        <w:t>Bielskie</w:t>
      </w:r>
      <w:proofErr w:type="spellEnd"/>
    </w:p>
    <w:p w14:paraId="199D80B4" w14:textId="27A0057D"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11-John Boggs</w:t>
      </w:r>
    </w:p>
    <w:p w14:paraId="14F8CB68" w14:textId="0F1F5D64"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11-Amelia </w:t>
      </w:r>
      <w:proofErr w:type="spellStart"/>
      <w:r>
        <w:rPr>
          <w:rFonts w:ascii="Calibri" w:hAnsi="Calibri" w:cs="Calibri"/>
          <w:sz w:val="25"/>
          <w:szCs w:val="25"/>
        </w:rPr>
        <w:t>Heimbach</w:t>
      </w:r>
      <w:proofErr w:type="spellEnd"/>
    </w:p>
    <w:p w14:paraId="1BA474BE" w14:textId="7AA86691"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11-Drew </w:t>
      </w:r>
      <w:proofErr w:type="spellStart"/>
      <w:r>
        <w:rPr>
          <w:rFonts w:ascii="Calibri" w:hAnsi="Calibri" w:cs="Calibri"/>
          <w:sz w:val="25"/>
          <w:szCs w:val="25"/>
        </w:rPr>
        <w:t>Gabrielson</w:t>
      </w:r>
      <w:proofErr w:type="spellEnd"/>
    </w:p>
    <w:p w14:paraId="2973B0FA" w14:textId="1BBAFF51"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13-Carla Ferry</w:t>
      </w:r>
    </w:p>
    <w:p w14:paraId="382C6F6A" w14:textId="15620506"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14-Gloria Marlette</w:t>
      </w:r>
    </w:p>
    <w:p w14:paraId="3792CA27" w14:textId="5917024F"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21-Anna </w:t>
      </w:r>
      <w:proofErr w:type="spellStart"/>
      <w:r>
        <w:rPr>
          <w:rFonts w:ascii="Calibri" w:hAnsi="Calibri" w:cs="Calibri"/>
          <w:sz w:val="25"/>
          <w:szCs w:val="25"/>
        </w:rPr>
        <w:t>Gephart</w:t>
      </w:r>
      <w:proofErr w:type="spellEnd"/>
    </w:p>
    <w:p w14:paraId="6C677C43" w14:textId="0F0E1068"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24-Joseph </w:t>
      </w:r>
      <w:proofErr w:type="spellStart"/>
      <w:r>
        <w:rPr>
          <w:rFonts w:ascii="Calibri" w:hAnsi="Calibri" w:cs="Calibri"/>
          <w:sz w:val="25"/>
          <w:szCs w:val="25"/>
        </w:rPr>
        <w:t>Sanzotto</w:t>
      </w:r>
      <w:proofErr w:type="spellEnd"/>
    </w:p>
    <w:p w14:paraId="29981776" w14:textId="141FC507"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24-Richard Norman</w:t>
      </w:r>
    </w:p>
    <w:p w14:paraId="148A2E52" w14:textId="21D64ABA"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25-Matthew </w:t>
      </w:r>
      <w:proofErr w:type="spellStart"/>
      <w:r>
        <w:rPr>
          <w:rFonts w:ascii="Calibri" w:hAnsi="Calibri" w:cs="Calibri"/>
          <w:sz w:val="25"/>
          <w:szCs w:val="25"/>
        </w:rPr>
        <w:t>Rousu</w:t>
      </w:r>
      <w:proofErr w:type="spellEnd"/>
    </w:p>
    <w:p w14:paraId="34FD895A" w14:textId="291CAE7F"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25- </w:t>
      </w:r>
      <w:proofErr w:type="spellStart"/>
      <w:r>
        <w:rPr>
          <w:rFonts w:ascii="Calibri" w:hAnsi="Calibri" w:cs="Calibri"/>
          <w:sz w:val="25"/>
          <w:szCs w:val="25"/>
        </w:rPr>
        <w:t>MaKayla</w:t>
      </w:r>
      <w:proofErr w:type="spellEnd"/>
      <w:r>
        <w:rPr>
          <w:rFonts w:ascii="Calibri" w:hAnsi="Calibri" w:cs="Calibri"/>
          <w:sz w:val="25"/>
          <w:szCs w:val="25"/>
        </w:rPr>
        <w:t xml:space="preserve"> Mowry</w:t>
      </w:r>
    </w:p>
    <w:p w14:paraId="693ECBC8" w14:textId="5171898D"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26-Joyce </w:t>
      </w:r>
      <w:proofErr w:type="spellStart"/>
      <w:r>
        <w:rPr>
          <w:rFonts w:ascii="Calibri" w:hAnsi="Calibri" w:cs="Calibri"/>
          <w:sz w:val="25"/>
          <w:szCs w:val="25"/>
        </w:rPr>
        <w:t>Walshaw</w:t>
      </w:r>
      <w:proofErr w:type="spellEnd"/>
    </w:p>
    <w:p w14:paraId="71E0A046" w14:textId="1CAD0758"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26-Jaime Carpenter</w:t>
      </w:r>
    </w:p>
    <w:p w14:paraId="2F745351" w14:textId="44DF22A9"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27-Lana </w:t>
      </w:r>
      <w:proofErr w:type="spellStart"/>
      <w:r>
        <w:rPr>
          <w:rFonts w:ascii="Calibri" w:hAnsi="Calibri" w:cs="Calibri"/>
          <w:sz w:val="25"/>
          <w:szCs w:val="25"/>
        </w:rPr>
        <w:t>Wildt</w:t>
      </w:r>
      <w:proofErr w:type="spellEnd"/>
    </w:p>
    <w:p w14:paraId="4A1C9078" w14:textId="183D1745" w:rsidR="0025145A" w:rsidRDefault="0025145A" w:rsidP="0025145A">
      <w:pPr>
        <w:tabs>
          <w:tab w:val="left" w:pos="450"/>
          <w:tab w:val="left" w:pos="630"/>
          <w:tab w:val="left" w:pos="900"/>
        </w:tabs>
        <w:spacing w:line="240" w:lineRule="auto"/>
        <w:ind w:firstLine="180"/>
        <w:rPr>
          <w:rFonts w:ascii="Calibri" w:hAnsi="Calibri" w:cs="Calibri"/>
          <w:sz w:val="25"/>
          <w:szCs w:val="25"/>
        </w:rPr>
      </w:pPr>
      <w:r>
        <w:rPr>
          <w:rFonts w:ascii="Calibri" w:hAnsi="Calibri" w:cs="Calibri"/>
          <w:sz w:val="25"/>
          <w:szCs w:val="25"/>
        </w:rPr>
        <w:t xml:space="preserve">27-Hunter </w:t>
      </w:r>
      <w:r w:rsidRPr="00DE385C">
        <w:rPr>
          <w:rFonts w:ascii="Calibri" w:hAnsi="Calibri" w:cs="Calibri"/>
          <w:sz w:val="25"/>
          <w:szCs w:val="25"/>
        </w:rPr>
        <w:t>Kaufman</w:t>
      </w:r>
    </w:p>
    <w:p w14:paraId="1007217E" w14:textId="77777777" w:rsidR="00C706F2" w:rsidRPr="006D02BC" w:rsidRDefault="00C706F2" w:rsidP="00345322">
      <w:pPr>
        <w:tabs>
          <w:tab w:val="left" w:pos="450"/>
          <w:tab w:val="left" w:pos="630"/>
        </w:tabs>
        <w:spacing w:line="240" w:lineRule="auto"/>
        <w:ind w:firstLine="0"/>
        <w:rPr>
          <w:rFonts w:ascii="Calibri" w:hAnsi="Calibri" w:cs="Calibri"/>
          <w:sz w:val="24"/>
          <w:szCs w:val="25"/>
        </w:rPr>
      </w:pPr>
    </w:p>
    <w:p w14:paraId="7C9F01B3" w14:textId="50B31A72" w:rsidR="00D15736" w:rsidRPr="009C6C36" w:rsidRDefault="0025145A" w:rsidP="006E5AC2">
      <w:pPr>
        <w:spacing w:line="259" w:lineRule="auto"/>
        <w:ind w:left="180" w:firstLine="0"/>
        <w:rPr>
          <w:rFonts w:ascii="Calibri" w:eastAsia="Calibri" w:hAnsi="Calibri" w:cs="Times New Roman"/>
          <w:b/>
          <w:caps/>
          <w:sz w:val="25"/>
          <w:szCs w:val="25"/>
          <w:u w:val="single"/>
          <w:lang w:eastAsia="en-US"/>
        </w:rPr>
      </w:pPr>
      <w:r>
        <w:rPr>
          <w:rFonts w:ascii="Calibri" w:eastAsia="Calibri" w:hAnsi="Calibri" w:cs="Times New Roman"/>
          <w:b/>
          <w:caps/>
          <w:sz w:val="25"/>
          <w:szCs w:val="25"/>
          <w:u w:val="single"/>
          <w:lang w:eastAsia="en-US"/>
        </w:rPr>
        <w:t>July</w:t>
      </w:r>
      <w:r w:rsidR="00D15736" w:rsidRPr="009C6C36">
        <w:rPr>
          <w:rFonts w:ascii="Calibri" w:eastAsia="Calibri" w:hAnsi="Calibri" w:cs="Times New Roman"/>
          <w:b/>
          <w:caps/>
          <w:sz w:val="25"/>
          <w:szCs w:val="25"/>
          <w:u w:val="single"/>
          <w:lang w:eastAsia="en-US"/>
        </w:rPr>
        <w:t xml:space="preserve"> Birthdays</w:t>
      </w:r>
    </w:p>
    <w:p w14:paraId="59B32284" w14:textId="2927DE91" w:rsidR="00E41EB6" w:rsidRPr="006C4B3B" w:rsidRDefault="00D75FE1" w:rsidP="00D75FE1">
      <w:pPr>
        <w:pStyle w:val="ListParagraph"/>
        <w:ind w:left="180" w:firstLine="0"/>
        <w:rPr>
          <w:rFonts w:ascii="Calibri" w:hAnsi="Calibri" w:cs="Calibri"/>
          <w:color w:val="auto"/>
          <w:sz w:val="25"/>
          <w:szCs w:val="25"/>
        </w:rPr>
      </w:pPr>
      <w:r w:rsidRPr="006C4B3B">
        <w:rPr>
          <w:rFonts w:ascii="Calibri" w:hAnsi="Calibri" w:cs="Calibri"/>
          <w:color w:val="auto"/>
          <w:sz w:val="25"/>
          <w:szCs w:val="25"/>
        </w:rPr>
        <w:t>01-</w:t>
      </w:r>
      <w:r w:rsidR="0025145A" w:rsidRPr="006C4B3B">
        <w:rPr>
          <w:rFonts w:ascii="Calibri" w:hAnsi="Calibri" w:cs="Calibri"/>
          <w:color w:val="auto"/>
          <w:sz w:val="25"/>
          <w:szCs w:val="25"/>
        </w:rPr>
        <w:t xml:space="preserve">AnnaBella </w:t>
      </w:r>
      <w:proofErr w:type="spellStart"/>
      <w:r w:rsidR="0025145A" w:rsidRPr="006C4B3B">
        <w:rPr>
          <w:rFonts w:ascii="Calibri" w:hAnsi="Calibri" w:cs="Calibri"/>
          <w:color w:val="auto"/>
          <w:sz w:val="25"/>
          <w:szCs w:val="25"/>
        </w:rPr>
        <w:t>Dagle</w:t>
      </w:r>
      <w:proofErr w:type="spellEnd"/>
    </w:p>
    <w:p w14:paraId="3BC9E6AF" w14:textId="5F7CD0CA" w:rsidR="0025145A" w:rsidRPr="00D75FE1" w:rsidRDefault="0025145A" w:rsidP="00D75FE1">
      <w:pPr>
        <w:spacing w:line="240" w:lineRule="auto"/>
        <w:ind w:left="180" w:firstLine="0"/>
        <w:rPr>
          <w:rFonts w:ascii="Calibri" w:hAnsi="Calibri" w:cs="Calibri"/>
          <w:sz w:val="25"/>
          <w:szCs w:val="25"/>
        </w:rPr>
      </w:pPr>
      <w:r w:rsidRPr="00D75FE1">
        <w:rPr>
          <w:rFonts w:ascii="Calibri" w:hAnsi="Calibri" w:cs="Calibri"/>
          <w:sz w:val="25"/>
          <w:szCs w:val="25"/>
        </w:rPr>
        <w:t>02-Megan Troutman</w:t>
      </w:r>
    </w:p>
    <w:p w14:paraId="0EFD8BBB" w14:textId="0C16E7E4" w:rsidR="00D75FE1" w:rsidRDefault="00D75FE1" w:rsidP="00D75FE1">
      <w:pPr>
        <w:spacing w:line="240" w:lineRule="auto"/>
        <w:ind w:left="180" w:firstLine="0"/>
        <w:rPr>
          <w:rFonts w:ascii="Calibri" w:hAnsi="Calibri" w:cs="Calibri"/>
          <w:sz w:val="25"/>
          <w:szCs w:val="25"/>
        </w:rPr>
      </w:pPr>
      <w:r w:rsidRPr="00D75FE1">
        <w:rPr>
          <w:rFonts w:ascii="Calibri" w:hAnsi="Calibri" w:cs="Calibri"/>
          <w:sz w:val="25"/>
          <w:szCs w:val="25"/>
        </w:rPr>
        <w:t xml:space="preserve">03-Jill </w:t>
      </w:r>
      <w:proofErr w:type="spellStart"/>
      <w:r w:rsidRPr="00D75FE1">
        <w:rPr>
          <w:rFonts w:ascii="Calibri" w:hAnsi="Calibri" w:cs="Calibri"/>
          <w:sz w:val="25"/>
          <w:szCs w:val="25"/>
        </w:rPr>
        <w:t>Habibi</w:t>
      </w:r>
      <w:proofErr w:type="spellEnd"/>
    </w:p>
    <w:p w14:paraId="58063D40" w14:textId="0208F4BD" w:rsidR="00D75FE1" w:rsidRP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03-George Hupp</w:t>
      </w:r>
    </w:p>
    <w:p w14:paraId="65CAD25E" w14:textId="79922C93" w:rsidR="00D75FE1" w:rsidRDefault="00D75FE1" w:rsidP="00D75FE1">
      <w:pPr>
        <w:spacing w:line="240" w:lineRule="auto"/>
        <w:ind w:left="180" w:firstLine="0"/>
        <w:rPr>
          <w:rFonts w:ascii="Calibri" w:hAnsi="Calibri" w:cs="Calibri"/>
          <w:sz w:val="25"/>
          <w:szCs w:val="25"/>
        </w:rPr>
      </w:pPr>
      <w:r w:rsidRPr="00D75FE1">
        <w:rPr>
          <w:rFonts w:ascii="Calibri" w:hAnsi="Calibri" w:cs="Calibri"/>
          <w:sz w:val="25"/>
          <w:szCs w:val="25"/>
        </w:rPr>
        <w:t>03-Kayleen</w:t>
      </w:r>
      <w:r>
        <w:rPr>
          <w:rFonts w:ascii="Calibri" w:hAnsi="Calibri" w:cs="Calibri"/>
          <w:sz w:val="25"/>
          <w:szCs w:val="25"/>
        </w:rPr>
        <w:t xml:space="preserve"> Long </w:t>
      </w:r>
      <w:proofErr w:type="spellStart"/>
      <w:r>
        <w:rPr>
          <w:rFonts w:ascii="Calibri" w:hAnsi="Calibri" w:cs="Calibri"/>
          <w:sz w:val="25"/>
          <w:szCs w:val="25"/>
        </w:rPr>
        <w:t>Girton</w:t>
      </w:r>
      <w:proofErr w:type="spellEnd"/>
    </w:p>
    <w:p w14:paraId="22932599" w14:textId="238740C4"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07</w:t>
      </w:r>
      <w:r w:rsidRPr="00DE385C">
        <w:rPr>
          <w:rFonts w:ascii="Calibri" w:hAnsi="Calibri" w:cs="Calibri"/>
          <w:sz w:val="25"/>
          <w:szCs w:val="25"/>
        </w:rPr>
        <w:t>-</w:t>
      </w:r>
      <w:r w:rsidR="00DE385C" w:rsidRPr="00DE385C">
        <w:rPr>
          <w:rFonts w:ascii="Calibri" w:hAnsi="Calibri" w:cs="Calibri"/>
          <w:sz w:val="25"/>
          <w:szCs w:val="25"/>
        </w:rPr>
        <w:t>Sav</w:t>
      </w:r>
      <w:r w:rsidRPr="00DE385C">
        <w:rPr>
          <w:rFonts w:ascii="Calibri" w:hAnsi="Calibri" w:cs="Calibri"/>
          <w:sz w:val="25"/>
          <w:szCs w:val="25"/>
        </w:rPr>
        <w:t>anna</w:t>
      </w:r>
      <w:r>
        <w:rPr>
          <w:rFonts w:ascii="Calibri" w:hAnsi="Calibri" w:cs="Calibri"/>
          <w:sz w:val="25"/>
          <w:szCs w:val="25"/>
        </w:rPr>
        <w:t xml:space="preserve"> Snyder</w:t>
      </w:r>
    </w:p>
    <w:p w14:paraId="5BDCB6C2" w14:textId="3486FE7C"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09-Susan Scholl</w:t>
      </w:r>
    </w:p>
    <w:p w14:paraId="400C5789" w14:textId="2931DFB8"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10-Blanche </w:t>
      </w:r>
      <w:proofErr w:type="spellStart"/>
      <w:r>
        <w:rPr>
          <w:rFonts w:ascii="Calibri" w:hAnsi="Calibri" w:cs="Calibri"/>
          <w:sz w:val="25"/>
          <w:szCs w:val="25"/>
        </w:rPr>
        <w:t>Gaugler</w:t>
      </w:r>
      <w:proofErr w:type="spellEnd"/>
    </w:p>
    <w:p w14:paraId="059466A1" w14:textId="0C53376B"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12-Hannah </w:t>
      </w:r>
      <w:proofErr w:type="spellStart"/>
      <w:r>
        <w:rPr>
          <w:rFonts w:ascii="Calibri" w:hAnsi="Calibri" w:cs="Calibri"/>
          <w:sz w:val="25"/>
          <w:szCs w:val="25"/>
        </w:rPr>
        <w:t>Reichenbach</w:t>
      </w:r>
      <w:proofErr w:type="spellEnd"/>
    </w:p>
    <w:p w14:paraId="7FDAEA15" w14:textId="77C1FEF9"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14-Jinny </w:t>
      </w:r>
      <w:proofErr w:type="spellStart"/>
      <w:r>
        <w:rPr>
          <w:rFonts w:ascii="Calibri" w:hAnsi="Calibri" w:cs="Calibri"/>
          <w:sz w:val="25"/>
          <w:szCs w:val="25"/>
        </w:rPr>
        <w:t>Harnum</w:t>
      </w:r>
      <w:proofErr w:type="spellEnd"/>
    </w:p>
    <w:p w14:paraId="61AAFD3D" w14:textId="2DD8BF3A"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16-Gary Bunch</w:t>
      </w:r>
    </w:p>
    <w:p w14:paraId="35A24909" w14:textId="1D92844D"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16-Ken </w:t>
      </w:r>
      <w:proofErr w:type="spellStart"/>
      <w:r>
        <w:rPr>
          <w:rFonts w:ascii="Calibri" w:hAnsi="Calibri" w:cs="Calibri"/>
          <w:sz w:val="25"/>
          <w:szCs w:val="25"/>
        </w:rPr>
        <w:t>Reinard</w:t>
      </w:r>
      <w:proofErr w:type="spellEnd"/>
    </w:p>
    <w:p w14:paraId="29EF1279" w14:textId="0D529BEB"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16-Jaxen Gabel</w:t>
      </w:r>
    </w:p>
    <w:p w14:paraId="7632E819" w14:textId="3EB0BC66"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16- Jessica </w:t>
      </w:r>
      <w:proofErr w:type="spellStart"/>
      <w:r>
        <w:rPr>
          <w:rFonts w:ascii="Calibri" w:hAnsi="Calibri" w:cs="Calibri"/>
          <w:sz w:val="25"/>
          <w:szCs w:val="25"/>
        </w:rPr>
        <w:t>Wenrich</w:t>
      </w:r>
      <w:proofErr w:type="spellEnd"/>
    </w:p>
    <w:p w14:paraId="132DCB0B" w14:textId="13CFA706"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19- Wyman Hoyt</w:t>
      </w:r>
    </w:p>
    <w:p w14:paraId="41F769E8" w14:textId="2E45CC9F"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19-Leslie </w:t>
      </w:r>
      <w:proofErr w:type="spellStart"/>
      <w:r>
        <w:rPr>
          <w:rFonts w:ascii="Calibri" w:hAnsi="Calibri" w:cs="Calibri"/>
          <w:sz w:val="25"/>
          <w:szCs w:val="25"/>
        </w:rPr>
        <w:t>Slaybaugh</w:t>
      </w:r>
      <w:proofErr w:type="spellEnd"/>
    </w:p>
    <w:p w14:paraId="6B8A707E" w14:textId="3E98F5AE"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21-Michael Kauffman</w:t>
      </w:r>
    </w:p>
    <w:p w14:paraId="0FE2D8D8" w14:textId="5E8036C2"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23-Luca </w:t>
      </w:r>
      <w:proofErr w:type="spellStart"/>
      <w:r>
        <w:rPr>
          <w:rFonts w:ascii="Calibri" w:hAnsi="Calibri" w:cs="Calibri"/>
          <w:sz w:val="25"/>
          <w:szCs w:val="25"/>
        </w:rPr>
        <w:t>Spriggle</w:t>
      </w:r>
      <w:proofErr w:type="spellEnd"/>
    </w:p>
    <w:p w14:paraId="462B34C4" w14:textId="3C2EA62F"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23-Emmaline </w:t>
      </w:r>
      <w:proofErr w:type="spellStart"/>
      <w:r>
        <w:rPr>
          <w:rFonts w:ascii="Calibri" w:hAnsi="Calibri" w:cs="Calibri"/>
          <w:sz w:val="25"/>
          <w:szCs w:val="25"/>
        </w:rPr>
        <w:t>Spriggle</w:t>
      </w:r>
      <w:proofErr w:type="spellEnd"/>
    </w:p>
    <w:p w14:paraId="1F8026E1" w14:textId="60046CF1"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24-Jaxon </w:t>
      </w:r>
      <w:proofErr w:type="spellStart"/>
      <w:r>
        <w:rPr>
          <w:rFonts w:ascii="Calibri" w:hAnsi="Calibri" w:cs="Calibri"/>
          <w:sz w:val="25"/>
          <w:szCs w:val="25"/>
        </w:rPr>
        <w:t>Doersam</w:t>
      </w:r>
      <w:proofErr w:type="spellEnd"/>
    </w:p>
    <w:p w14:paraId="4BE48BFB" w14:textId="4789363F"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24-Frank Wetzel</w:t>
      </w:r>
    </w:p>
    <w:p w14:paraId="0299C93F" w14:textId="77319905"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25-Charity Ney</w:t>
      </w:r>
    </w:p>
    <w:p w14:paraId="030FE852" w14:textId="65CE9861"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 xml:space="preserve">25-Wyatt </w:t>
      </w:r>
      <w:proofErr w:type="spellStart"/>
      <w:r>
        <w:rPr>
          <w:rFonts w:ascii="Calibri" w:hAnsi="Calibri" w:cs="Calibri"/>
          <w:sz w:val="25"/>
          <w:szCs w:val="25"/>
        </w:rPr>
        <w:t>Steenburg</w:t>
      </w:r>
      <w:proofErr w:type="spellEnd"/>
    </w:p>
    <w:p w14:paraId="41B8BA3F" w14:textId="19ADB35B"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27-Amy Klick</w:t>
      </w:r>
    </w:p>
    <w:p w14:paraId="66CDEA23" w14:textId="10AC4FC7" w:rsidR="00D75FE1" w:rsidRDefault="00D75FE1" w:rsidP="00D75FE1">
      <w:pPr>
        <w:spacing w:line="240" w:lineRule="auto"/>
        <w:ind w:left="180" w:firstLine="0"/>
        <w:rPr>
          <w:rFonts w:ascii="Calibri" w:hAnsi="Calibri" w:cs="Calibri"/>
          <w:sz w:val="25"/>
          <w:szCs w:val="25"/>
        </w:rPr>
      </w:pPr>
      <w:r>
        <w:rPr>
          <w:rFonts w:ascii="Calibri" w:hAnsi="Calibri" w:cs="Calibri"/>
          <w:sz w:val="25"/>
          <w:szCs w:val="25"/>
        </w:rPr>
        <w:t>28-Donna Hoffman</w:t>
      </w:r>
    </w:p>
    <w:p w14:paraId="1ACC2727" w14:textId="635BE2D9" w:rsidR="00AA4C3C" w:rsidRDefault="00D75FE1" w:rsidP="00D75FE1">
      <w:pPr>
        <w:spacing w:line="240" w:lineRule="auto"/>
        <w:ind w:left="180" w:firstLine="0"/>
        <w:rPr>
          <w:rFonts w:ascii="Calibri" w:hAnsi="Calibri" w:cs="Calibri"/>
          <w:sz w:val="25"/>
          <w:szCs w:val="25"/>
        </w:rPr>
      </w:pPr>
      <w:r>
        <w:rPr>
          <w:rFonts w:ascii="Calibri" w:hAnsi="Calibri" w:cs="Calibri"/>
          <w:sz w:val="25"/>
          <w:szCs w:val="25"/>
        </w:rPr>
        <w:t>29-Aaron Wink</w:t>
      </w:r>
    </w:p>
    <w:p w14:paraId="2DAE0EFE" w14:textId="2AA59971" w:rsidR="00A51249" w:rsidRDefault="00A51249" w:rsidP="00A51249">
      <w:pPr>
        <w:spacing w:line="240" w:lineRule="auto"/>
        <w:ind w:left="270" w:firstLine="0"/>
        <w:rPr>
          <w:rFonts w:ascii="Calibri" w:hAnsi="Calibri" w:cs="Calibri"/>
          <w:b/>
          <w:sz w:val="25"/>
          <w:szCs w:val="25"/>
          <w:u w:val="single"/>
        </w:rPr>
      </w:pPr>
      <w:r>
        <w:rPr>
          <w:rFonts w:ascii="Calibri" w:hAnsi="Calibri" w:cs="Calibri"/>
          <w:b/>
          <w:caps/>
          <w:sz w:val="25"/>
          <w:szCs w:val="25"/>
          <w:u w:val="single"/>
        </w:rPr>
        <w:t xml:space="preserve">august </w:t>
      </w:r>
      <w:r w:rsidRPr="009C6C36">
        <w:rPr>
          <w:rFonts w:ascii="Calibri" w:hAnsi="Calibri" w:cs="Calibri"/>
          <w:b/>
          <w:sz w:val="25"/>
          <w:szCs w:val="25"/>
          <w:u w:val="single"/>
        </w:rPr>
        <w:t>BIRTHDAYS</w:t>
      </w:r>
    </w:p>
    <w:p w14:paraId="2DFC5666" w14:textId="494A18E4" w:rsidR="00A51249" w:rsidRPr="00EB7F47" w:rsidRDefault="00A51249" w:rsidP="00A51249">
      <w:pPr>
        <w:pStyle w:val="ListParagraph"/>
        <w:numPr>
          <w:ilvl w:val="0"/>
          <w:numId w:val="36"/>
        </w:numPr>
        <w:rPr>
          <w:rFonts w:ascii="Calibri" w:hAnsi="Calibri" w:cs="Calibri"/>
          <w:color w:val="auto"/>
          <w:sz w:val="25"/>
          <w:szCs w:val="25"/>
        </w:rPr>
      </w:pPr>
      <w:r w:rsidRPr="00EB7F47">
        <w:rPr>
          <w:rFonts w:ascii="Calibri" w:hAnsi="Calibri" w:cs="Calibri"/>
          <w:color w:val="auto"/>
          <w:sz w:val="25"/>
          <w:szCs w:val="25"/>
        </w:rPr>
        <w:t>Linda Leach</w:t>
      </w:r>
    </w:p>
    <w:p w14:paraId="3AA9BFAA" w14:textId="1FC10B0E" w:rsidR="00A51249" w:rsidRPr="00EB7F47" w:rsidRDefault="00A51249" w:rsidP="00A51249">
      <w:pPr>
        <w:spacing w:line="240" w:lineRule="auto"/>
        <w:ind w:left="180" w:firstLine="0"/>
        <w:rPr>
          <w:rFonts w:ascii="Calibri" w:hAnsi="Calibri" w:cs="Calibri"/>
          <w:sz w:val="25"/>
          <w:szCs w:val="25"/>
        </w:rPr>
      </w:pPr>
      <w:r w:rsidRPr="00EB7F47">
        <w:rPr>
          <w:rFonts w:ascii="Calibri" w:hAnsi="Calibri" w:cs="Calibri"/>
          <w:sz w:val="25"/>
          <w:szCs w:val="25"/>
        </w:rPr>
        <w:t xml:space="preserve">02-Jonathan </w:t>
      </w:r>
      <w:proofErr w:type="spellStart"/>
      <w:r w:rsidRPr="00EB7F47">
        <w:rPr>
          <w:rFonts w:ascii="Calibri" w:hAnsi="Calibri" w:cs="Calibri"/>
          <w:sz w:val="25"/>
          <w:szCs w:val="25"/>
        </w:rPr>
        <w:t>Dunkelberger</w:t>
      </w:r>
      <w:proofErr w:type="spellEnd"/>
    </w:p>
    <w:p w14:paraId="63F5EF43" w14:textId="390437A6" w:rsidR="00A51249" w:rsidRPr="00EB7F47" w:rsidRDefault="00A51249" w:rsidP="00A51249">
      <w:pPr>
        <w:spacing w:line="240" w:lineRule="auto"/>
        <w:ind w:left="180" w:firstLine="0"/>
        <w:rPr>
          <w:rFonts w:ascii="Calibri" w:hAnsi="Calibri" w:cs="Calibri"/>
          <w:sz w:val="25"/>
          <w:szCs w:val="25"/>
        </w:rPr>
      </w:pPr>
      <w:r w:rsidRPr="00EB7F47">
        <w:rPr>
          <w:rFonts w:ascii="Calibri" w:hAnsi="Calibri" w:cs="Calibri"/>
          <w:sz w:val="25"/>
          <w:szCs w:val="25"/>
        </w:rPr>
        <w:t xml:space="preserve">03-Hosea </w:t>
      </w:r>
      <w:proofErr w:type="spellStart"/>
      <w:r w:rsidRPr="00EB7F47">
        <w:rPr>
          <w:rFonts w:ascii="Calibri" w:hAnsi="Calibri" w:cs="Calibri"/>
          <w:sz w:val="25"/>
          <w:szCs w:val="25"/>
        </w:rPr>
        <w:t>Alima</w:t>
      </w:r>
      <w:proofErr w:type="spellEnd"/>
    </w:p>
    <w:p w14:paraId="71D7A64E" w14:textId="0E133194" w:rsidR="00A51249" w:rsidRPr="00EB7F47" w:rsidRDefault="00A51249" w:rsidP="00A51249">
      <w:pPr>
        <w:spacing w:line="240" w:lineRule="auto"/>
        <w:ind w:left="180" w:firstLine="0"/>
        <w:rPr>
          <w:rFonts w:ascii="Calibri" w:hAnsi="Calibri" w:cs="Calibri"/>
          <w:sz w:val="25"/>
          <w:szCs w:val="25"/>
        </w:rPr>
      </w:pPr>
      <w:r w:rsidRPr="00EB7F47">
        <w:rPr>
          <w:rFonts w:ascii="Calibri" w:hAnsi="Calibri" w:cs="Calibri"/>
          <w:sz w:val="25"/>
          <w:szCs w:val="25"/>
        </w:rPr>
        <w:t>05-Walker Ewing</w:t>
      </w:r>
    </w:p>
    <w:p w14:paraId="571A7958" w14:textId="4F87DDE8" w:rsidR="00A51249" w:rsidRPr="00EB7F47" w:rsidRDefault="00A51249" w:rsidP="00A51249">
      <w:pPr>
        <w:pStyle w:val="ListParagraph"/>
        <w:numPr>
          <w:ilvl w:val="0"/>
          <w:numId w:val="33"/>
        </w:numPr>
        <w:rPr>
          <w:rFonts w:ascii="Calibri" w:hAnsi="Calibri" w:cs="Calibri"/>
          <w:color w:val="auto"/>
          <w:sz w:val="24"/>
          <w:szCs w:val="25"/>
        </w:rPr>
      </w:pPr>
      <w:r w:rsidRPr="00EB7F47">
        <w:rPr>
          <w:rFonts w:ascii="Calibri" w:hAnsi="Calibri" w:cs="Calibri"/>
          <w:color w:val="auto"/>
          <w:sz w:val="24"/>
          <w:szCs w:val="25"/>
        </w:rPr>
        <w:t>Dawson Mowry</w:t>
      </w:r>
    </w:p>
    <w:p w14:paraId="2A58E506" w14:textId="7D507BEE"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07-Nickolas </w:t>
      </w:r>
      <w:proofErr w:type="spellStart"/>
      <w:r w:rsidRPr="00EB7F47">
        <w:rPr>
          <w:rFonts w:ascii="Calibri" w:hAnsi="Calibri" w:cs="Calibri"/>
          <w:sz w:val="24"/>
          <w:szCs w:val="25"/>
        </w:rPr>
        <w:t>Artley</w:t>
      </w:r>
      <w:proofErr w:type="spellEnd"/>
    </w:p>
    <w:p w14:paraId="3846C761" w14:textId="04242FD9" w:rsidR="00A51249" w:rsidRPr="00EB7F47" w:rsidRDefault="00A51249" w:rsidP="00C6492A">
      <w:pPr>
        <w:spacing w:line="240" w:lineRule="auto"/>
        <w:ind w:firstLine="0"/>
        <w:rPr>
          <w:rFonts w:ascii="Calibri" w:hAnsi="Calibri" w:cs="Calibri"/>
          <w:sz w:val="24"/>
          <w:szCs w:val="25"/>
        </w:rPr>
      </w:pPr>
      <w:r w:rsidRPr="00EB7F47">
        <w:rPr>
          <w:rFonts w:ascii="Calibri" w:hAnsi="Calibri" w:cs="Calibri"/>
          <w:sz w:val="24"/>
          <w:szCs w:val="25"/>
        </w:rPr>
        <w:t xml:space="preserve">   08- Ken Estep</w:t>
      </w:r>
    </w:p>
    <w:p w14:paraId="7B4C40F7" w14:textId="41DDA00E" w:rsidR="00A51249" w:rsidRPr="00EB7F47" w:rsidRDefault="00A51249" w:rsidP="00C6492A">
      <w:pPr>
        <w:spacing w:line="240" w:lineRule="auto"/>
        <w:ind w:firstLine="0"/>
        <w:rPr>
          <w:rFonts w:ascii="Calibri" w:hAnsi="Calibri" w:cs="Calibri"/>
          <w:sz w:val="24"/>
          <w:szCs w:val="25"/>
        </w:rPr>
      </w:pPr>
      <w:r w:rsidRPr="00EB7F47">
        <w:rPr>
          <w:rFonts w:ascii="Calibri" w:hAnsi="Calibri" w:cs="Calibri"/>
          <w:sz w:val="24"/>
          <w:szCs w:val="25"/>
        </w:rPr>
        <w:t xml:space="preserve">   09-Judie Charles</w:t>
      </w:r>
    </w:p>
    <w:p w14:paraId="75F3E928" w14:textId="3121C80B" w:rsidR="00A51249" w:rsidRPr="00EB7F47" w:rsidRDefault="00A51249" w:rsidP="00C6492A">
      <w:pPr>
        <w:spacing w:line="240" w:lineRule="auto"/>
        <w:ind w:firstLine="0"/>
        <w:rPr>
          <w:rFonts w:ascii="Calibri" w:hAnsi="Calibri" w:cs="Calibri"/>
          <w:sz w:val="24"/>
          <w:szCs w:val="25"/>
        </w:rPr>
      </w:pPr>
      <w:r w:rsidRPr="00EB7F47">
        <w:rPr>
          <w:rFonts w:ascii="Calibri" w:hAnsi="Calibri" w:cs="Calibri"/>
          <w:sz w:val="24"/>
          <w:szCs w:val="25"/>
        </w:rPr>
        <w:t xml:space="preserve">   09-Joey </w:t>
      </w:r>
      <w:proofErr w:type="spellStart"/>
      <w:r w:rsidRPr="00EB7F47">
        <w:rPr>
          <w:rFonts w:ascii="Calibri" w:hAnsi="Calibri" w:cs="Calibri"/>
          <w:sz w:val="24"/>
          <w:szCs w:val="25"/>
        </w:rPr>
        <w:t>Sanzotto</w:t>
      </w:r>
      <w:proofErr w:type="spellEnd"/>
    </w:p>
    <w:p w14:paraId="78042DE7" w14:textId="44AA7D57"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10-Mallory Pope</w:t>
      </w:r>
    </w:p>
    <w:p w14:paraId="55EB7313" w14:textId="3A87160B"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10- Ken </w:t>
      </w:r>
      <w:proofErr w:type="spellStart"/>
      <w:r w:rsidRPr="00EB7F47">
        <w:rPr>
          <w:rFonts w:ascii="Calibri" w:hAnsi="Calibri" w:cs="Calibri"/>
          <w:sz w:val="24"/>
          <w:szCs w:val="25"/>
        </w:rPr>
        <w:t>Gabrielson</w:t>
      </w:r>
      <w:proofErr w:type="spellEnd"/>
    </w:p>
    <w:p w14:paraId="538543CE" w14:textId="1EFD535E"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12- Lincoln Trego</w:t>
      </w:r>
    </w:p>
    <w:p w14:paraId="30E6BD6A" w14:textId="051D8DC1"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15-Jeff Klick</w:t>
      </w:r>
    </w:p>
    <w:p w14:paraId="36FF8EFF" w14:textId="2C6EAE88"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15- Ashlyn Lehman</w:t>
      </w:r>
    </w:p>
    <w:p w14:paraId="47FF6912" w14:textId="68D12DDD"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16- Violet Weaver</w:t>
      </w:r>
    </w:p>
    <w:p w14:paraId="708992C9" w14:textId="2B34682D"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20- Pat </w:t>
      </w:r>
      <w:proofErr w:type="spellStart"/>
      <w:r w:rsidRPr="00EB7F47">
        <w:rPr>
          <w:rFonts w:ascii="Calibri" w:hAnsi="Calibri" w:cs="Calibri"/>
          <w:sz w:val="24"/>
          <w:szCs w:val="25"/>
        </w:rPr>
        <w:t>Bonsall</w:t>
      </w:r>
      <w:proofErr w:type="spellEnd"/>
    </w:p>
    <w:p w14:paraId="211484B9" w14:textId="6531C777"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20- Jordan </w:t>
      </w:r>
      <w:proofErr w:type="spellStart"/>
      <w:r w:rsidRPr="00EB7F47">
        <w:rPr>
          <w:rFonts w:ascii="Calibri" w:hAnsi="Calibri" w:cs="Calibri"/>
          <w:sz w:val="24"/>
          <w:szCs w:val="25"/>
        </w:rPr>
        <w:t>McGranaghan</w:t>
      </w:r>
      <w:proofErr w:type="spellEnd"/>
    </w:p>
    <w:p w14:paraId="47C82B4B" w14:textId="3584B8C8" w:rsidR="00A51249"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21-Katie Klick</w:t>
      </w:r>
    </w:p>
    <w:p w14:paraId="54821EF0" w14:textId="77777777" w:rsidR="00C6492A" w:rsidRPr="00EB7F47" w:rsidRDefault="00A51249" w:rsidP="00C6492A">
      <w:pPr>
        <w:spacing w:line="240" w:lineRule="auto"/>
        <w:ind w:left="180" w:firstLine="0"/>
        <w:rPr>
          <w:rFonts w:ascii="Calibri" w:hAnsi="Calibri" w:cs="Calibri"/>
          <w:sz w:val="24"/>
          <w:szCs w:val="25"/>
        </w:rPr>
      </w:pPr>
      <w:r w:rsidRPr="00EB7F47">
        <w:rPr>
          <w:rFonts w:ascii="Calibri" w:hAnsi="Calibri" w:cs="Calibri"/>
          <w:sz w:val="24"/>
          <w:szCs w:val="25"/>
        </w:rPr>
        <w:t>21-Joanne Book-Coles</w:t>
      </w:r>
    </w:p>
    <w:p w14:paraId="3FB1A912" w14:textId="1EE9B1DC" w:rsidR="00A51249"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22- Nicole Conrad</w:t>
      </w:r>
    </w:p>
    <w:p w14:paraId="59C24F48" w14:textId="1366CD46"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23- Robyn </w:t>
      </w:r>
      <w:proofErr w:type="spellStart"/>
      <w:r w:rsidRPr="00EB7F47">
        <w:rPr>
          <w:rFonts w:ascii="Calibri" w:hAnsi="Calibri" w:cs="Calibri"/>
          <w:sz w:val="24"/>
          <w:szCs w:val="25"/>
        </w:rPr>
        <w:t>Rinck</w:t>
      </w:r>
      <w:proofErr w:type="spellEnd"/>
    </w:p>
    <w:p w14:paraId="485581F1" w14:textId="1237BE4B"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23-Dawn Ritter</w:t>
      </w:r>
    </w:p>
    <w:p w14:paraId="7AD9D7C6" w14:textId="39901158"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24-Pauline Hoover</w:t>
      </w:r>
    </w:p>
    <w:p w14:paraId="66F6213A" w14:textId="5E90CB3F"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24-Sara </w:t>
      </w:r>
      <w:proofErr w:type="spellStart"/>
      <w:r w:rsidRPr="00EB7F47">
        <w:rPr>
          <w:rFonts w:ascii="Calibri" w:hAnsi="Calibri" w:cs="Calibri"/>
          <w:sz w:val="24"/>
          <w:szCs w:val="25"/>
        </w:rPr>
        <w:t>Dunkelberger</w:t>
      </w:r>
      <w:proofErr w:type="spellEnd"/>
    </w:p>
    <w:p w14:paraId="73D20C6C" w14:textId="63EFC346"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25-Barb Brandt</w:t>
      </w:r>
    </w:p>
    <w:p w14:paraId="3C996621" w14:textId="6159973C"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25-Ken Frederick</w:t>
      </w:r>
    </w:p>
    <w:p w14:paraId="450BCFB6" w14:textId="4A638A9A"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26-Amanda </w:t>
      </w:r>
      <w:proofErr w:type="spellStart"/>
      <w:r w:rsidRPr="00EB7F47">
        <w:rPr>
          <w:rFonts w:ascii="Calibri" w:hAnsi="Calibri" w:cs="Calibri"/>
          <w:sz w:val="24"/>
          <w:szCs w:val="25"/>
        </w:rPr>
        <w:t>Bielskie</w:t>
      </w:r>
      <w:proofErr w:type="spellEnd"/>
    </w:p>
    <w:p w14:paraId="67C90A8A" w14:textId="26792CF8"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28-Benjamin Coles</w:t>
      </w:r>
    </w:p>
    <w:p w14:paraId="11BEE2B7" w14:textId="66CA7BC1"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28-Daniel Coles</w:t>
      </w:r>
    </w:p>
    <w:p w14:paraId="66CAA12A" w14:textId="49FFFA17" w:rsidR="00C6492A" w:rsidRPr="00EB7F47" w:rsidRDefault="008E0FBB" w:rsidP="00C6492A">
      <w:pPr>
        <w:spacing w:line="240" w:lineRule="auto"/>
        <w:ind w:left="180" w:firstLine="0"/>
        <w:rPr>
          <w:rFonts w:ascii="Calibri" w:hAnsi="Calibri" w:cs="Calibri"/>
          <w:sz w:val="24"/>
          <w:szCs w:val="25"/>
        </w:rPr>
      </w:pPr>
      <w:r w:rsidRPr="00EB7F47">
        <w:rPr>
          <w:rFonts w:ascii="Calibri" w:hAnsi="Calibri" w:cs="Calibri"/>
          <w:sz w:val="24"/>
          <w:szCs w:val="25"/>
        </w:rPr>
        <w:t xml:space="preserve">29-Allison </w:t>
      </w:r>
      <w:proofErr w:type="spellStart"/>
      <w:r w:rsidRPr="00EB7F47">
        <w:rPr>
          <w:rFonts w:ascii="Calibri" w:hAnsi="Calibri" w:cs="Calibri"/>
          <w:sz w:val="24"/>
          <w:szCs w:val="25"/>
        </w:rPr>
        <w:t>Ro</w:t>
      </w:r>
      <w:r w:rsidR="00C6492A" w:rsidRPr="00EB7F47">
        <w:rPr>
          <w:rFonts w:ascii="Calibri" w:hAnsi="Calibri" w:cs="Calibri"/>
          <w:sz w:val="24"/>
          <w:szCs w:val="25"/>
        </w:rPr>
        <w:t>usu</w:t>
      </w:r>
      <w:proofErr w:type="spellEnd"/>
    </w:p>
    <w:p w14:paraId="0CAC4C96" w14:textId="0951C49F"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29-Matthew Cooper</w:t>
      </w:r>
    </w:p>
    <w:p w14:paraId="20F0BA6A" w14:textId="13900BF9" w:rsidR="00C6492A" w:rsidRPr="00EB7F47" w:rsidRDefault="00C6492A" w:rsidP="00C6492A">
      <w:pPr>
        <w:spacing w:line="240" w:lineRule="auto"/>
        <w:ind w:left="180" w:firstLine="0"/>
        <w:rPr>
          <w:rFonts w:ascii="Calibri" w:hAnsi="Calibri" w:cs="Calibri"/>
          <w:sz w:val="24"/>
          <w:szCs w:val="25"/>
        </w:rPr>
      </w:pPr>
      <w:r w:rsidRPr="00EB7F47">
        <w:rPr>
          <w:rFonts w:ascii="Calibri" w:hAnsi="Calibri" w:cs="Calibri"/>
          <w:sz w:val="24"/>
          <w:szCs w:val="25"/>
        </w:rPr>
        <w:t>31-Riley Bailey</w:t>
      </w:r>
    </w:p>
    <w:p w14:paraId="34AE3187" w14:textId="01DBD188" w:rsidR="00A51249" w:rsidRPr="00EB7F47" w:rsidRDefault="00C6492A" w:rsidP="00C15207">
      <w:pPr>
        <w:spacing w:line="240" w:lineRule="auto"/>
        <w:ind w:left="180" w:firstLine="0"/>
        <w:rPr>
          <w:rFonts w:ascii="Calibri" w:hAnsi="Calibri" w:cs="Calibri"/>
          <w:sz w:val="24"/>
          <w:szCs w:val="25"/>
        </w:rPr>
      </w:pPr>
      <w:r w:rsidRPr="00EB7F47">
        <w:rPr>
          <w:rFonts w:ascii="Calibri" w:hAnsi="Calibri" w:cs="Calibri"/>
          <w:sz w:val="24"/>
          <w:szCs w:val="25"/>
        </w:rPr>
        <w:t>31-Raymond Leach</w:t>
      </w:r>
    </w:p>
    <w:p w14:paraId="0415700F" w14:textId="6EE41686" w:rsidR="008F1F2F" w:rsidRPr="006D02BC" w:rsidRDefault="006C4B3B" w:rsidP="00AA4C3C">
      <w:pPr>
        <w:spacing w:line="240" w:lineRule="auto"/>
        <w:ind w:left="-270" w:firstLine="0"/>
        <w:rPr>
          <w:rFonts w:ascii="Calibri" w:hAnsi="Calibri" w:cs="Calibri"/>
          <w:sz w:val="24"/>
          <w:szCs w:val="25"/>
        </w:rPr>
      </w:pPr>
      <w:r>
        <w:rPr>
          <w:noProof/>
          <w:lang w:eastAsia="en-US"/>
        </w:rPr>
        <w:drawing>
          <wp:inline distT="0" distB="0" distL="0" distR="0" wp14:anchorId="3F40FF2D" wp14:editId="012B1BD2">
            <wp:extent cx="2170040" cy="790575"/>
            <wp:effectExtent l="0" t="0" r="1905" b="0"/>
            <wp:docPr id="6" name="Picture 6" descr="Marriage Anniversar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riage Anniversary Cliparts - Cliparts Z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7347" cy="793237"/>
                    </a:xfrm>
                    <a:prstGeom prst="rect">
                      <a:avLst/>
                    </a:prstGeom>
                    <a:noFill/>
                    <a:ln>
                      <a:noFill/>
                    </a:ln>
                  </pic:spPr>
                </pic:pic>
              </a:graphicData>
            </a:graphic>
          </wp:inline>
        </w:drawing>
      </w:r>
    </w:p>
    <w:p w14:paraId="7358FB63" w14:textId="0D1D1263" w:rsidR="008F1F2F" w:rsidRPr="00D75FE1" w:rsidRDefault="008F1F2F" w:rsidP="00617F87">
      <w:pPr>
        <w:spacing w:line="240" w:lineRule="auto"/>
        <w:ind w:left="-270" w:right="270" w:firstLine="0"/>
        <w:rPr>
          <w:rFonts w:ascii="Calibri" w:hAnsi="Calibri" w:cs="Calibri"/>
          <w:sz w:val="25"/>
          <w:szCs w:val="25"/>
        </w:rPr>
      </w:pPr>
    </w:p>
    <w:p w14:paraId="3E2E9FDE" w14:textId="13523DDC" w:rsidR="00D15736" w:rsidRPr="00E41EB6" w:rsidRDefault="00D15736" w:rsidP="00D15736">
      <w:pPr>
        <w:spacing w:line="259" w:lineRule="auto"/>
        <w:ind w:firstLine="0"/>
        <w:rPr>
          <w:rFonts w:ascii="Calibri" w:eastAsia="Calibri" w:hAnsi="Calibri" w:cs="Times New Roman"/>
          <w:sz w:val="2"/>
          <w:szCs w:val="25"/>
          <w:lang w:eastAsia="en-US"/>
        </w:rPr>
      </w:pPr>
    </w:p>
    <w:p w14:paraId="52DCC5B2" w14:textId="3B007033" w:rsidR="00D15736" w:rsidRDefault="004A019D" w:rsidP="00D15736">
      <w:pPr>
        <w:spacing w:line="240" w:lineRule="auto"/>
        <w:ind w:firstLine="0"/>
        <w:rPr>
          <w:rFonts w:ascii="Calibri" w:hAnsi="Calibri" w:cs="Calibri"/>
          <w:b/>
          <w:caps/>
          <w:sz w:val="25"/>
          <w:szCs w:val="25"/>
          <w:u w:val="single"/>
        </w:rPr>
      </w:pPr>
      <w:r>
        <w:rPr>
          <w:rFonts w:ascii="Calibri" w:hAnsi="Calibri" w:cs="Calibri"/>
          <w:b/>
          <w:caps/>
          <w:sz w:val="25"/>
          <w:szCs w:val="25"/>
          <w:u w:val="single"/>
        </w:rPr>
        <w:t xml:space="preserve">June </w:t>
      </w:r>
      <w:r w:rsidR="00D15736" w:rsidRPr="009C6C36">
        <w:rPr>
          <w:rFonts w:ascii="Calibri" w:hAnsi="Calibri" w:cs="Calibri"/>
          <w:b/>
          <w:caps/>
          <w:sz w:val="25"/>
          <w:szCs w:val="25"/>
          <w:u w:val="single"/>
        </w:rPr>
        <w:t>Anniversaries</w:t>
      </w:r>
    </w:p>
    <w:p w14:paraId="1F56A5C6" w14:textId="72B568F7" w:rsidR="004A019D" w:rsidRDefault="004A019D" w:rsidP="00D15736">
      <w:pPr>
        <w:spacing w:line="240" w:lineRule="auto"/>
        <w:ind w:firstLine="0"/>
        <w:rPr>
          <w:rFonts w:ascii="Calibri" w:hAnsi="Calibri" w:cs="Calibri"/>
          <w:caps/>
          <w:sz w:val="25"/>
          <w:szCs w:val="25"/>
        </w:rPr>
      </w:pPr>
      <w:r>
        <w:rPr>
          <w:rFonts w:ascii="Calibri" w:hAnsi="Calibri" w:cs="Calibri"/>
          <w:caps/>
          <w:sz w:val="25"/>
          <w:szCs w:val="25"/>
        </w:rPr>
        <w:t xml:space="preserve">05- </w:t>
      </w:r>
      <w:r w:rsidRPr="004A019D">
        <w:rPr>
          <w:rFonts w:ascii="Calibri" w:hAnsi="Calibri" w:cs="Calibri"/>
          <w:sz w:val="25"/>
          <w:szCs w:val="25"/>
        </w:rPr>
        <w:t xml:space="preserve">Ryan &amp; Misty </w:t>
      </w:r>
      <w:proofErr w:type="spellStart"/>
      <w:r w:rsidRPr="004A019D">
        <w:rPr>
          <w:rFonts w:ascii="Calibri" w:hAnsi="Calibri" w:cs="Calibri"/>
          <w:sz w:val="25"/>
          <w:szCs w:val="25"/>
        </w:rPr>
        <w:t>Gephart</w:t>
      </w:r>
      <w:proofErr w:type="spellEnd"/>
    </w:p>
    <w:p w14:paraId="1ADD2680" w14:textId="7353DE78" w:rsidR="004A019D" w:rsidRDefault="004A019D" w:rsidP="00D15736">
      <w:pPr>
        <w:spacing w:line="240" w:lineRule="auto"/>
        <w:ind w:firstLine="0"/>
        <w:rPr>
          <w:rFonts w:ascii="Calibri" w:hAnsi="Calibri" w:cs="Calibri"/>
          <w:sz w:val="25"/>
          <w:szCs w:val="25"/>
        </w:rPr>
      </w:pPr>
      <w:r>
        <w:rPr>
          <w:rFonts w:ascii="Calibri" w:hAnsi="Calibri" w:cs="Calibri"/>
          <w:caps/>
          <w:sz w:val="25"/>
          <w:szCs w:val="25"/>
        </w:rPr>
        <w:t xml:space="preserve">06- </w:t>
      </w:r>
      <w:r w:rsidRPr="004A019D">
        <w:rPr>
          <w:rFonts w:ascii="Calibri" w:hAnsi="Calibri" w:cs="Calibri"/>
          <w:sz w:val="25"/>
          <w:szCs w:val="25"/>
        </w:rPr>
        <w:t>Nelson &amp; Olga Bailey</w:t>
      </w:r>
    </w:p>
    <w:p w14:paraId="3488CA49" w14:textId="14BAA900" w:rsidR="004A019D" w:rsidRDefault="004A019D" w:rsidP="00D15736">
      <w:pPr>
        <w:spacing w:line="240" w:lineRule="auto"/>
        <w:ind w:firstLine="0"/>
        <w:rPr>
          <w:rFonts w:ascii="Calibri" w:hAnsi="Calibri" w:cs="Calibri"/>
          <w:sz w:val="25"/>
          <w:szCs w:val="25"/>
        </w:rPr>
      </w:pPr>
      <w:r>
        <w:rPr>
          <w:rFonts w:ascii="Calibri" w:hAnsi="Calibri" w:cs="Calibri"/>
          <w:sz w:val="25"/>
          <w:szCs w:val="25"/>
        </w:rPr>
        <w:t>11- Keith &amp; Theresa Beaver</w:t>
      </w:r>
    </w:p>
    <w:p w14:paraId="6C04E840" w14:textId="5F9D0095" w:rsidR="004A019D" w:rsidRDefault="004028B8" w:rsidP="00D15736">
      <w:pPr>
        <w:spacing w:line="240" w:lineRule="auto"/>
        <w:ind w:firstLine="0"/>
        <w:rPr>
          <w:rFonts w:ascii="Calibri" w:hAnsi="Calibri" w:cs="Calibri"/>
          <w:sz w:val="25"/>
          <w:szCs w:val="25"/>
        </w:rPr>
      </w:pPr>
      <w:r>
        <w:rPr>
          <w:rFonts w:ascii="Calibri" w:hAnsi="Calibri" w:cs="Calibri"/>
          <w:sz w:val="25"/>
          <w:szCs w:val="25"/>
        </w:rPr>
        <w:t>16- James &amp; Laurie</w:t>
      </w:r>
      <w:r w:rsidR="004A019D">
        <w:rPr>
          <w:rFonts w:ascii="Calibri" w:hAnsi="Calibri" w:cs="Calibri"/>
          <w:sz w:val="25"/>
          <w:szCs w:val="25"/>
        </w:rPr>
        <w:t xml:space="preserve"> Kirchner</w:t>
      </w:r>
    </w:p>
    <w:p w14:paraId="2BE074B3" w14:textId="1C66ED3E" w:rsidR="004A019D" w:rsidRDefault="004A019D" w:rsidP="00D15736">
      <w:pPr>
        <w:spacing w:line="240" w:lineRule="auto"/>
        <w:ind w:firstLine="0"/>
        <w:rPr>
          <w:rFonts w:ascii="Calibri" w:hAnsi="Calibri" w:cs="Calibri"/>
          <w:sz w:val="25"/>
          <w:szCs w:val="25"/>
        </w:rPr>
      </w:pPr>
      <w:r>
        <w:rPr>
          <w:rFonts w:ascii="Calibri" w:hAnsi="Calibri" w:cs="Calibri"/>
          <w:sz w:val="25"/>
          <w:szCs w:val="25"/>
        </w:rPr>
        <w:t>20- David &amp; Jessica Hummel</w:t>
      </w:r>
    </w:p>
    <w:p w14:paraId="2F106296" w14:textId="32EB655B" w:rsidR="004A019D" w:rsidRDefault="004A019D" w:rsidP="00D15736">
      <w:pPr>
        <w:spacing w:line="240" w:lineRule="auto"/>
        <w:ind w:firstLine="0"/>
        <w:rPr>
          <w:rFonts w:ascii="Calibri" w:hAnsi="Calibri" w:cs="Calibri"/>
          <w:sz w:val="25"/>
          <w:szCs w:val="25"/>
        </w:rPr>
      </w:pPr>
      <w:r>
        <w:rPr>
          <w:rFonts w:ascii="Calibri" w:hAnsi="Calibri" w:cs="Calibri"/>
          <w:sz w:val="25"/>
          <w:szCs w:val="25"/>
        </w:rPr>
        <w:t>20- Larry &amp; Barb Leland</w:t>
      </w:r>
    </w:p>
    <w:p w14:paraId="239E6971" w14:textId="5D51A28C" w:rsidR="004A019D" w:rsidRDefault="004A019D" w:rsidP="00D15736">
      <w:pPr>
        <w:spacing w:line="240" w:lineRule="auto"/>
        <w:ind w:firstLine="0"/>
        <w:rPr>
          <w:rFonts w:ascii="Calibri" w:hAnsi="Calibri" w:cs="Calibri"/>
          <w:sz w:val="25"/>
          <w:szCs w:val="25"/>
        </w:rPr>
      </w:pPr>
      <w:r>
        <w:rPr>
          <w:rFonts w:ascii="Calibri" w:hAnsi="Calibri" w:cs="Calibri"/>
          <w:sz w:val="25"/>
          <w:szCs w:val="25"/>
        </w:rPr>
        <w:t>22- Jim &amp; Judie Charles</w:t>
      </w:r>
    </w:p>
    <w:p w14:paraId="299FDD10" w14:textId="0C3997D9" w:rsidR="004A019D" w:rsidRDefault="004A019D" w:rsidP="00D15736">
      <w:pPr>
        <w:spacing w:line="240" w:lineRule="auto"/>
        <w:ind w:firstLine="0"/>
        <w:rPr>
          <w:rFonts w:ascii="Calibri" w:hAnsi="Calibri" w:cs="Calibri"/>
          <w:sz w:val="25"/>
          <w:szCs w:val="25"/>
        </w:rPr>
      </w:pPr>
      <w:r>
        <w:rPr>
          <w:rFonts w:ascii="Calibri" w:hAnsi="Calibri" w:cs="Calibri"/>
          <w:sz w:val="25"/>
          <w:szCs w:val="25"/>
        </w:rPr>
        <w:t>25- Peter &amp; Jennifer Kay</w:t>
      </w:r>
    </w:p>
    <w:p w14:paraId="0B9C2117" w14:textId="54E8A928" w:rsidR="004A019D" w:rsidRDefault="004A019D" w:rsidP="00D15736">
      <w:pPr>
        <w:spacing w:line="240" w:lineRule="auto"/>
        <w:ind w:firstLine="0"/>
        <w:rPr>
          <w:rFonts w:ascii="Calibri" w:hAnsi="Calibri" w:cs="Calibri"/>
          <w:sz w:val="25"/>
          <w:szCs w:val="25"/>
        </w:rPr>
      </w:pPr>
      <w:r>
        <w:rPr>
          <w:rFonts w:ascii="Calibri" w:hAnsi="Calibri" w:cs="Calibri"/>
          <w:sz w:val="25"/>
          <w:szCs w:val="25"/>
        </w:rPr>
        <w:t xml:space="preserve">26- Jim &amp; Robyn </w:t>
      </w:r>
      <w:proofErr w:type="spellStart"/>
      <w:r>
        <w:rPr>
          <w:rFonts w:ascii="Calibri" w:hAnsi="Calibri" w:cs="Calibri"/>
          <w:sz w:val="25"/>
          <w:szCs w:val="25"/>
        </w:rPr>
        <w:t>Rinck</w:t>
      </w:r>
      <w:proofErr w:type="spellEnd"/>
    </w:p>
    <w:p w14:paraId="7CAE3E91" w14:textId="1259F2C4" w:rsidR="004A019D" w:rsidRDefault="004A019D" w:rsidP="00D15736">
      <w:pPr>
        <w:spacing w:line="240" w:lineRule="auto"/>
        <w:ind w:firstLine="0"/>
        <w:rPr>
          <w:rFonts w:ascii="Calibri" w:hAnsi="Calibri" w:cs="Calibri"/>
          <w:sz w:val="25"/>
          <w:szCs w:val="25"/>
        </w:rPr>
      </w:pPr>
      <w:r>
        <w:rPr>
          <w:rFonts w:ascii="Calibri" w:hAnsi="Calibri" w:cs="Calibri"/>
          <w:sz w:val="25"/>
          <w:szCs w:val="25"/>
        </w:rPr>
        <w:t>28- Ron &amp; Jan Boyer</w:t>
      </w:r>
    </w:p>
    <w:p w14:paraId="0B305ED7" w14:textId="50340088" w:rsidR="00E41EB6" w:rsidRPr="006D02BC" w:rsidRDefault="004A019D" w:rsidP="006D02BC">
      <w:pPr>
        <w:spacing w:line="240" w:lineRule="auto"/>
        <w:ind w:firstLine="0"/>
        <w:rPr>
          <w:rFonts w:ascii="Calibri" w:hAnsi="Calibri" w:cs="Calibri"/>
          <w:caps/>
          <w:sz w:val="25"/>
          <w:szCs w:val="25"/>
        </w:rPr>
      </w:pPr>
      <w:r>
        <w:rPr>
          <w:rFonts w:ascii="Calibri" w:hAnsi="Calibri" w:cs="Calibri"/>
          <w:sz w:val="25"/>
          <w:szCs w:val="25"/>
        </w:rPr>
        <w:t xml:space="preserve">28- Ken &amp; Amber </w:t>
      </w:r>
      <w:proofErr w:type="spellStart"/>
      <w:r>
        <w:rPr>
          <w:rFonts w:ascii="Calibri" w:hAnsi="Calibri" w:cs="Calibri"/>
          <w:sz w:val="25"/>
          <w:szCs w:val="25"/>
        </w:rPr>
        <w:t>Gabrielson</w:t>
      </w:r>
      <w:proofErr w:type="spellEnd"/>
    </w:p>
    <w:p w14:paraId="37AC0A2A" w14:textId="6C930C8F" w:rsidR="00D36495" w:rsidRPr="006D02BC" w:rsidRDefault="00D36495" w:rsidP="00D36495">
      <w:pPr>
        <w:spacing w:line="240" w:lineRule="auto"/>
        <w:ind w:left="-90" w:right="-180" w:firstLine="0"/>
        <w:rPr>
          <w:rFonts w:ascii="Calibri" w:hAnsi="Calibri" w:cs="Calibri"/>
          <w:sz w:val="24"/>
          <w:szCs w:val="25"/>
        </w:rPr>
      </w:pPr>
    </w:p>
    <w:p w14:paraId="7AA3975C" w14:textId="0F8BE662" w:rsidR="00D15736" w:rsidRPr="009C6C36" w:rsidRDefault="004A019D" w:rsidP="00D15736">
      <w:pPr>
        <w:spacing w:line="240" w:lineRule="auto"/>
        <w:ind w:firstLine="0"/>
        <w:rPr>
          <w:rFonts w:ascii="Calibri" w:hAnsi="Calibri" w:cs="Calibri"/>
          <w:b/>
          <w:caps/>
          <w:sz w:val="25"/>
          <w:szCs w:val="25"/>
          <w:u w:val="single"/>
        </w:rPr>
      </w:pPr>
      <w:r>
        <w:rPr>
          <w:rFonts w:ascii="Calibri" w:hAnsi="Calibri" w:cs="Calibri"/>
          <w:b/>
          <w:caps/>
          <w:sz w:val="25"/>
          <w:szCs w:val="25"/>
          <w:u w:val="single"/>
        </w:rPr>
        <w:t>July</w:t>
      </w:r>
      <w:r w:rsidR="009D504B" w:rsidRPr="009C6C36">
        <w:rPr>
          <w:rFonts w:ascii="Calibri" w:hAnsi="Calibri" w:cs="Calibri"/>
          <w:b/>
          <w:caps/>
          <w:sz w:val="25"/>
          <w:szCs w:val="25"/>
          <w:u w:val="single"/>
        </w:rPr>
        <w:t xml:space="preserve"> Anniversaries</w:t>
      </w:r>
    </w:p>
    <w:p w14:paraId="1AEB11B0" w14:textId="7A488DC7" w:rsidR="004A019D" w:rsidRPr="004A019D" w:rsidRDefault="004A019D" w:rsidP="004A019D">
      <w:pPr>
        <w:spacing w:line="240" w:lineRule="auto"/>
        <w:ind w:firstLine="0"/>
        <w:rPr>
          <w:rFonts w:ascii="Calibri" w:hAnsi="Calibri" w:cs="Calibri"/>
          <w:sz w:val="25"/>
          <w:szCs w:val="25"/>
        </w:rPr>
      </w:pPr>
      <w:r>
        <w:rPr>
          <w:rFonts w:ascii="Calibri" w:hAnsi="Calibri" w:cs="Calibri"/>
          <w:sz w:val="25"/>
          <w:szCs w:val="25"/>
        </w:rPr>
        <w:t>03-</w:t>
      </w:r>
      <w:r w:rsidRPr="004A019D">
        <w:rPr>
          <w:rFonts w:ascii="Calibri" w:hAnsi="Calibri" w:cs="Calibri"/>
          <w:sz w:val="25"/>
          <w:szCs w:val="25"/>
        </w:rPr>
        <w:t>Michael &amp; Christina Wolfe</w:t>
      </w:r>
    </w:p>
    <w:p w14:paraId="77E21D51" w14:textId="4F8839BC" w:rsidR="00643FEF" w:rsidRDefault="004A019D" w:rsidP="004A019D">
      <w:pPr>
        <w:spacing w:line="240" w:lineRule="auto"/>
        <w:ind w:firstLine="0"/>
        <w:rPr>
          <w:rFonts w:ascii="Calibri" w:hAnsi="Calibri" w:cs="Calibri"/>
          <w:sz w:val="25"/>
          <w:szCs w:val="25"/>
        </w:rPr>
      </w:pPr>
      <w:r>
        <w:rPr>
          <w:rFonts w:ascii="Calibri" w:hAnsi="Calibri" w:cs="Calibri"/>
          <w:sz w:val="25"/>
          <w:szCs w:val="25"/>
        </w:rPr>
        <w:t>04- Matthew &amp; Kanda Gabel</w:t>
      </w:r>
    </w:p>
    <w:p w14:paraId="4FA471B0" w14:textId="1F88A298" w:rsidR="004A019D" w:rsidRDefault="004A019D" w:rsidP="004A019D">
      <w:pPr>
        <w:spacing w:line="240" w:lineRule="auto"/>
        <w:ind w:firstLine="0"/>
        <w:rPr>
          <w:rFonts w:ascii="Calibri" w:hAnsi="Calibri" w:cs="Calibri"/>
          <w:sz w:val="25"/>
          <w:szCs w:val="25"/>
        </w:rPr>
      </w:pPr>
      <w:r>
        <w:rPr>
          <w:rFonts w:ascii="Calibri" w:hAnsi="Calibri" w:cs="Calibri"/>
          <w:sz w:val="25"/>
          <w:szCs w:val="25"/>
        </w:rPr>
        <w:t xml:space="preserve">18- Matthew &amp; Amanda </w:t>
      </w:r>
      <w:proofErr w:type="spellStart"/>
      <w:r>
        <w:rPr>
          <w:rFonts w:ascii="Calibri" w:hAnsi="Calibri" w:cs="Calibri"/>
          <w:sz w:val="25"/>
          <w:szCs w:val="25"/>
        </w:rPr>
        <w:t>Rousu</w:t>
      </w:r>
      <w:proofErr w:type="spellEnd"/>
    </w:p>
    <w:p w14:paraId="3889752F" w14:textId="67C10196" w:rsidR="004A019D" w:rsidRDefault="004A019D" w:rsidP="004A019D">
      <w:pPr>
        <w:spacing w:line="240" w:lineRule="auto"/>
        <w:ind w:firstLine="0"/>
        <w:rPr>
          <w:rFonts w:ascii="Calibri" w:hAnsi="Calibri" w:cs="Calibri"/>
          <w:sz w:val="25"/>
          <w:szCs w:val="25"/>
        </w:rPr>
      </w:pPr>
      <w:r>
        <w:rPr>
          <w:rFonts w:ascii="Calibri" w:hAnsi="Calibri" w:cs="Calibri"/>
          <w:sz w:val="25"/>
          <w:szCs w:val="25"/>
        </w:rPr>
        <w:t xml:space="preserve">20- Chris &amp; Carolyn </w:t>
      </w:r>
      <w:proofErr w:type="spellStart"/>
      <w:r>
        <w:rPr>
          <w:rFonts w:ascii="Calibri" w:hAnsi="Calibri" w:cs="Calibri"/>
          <w:sz w:val="25"/>
          <w:szCs w:val="25"/>
        </w:rPr>
        <w:t>Gemberling</w:t>
      </w:r>
      <w:proofErr w:type="spellEnd"/>
    </w:p>
    <w:p w14:paraId="72EF0EDF" w14:textId="176BBAD4" w:rsidR="004A019D" w:rsidRDefault="004A019D" w:rsidP="004A019D">
      <w:pPr>
        <w:spacing w:line="240" w:lineRule="auto"/>
        <w:ind w:firstLine="0"/>
        <w:rPr>
          <w:rFonts w:ascii="Calibri" w:hAnsi="Calibri" w:cs="Calibri"/>
          <w:sz w:val="25"/>
          <w:szCs w:val="25"/>
        </w:rPr>
      </w:pPr>
      <w:r>
        <w:rPr>
          <w:rFonts w:ascii="Calibri" w:hAnsi="Calibri" w:cs="Calibri"/>
          <w:sz w:val="25"/>
          <w:szCs w:val="25"/>
        </w:rPr>
        <w:t>25- Michael &amp; Tara Moyer</w:t>
      </w:r>
    </w:p>
    <w:p w14:paraId="75F08E3F" w14:textId="5CC74204" w:rsidR="004A019D" w:rsidRDefault="004A019D" w:rsidP="004A019D">
      <w:pPr>
        <w:spacing w:line="240" w:lineRule="auto"/>
        <w:ind w:firstLine="0"/>
        <w:rPr>
          <w:rFonts w:ascii="Calibri" w:hAnsi="Calibri" w:cs="Calibri"/>
          <w:sz w:val="25"/>
          <w:szCs w:val="25"/>
        </w:rPr>
      </w:pPr>
      <w:r>
        <w:rPr>
          <w:rFonts w:ascii="Calibri" w:hAnsi="Calibri" w:cs="Calibri"/>
          <w:sz w:val="25"/>
          <w:szCs w:val="25"/>
        </w:rPr>
        <w:t xml:space="preserve">27- Hugo &amp; Emilee </w:t>
      </w:r>
      <w:proofErr w:type="spellStart"/>
      <w:r>
        <w:rPr>
          <w:rFonts w:ascii="Calibri" w:hAnsi="Calibri" w:cs="Calibri"/>
          <w:sz w:val="25"/>
          <w:szCs w:val="25"/>
        </w:rPr>
        <w:t>Alima</w:t>
      </w:r>
      <w:proofErr w:type="spellEnd"/>
    </w:p>
    <w:p w14:paraId="57D26600" w14:textId="6A6B1A9E" w:rsidR="004A019D" w:rsidRDefault="004A019D" w:rsidP="004A019D">
      <w:pPr>
        <w:spacing w:line="240" w:lineRule="auto"/>
        <w:ind w:firstLine="0"/>
        <w:rPr>
          <w:rFonts w:ascii="Calibri" w:hAnsi="Calibri" w:cs="Calibri"/>
          <w:sz w:val="25"/>
          <w:szCs w:val="25"/>
        </w:rPr>
      </w:pPr>
      <w:r>
        <w:rPr>
          <w:rFonts w:ascii="Calibri" w:hAnsi="Calibri" w:cs="Calibri"/>
          <w:sz w:val="25"/>
          <w:szCs w:val="25"/>
        </w:rPr>
        <w:t>28- Jonathan &amp; Crystal Snyder</w:t>
      </w:r>
    </w:p>
    <w:p w14:paraId="02AA6E37" w14:textId="6901F105" w:rsidR="00747C1A" w:rsidRPr="00C15207" w:rsidRDefault="008F1F2F" w:rsidP="00747C1A">
      <w:pPr>
        <w:spacing w:line="240" w:lineRule="auto"/>
        <w:ind w:firstLine="0"/>
        <w:rPr>
          <w:rFonts w:ascii="Calibri" w:hAnsi="Calibri" w:cs="Calibri"/>
          <w:sz w:val="25"/>
          <w:szCs w:val="25"/>
        </w:rPr>
      </w:pPr>
      <w:r>
        <w:rPr>
          <w:rFonts w:ascii="Calibri" w:hAnsi="Calibri" w:cs="Calibri"/>
          <w:sz w:val="25"/>
          <w:szCs w:val="25"/>
        </w:rPr>
        <w:t xml:space="preserve">31- Jeff &amp; Dottie </w:t>
      </w:r>
      <w:proofErr w:type="spellStart"/>
      <w:r>
        <w:rPr>
          <w:rFonts w:ascii="Calibri" w:hAnsi="Calibri" w:cs="Calibri"/>
          <w:sz w:val="25"/>
          <w:szCs w:val="25"/>
        </w:rPr>
        <w:t>Fasold</w:t>
      </w:r>
      <w:proofErr w:type="spellEnd"/>
    </w:p>
    <w:p w14:paraId="5F52E8CE" w14:textId="77777777" w:rsidR="00747C1A" w:rsidRDefault="00747C1A" w:rsidP="00747C1A">
      <w:pPr>
        <w:spacing w:line="240" w:lineRule="auto"/>
        <w:ind w:firstLine="0"/>
        <w:rPr>
          <w:rFonts w:ascii="Calibri" w:hAnsi="Calibri" w:cs="Calibri"/>
          <w:b/>
          <w:caps/>
          <w:sz w:val="25"/>
          <w:szCs w:val="25"/>
          <w:u w:val="single"/>
        </w:rPr>
      </w:pPr>
    </w:p>
    <w:p w14:paraId="4D1D30D7" w14:textId="59328879" w:rsidR="00747C1A" w:rsidRDefault="00747C1A" w:rsidP="00747C1A">
      <w:pPr>
        <w:spacing w:line="240" w:lineRule="auto"/>
        <w:ind w:firstLine="0"/>
        <w:rPr>
          <w:rFonts w:ascii="Calibri" w:hAnsi="Calibri" w:cs="Calibri"/>
          <w:b/>
          <w:caps/>
          <w:sz w:val="25"/>
          <w:szCs w:val="25"/>
          <w:u w:val="single"/>
        </w:rPr>
      </w:pPr>
      <w:r>
        <w:rPr>
          <w:rFonts w:ascii="Calibri" w:hAnsi="Calibri" w:cs="Calibri"/>
          <w:b/>
          <w:caps/>
          <w:sz w:val="25"/>
          <w:szCs w:val="25"/>
          <w:u w:val="single"/>
        </w:rPr>
        <w:t xml:space="preserve">AUGUST </w:t>
      </w:r>
      <w:r w:rsidRPr="009C6C36">
        <w:rPr>
          <w:rFonts w:ascii="Calibri" w:hAnsi="Calibri" w:cs="Calibri"/>
          <w:b/>
          <w:caps/>
          <w:sz w:val="25"/>
          <w:szCs w:val="25"/>
          <w:u w:val="single"/>
        </w:rPr>
        <w:t>Anniversaries</w:t>
      </w:r>
    </w:p>
    <w:p w14:paraId="02E06B95" w14:textId="3351B2C1" w:rsidR="00246446" w:rsidRDefault="00246446" w:rsidP="00D75FE1">
      <w:pPr>
        <w:spacing w:line="240" w:lineRule="auto"/>
        <w:ind w:left="-90" w:firstLine="0"/>
        <w:rPr>
          <w:rFonts w:ascii="Calibri" w:hAnsi="Calibri" w:cs="Calibri"/>
          <w:sz w:val="25"/>
          <w:szCs w:val="25"/>
        </w:rPr>
      </w:pPr>
      <w:r>
        <w:rPr>
          <w:rFonts w:ascii="Calibri" w:hAnsi="Calibri" w:cs="Calibri"/>
          <w:sz w:val="25"/>
          <w:szCs w:val="25"/>
        </w:rPr>
        <w:t xml:space="preserve"> 5 - Nicholas &amp; Laura </w:t>
      </w:r>
      <w:proofErr w:type="spellStart"/>
      <w:r>
        <w:rPr>
          <w:rFonts w:ascii="Calibri" w:hAnsi="Calibri" w:cs="Calibri"/>
          <w:sz w:val="25"/>
          <w:szCs w:val="25"/>
        </w:rPr>
        <w:t>Manfredini</w:t>
      </w:r>
      <w:proofErr w:type="spellEnd"/>
    </w:p>
    <w:p w14:paraId="30D2C2D7" w14:textId="7440679B" w:rsidR="00246446" w:rsidRDefault="00246446" w:rsidP="00D75FE1">
      <w:pPr>
        <w:spacing w:line="240" w:lineRule="auto"/>
        <w:ind w:left="-90" w:firstLine="0"/>
        <w:rPr>
          <w:rFonts w:ascii="Calibri" w:hAnsi="Calibri" w:cs="Calibri"/>
          <w:sz w:val="25"/>
          <w:szCs w:val="25"/>
        </w:rPr>
      </w:pPr>
      <w:r>
        <w:rPr>
          <w:rFonts w:ascii="Calibri" w:hAnsi="Calibri" w:cs="Calibri"/>
          <w:sz w:val="25"/>
          <w:szCs w:val="25"/>
        </w:rPr>
        <w:t>10 – Pat &amp; Teresa O’Brien</w:t>
      </w:r>
    </w:p>
    <w:p w14:paraId="14E51070" w14:textId="65D3A150" w:rsidR="00246446" w:rsidRDefault="00246446" w:rsidP="00246446">
      <w:pPr>
        <w:spacing w:line="240" w:lineRule="auto"/>
        <w:ind w:left="-90" w:firstLine="0"/>
        <w:rPr>
          <w:rFonts w:ascii="Calibri" w:hAnsi="Calibri" w:cs="Calibri"/>
          <w:sz w:val="25"/>
          <w:szCs w:val="25"/>
        </w:rPr>
      </w:pPr>
      <w:r>
        <w:rPr>
          <w:rFonts w:ascii="Calibri" w:hAnsi="Calibri" w:cs="Calibri"/>
          <w:sz w:val="25"/>
          <w:szCs w:val="25"/>
        </w:rPr>
        <w:t>13 – Karl &amp; Carol Wink</w:t>
      </w:r>
    </w:p>
    <w:p w14:paraId="2E0B4FBE" w14:textId="5DDB5BB5" w:rsidR="00246446" w:rsidRDefault="00246446" w:rsidP="00D75FE1">
      <w:pPr>
        <w:spacing w:line="240" w:lineRule="auto"/>
        <w:ind w:left="-90" w:firstLine="0"/>
        <w:rPr>
          <w:rFonts w:ascii="Calibri" w:hAnsi="Calibri" w:cs="Calibri"/>
          <w:sz w:val="25"/>
          <w:szCs w:val="25"/>
        </w:rPr>
      </w:pPr>
      <w:r>
        <w:rPr>
          <w:rFonts w:ascii="Calibri" w:hAnsi="Calibri" w:cs="Calibri"/>
          <w:sz w:val="25"/>
          <w:szCs w:val="25"/>
        </w:rPr>
        <w:t>19</w:t>
      </w:r>
      <w:r w:rsidR="00C15207">
        <w:rPr>
          <w:rFonts w:ascii="Calibri" w:hAnsi="Calibri" w:cs="Calibri"/>
          <w:sz w:val="25"/>
          <w:szCs w:val="25"/>
        </w:rPr>
        <w:t xml:space="preserve"> </w:t>
      </w:r>
      <w:r>
        <w:rPr>
          <w:rFonts w:ascii="Calibri" w:hAnsi="Calibri" w:cs="Calibri"/>
          <w:sz w:val="25"/>
          <w:szCs w:val="25"/>
        </w:rPr>
        <w:t>- Mark &amp; Robin Shearer</w:t>
      </w:r>
    </w:p>
    <w:p w14:paraId="435A091E" w14:textId="77777777" w:rsidR="00B91CCA" w:rsidRDefault="00B91CCA" w:rsidP="00D75FE1">
      <w:pPr>
        <w:spacing w:line="240" w:lineRule="auto"/>
        <w:ind w:left="-90" w:firstLine="0"/>
        <w:rPr>
          <w:rFonts w:ascii="Calibri" w:hAnsi="Calibri" w:cs="Calibri"/>
          <w:sz w:val="25"/>
          <w:szCs w:val="25"/>
        </w:rPr>
      </w:pPr>
    </w:p>
    <w:p w14:paraId="202FF808" w14:textId="3C380BC9" w:rsidR="0040380A" w:rsidRPr="0040380A" w:rsidRDefault="0040380A" w:rsidP="0040380A">
      <w:pPr>
        <w:spacing w:line="240" w:lineRule="auto"/>
        <w:ind w:left="270" w:firstLine="0"/>
        <w:rPr>
          <w:rFonts w:ascii="Calibri" w:hAnsi="Calibri" w:cs="Calibri"/>
          <w:b/>
          <w:caps/>
          <w:sz w:val="25"/>
          <w:szCs w:val="25"/>
          <w:u w:val="single"/>
        </w:rPr>
      </w:pPr>
      <w:r>
        <w:rPr>
          <w:rFonts w:ascii="Calibri" w:hAnsi="Calibri" w:cs="Calibri"/>
          <w:b/>
          <w:caps/>
          <w:sz w:val="25"/>
          <w:szCs w:val="25"/>
          <w:u w:val="single"/>
        </w:rPr>
        <w:t>Town halls</w:t>
      </w:r>
    </w:p>
    <w:p w14:paraId="0F198EA4" w14:textId="2A6AE018" w:rsidR="00297C40" w:rsidRPr="00A66EBD" w:rsidRDefault="00297C40" w:rsidP="00D35E0A">
      <w:pPr>
        <w:spacing w:line="240" w:lineRule="auto"/>
        <w:ind w:firstLine="0"/>
        <w:rPr>
          <w:rFonts w:ascii="Calibri" w:hAnsi="Calibri" w:cs="Calibri"/>
          <w:b/>
          <w:sz w:val="12"/>
          <w:szCs w:val="25"/>
          <w:u w:val="single"/>
        </w:rPr>
      </w:pPr>
    </w:p>
    <w:p w14:paraId="1F0D124B" w14:textId="095F4631" w:rsidR="00BA2B37" w:rsidRPr="00A66EBD" w:rsidRDefault="0040380A" w:rsidP="00BA2B37">
      <w:pPr>
        <w:pStyle w:val="ListParagraph"/>
        <w:ind w:left="0" w:firstLine="0"/>
        <w:rPr>
          <w:rFonts w:ascii="Calibri" w:hAnsi="Calibri" w:cs="Calibri"/>
          <w:color w:val="auto"/>
          <w:sz w:val="25"/>
          <w:szCs w:val="25"/>
        </w:rPr>
      </w:pPr>
      <w:r>
        <w:rPr>
          <w:rFonts w:ascii="Calibri" w:hAnsi="Calibri" w:cs="Calibri"/>
          <w:color w:val="auto"/>
          <w:sz w:val="25"/>
          <w:szCs w:val="25"/>
        </w:rPr>
        <w:t xml:space="preserve">Be on the lookout for </w:t>
      </w:r>
      <w:r w:rsidR="003778B6">
        <w:rPr>
          <w:rFonts w:ascii="Calibri" w:hAnsi="Calibri" w:cs="Calibri"/>
          <w:color w:val="auto"/>
          <w:sz w:val="25"/>
          <w:szCs w:val="25"/>
        </w:rPr>
        <w:t xml:space="preserve">town hall small group </w:t>
      </w:r>
      <w:r>
        <w:rPr>
          <w:rFonts w:ascii="Calibri" w:hAnsi="Calibri" w:cs="Calibri"/>
          <w:color w:val="auto"/>
          <w:sz w:val="25"/>
          <w:szCs w:val="25"/>
        </w:rPr>
        <w:t xml:space="preserve">times with Sara </w:t>
      </w:r>
      <w:proofErr w:type="spellStart"/>
      <w:r w:rsidRPr="0040380A">
        <w:rPr>
          <w:rFonts w:ascii="Calibri" w:hAnsi="Calibri" w:cs="Calibri"/>
          <w:color w:val="auto"/>
          <w:sz w:val="25"/>
          <w:szCs w:val="25"/>
        </w:rPr>
        <w:t>Dunkelberger</w:t>
      </w:r>
      <w:proofErr w:type="spellEnd"/>
      <w:r>
        <w:rPr>
          <w:rFonts w:ascii="Calibri" w:hAnsi="Calibri" w:cs="Calibri"/>
          <w:color w:val="auto"/>
          <w:sz w:val="25"/>
          <w:szCs w:val="25"/>
        </w:rPr>
        <w:t xml:space="preserve">, Lay Delegate, and Pastor Ryan </w:t>
      </w:r>
      <w:r w:rsidR="00186467">
        <w:rPr>
          <w:rFonts w:ascii="Calibri" w:hAnsi="Calibri" w:cs="Calibri"/>
          <w:color w:val="auto"/>
          <w:sz w:val="25"/>
          <w:szCs w:val="25"/>
        </w:rPr>
        <w:t>in late July, August &amp; September 2022.</w:t>
      </w:r>
    </w:p>
    <w:p w14:paraId="74790D81" w14:textId="00BCF663" w:rsidR="00D15736" w:rsidRDefault="00D15736" w:rsidP="004F6664">
      <w:pPr>
        <w:spacing w:line="240" w:lineRule="auto"/>
        <w:ind w:firstLine="0"/>
        <w:rPr>
          <w:rFonts w:ascii="Calibri" w:hAnsi="Calibri" w:cs="Calibri"/>
          <w:b/>
          <w:caps/>
          <w:sz w:val="25"/>
          <w:szCs w:val="25"/>
          <w:u w:val="single"/>
        </w:rPr>
      </w:pPr>
    </w:p>
    <w:p w14:paraId="6307FF61" w14:textId="3E426E13" w:rsidR="00D15736" w:rsidRDefault="00B91CCA" w:rsidP="004F6664">
      <w:pPr>
        <w:spacing w:line="240" w:lineRule="auto"/>
        <w:ind w:firstLine="0"/>
        <w:rPr>
          <w:rFonts w:ascii="Calibri" w:hAnsi="Calibri" w:cs="Calibri"/>
          <w:b/>
          <w:caps/>
          <w:sz w:val="25"/>
          <w:szCs w:val="25"/>
          <w:u w:val="single"/>
        </w:rPr>
      </w:pPr>
      <w:r>
        <w:rPr>
          <w:rFonts w:ascii="Calibri" w:hAnsi="Calibri" w:cs="Calibri"/>
          <w:noProof/>
          <w:sz w:val="25"/>
          <w:szCs w:val="25"/>
          <w:lang w:eastAsia="en-US"/>
        </w:rPr>
        <w:drawing>
          <wp:inline distT="0" distB="0" distL="0" distR="0" wp14:anchorId="1585A380" wp14:editId="42DE1BC0">
            <wp:extent cx="1473311" cy="781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2556" cy="801855"/>
                    </a:xfrm>
                    <a:prstGeom prst="rect">
                      <a:avLst/>
                    </a:prstGeom>
                    <a:noFill/>
                  </pic:spPr>
                </pic:pic>
              </a:graphicData>
            </a:graphic>
          </wp:inline>
        </w:drawing>
      </w:r>
    </w:p>
    <w:p w14:paraId="6DD707BA" w14:textId="77777777" w:rsidR="006C4B3B" w:rsidRDefault="006C4B3B" w:rsidP="004F6664">
      <w:pPr>
        <w:spacing w:line="240" w:lineRule="auto"/>
        <w:ind w:firstLine="0"/>
        <w:rPr>
          <w:rFonts w:ascii="Calibri" w:hAnsi="Calibri" w:cs="Calibri"/>
          <w:b/>
          <w:caps/>
          <w:sz w:val="25"/>
          <w:szCs w:val="25"/>
          <w:u w:val="single"/>
        </w:rPr>
      </w:pPr>
    </w:p>
    <w:p w14:paraId="64240859" w14:textId="5AFB20BE" w:rsidR="00A05DD9" w:rsidRPr="00A66EBD" w:rsidRDefault="005D1A40" w:rsidP="00C15207">
      <w:pPr>
        <w:spacing w:line="240" w:lineRule="auto"/>
        <w:ind w:firstLine="0"/>
        <w:rPr>
          <w:rFonts w:ascii="Calibri" w:hAnsi="Calibri" w:cs="Calibri"/>
          <w:sz w:val="25"/>
          <w:szCs w:val="25"/>
        </w:rPr>
      </w:pPr>
      <w:r>
        <w:rPr>
          <w:rFonts w:ascii="Calibri" w:hAnsi="Calibri" w:cs="Calibri"/>
          <w:noProof/>
          <w:sz w:val="25"/>
          <w:szCs w:val="25"/>
          <w:lang w:eastAsia="en-US"/>
        </w:rPr>
        <w:lastRenderedPageBreak/>
        <mc:AlternateContent>
          <mc:Choice Requires="wps">
            <w:drawing>
              <wp:anchor distT="0" distB="0" distL="114300" distR="114300" simplePos="0" relativeHeight="251913216" behindDoc="0" locked="0" layoutInCell="1" allowOverlap="1" wp14:anchorId="519950EF" wp14:editId="1C8DDA89">
                <wp:simplePos x="0" y="0"/>
                <wp:positionH relativeFrom="column">
                  <wp:posOffset>2162175</wp:posOffset>
                </wp:positionH>
                <wp:positionV relativeFrom="paragraph">
                  <wp:posOffset>0</wp:posOffset>
                </wp:positionV>
                <wp:extent cx="2274570" cy="9191625"/>
                <wp:effectExtent l="0" t="0" r="11430" b="28575"/>
                <wp:wrapNone/>
                <wp:docPr id="12" name="Text Box 12"/>
                <wp:cNvGraphicFramePr/>
                <a:graphic xmlns:a="http://schemas.openxmlformats.org/drawingml/2006/main">
                  <a:graphicData uri="http://schemas.microsoft.com/office/word/2010/wordprocessingShape">
                    <wps:wsp>
                      <wps:cNvSpPr txBox="1"/>
                      <wps:spPr>
                        <a:xfrm>
                          <a:off x="0" y="0"/>
                          <a:ext cx="2274570" cy="919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3AC69" w14:textId="023228D7" w:rsidR="00190FA6" w:rsidRPr="00425695" w:rsidRDefault="00190FA6" w:rsidP="00563FCB">
                            <w:pPr>
                              <w:spacing w:line="240" w:lineRule="auto"/>
                              <w:ind w:right="315" w:firstLine="0"/>
                              <w:rPr>
                                <w:rFonts w:ascii="Calibri" w:hAnsi="Calibri" w:cs="Calibri"/>
                                <w:b/>
                                <w:caps/>
                                <w:sz w:val="10"/>
                                <w:szCs w:val="25"/>
                                <w:u w:val="single"/>
                              </w:rPr>
                            </w:pPr>
                          </w:p>
                          <w:p w14:paraId="54938EF3" w14:textId="28629DC8" w:rsidR="00190FA6" w:rsidRDefault="00190FA6" w:rsidP="00563FCB">
                            <w:pPr>
                              <w:spacing w:line="240" w:lineRule="auto"/>
                              <w:ind w:right="315" w:firstLine="0"/>
                              <w:rPr>
                                <w:rFonts w:ascii="Calibri" w:hAnsi="Calibri" w:cs="Calibri"/>
                                <w:b/>
                                <w:caps/>
                                <w:sz w:val="25"/>
                                <w:szCs w:val="25"/>
                                <w:u w:val="single"/>
                              </w:rPr>
                            </w:pPr>
                            <w:r>
                              <w:rPr>
                                <w:noProof/>
                                <w:lang w:eastAsia="en-US"/>
                              </w:rPr>
                              <w:drawing>
                                <wp:inline distT="0" distB="0" distL="0" distR="0" wp14:anchorId="6A4BC491" wp14:editId="4E23DE19">
                                  <wp:extent cx="2085340" cy="720185"/>
                                  <wp:effectExtent l="0" t="0" r="0" b="3810"/>
                                  <wp:docPr id="4" name="Picture 4" descr="CPC Children Youth and Teens | Christ Presbyterian Church in Terra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 Children Youth and Teens | Christ Presbyterian Church in Terra Lin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340" cy="720185"/>
                                          </a:xfrm>
                                          <a:prstGeom prst="rect">
                                            <a:avLst/>
                                          </a:prstGeom>
                                          <a:noFill/>
                                          <a:ln>
                                            <a:noFill/>
                                          </a:ln>
                                        </pic:spPr>
                                      </pic:pic>
                                    </a:graphicData>
                                  </a:graphic>
                                </wp:inline>
                              </w:drawing>
                            </w:r>
                          </w:p>
                          <w:p w14:paraId="510C4896" w14:textId="77777777" w:rsidR="00190FA6" w:rsidRPr="009D23F9" w:rsidRDefault="00190FA6" w:rsidP="00563FCB">
                            <w:pPr>
                              <w:spacing w:line="240" w:lineRule="auto"/>
                              <w:ind w:right="315" w:firstLine="0"/>
                              <w:rPr>
                                <w:rFonts w:ascii="Calibri" w:hAnsi="Calibri" w:cs="Calibri"/>
                                <w:b/>
                                <w:caps/>
                                <w:sz w:val="10"/>
                                <w:szCs w:val="25"/>
                                <w:u w:val="single"/>
                              </w:rPr>
                            </w:pPr>
                          </w:p>
                          <w:p w14:paraId="219C9418" w14:textId="383FBAE4" w:rsidR="00190FA6" w:rsidRPr="00EB7F47" w:rsidRDefault="00190FA6" w:rsidP="00682DF5">
                            <w:pPr>
                              <w:pStyle w:val="NoSpacing"/>
                              <w:jc w:val="center"/>
                              <w:rPr>
                                <w:rFonts w:ascii="Calibri" w:hAnsi="Calibri" w:cs="Calibri"/>
                                <w:b/>
                                <w:caps/>
                                <w:sz w:val="25"/>
                                <w:szCs w:val="25"/>
                                <w:u w:val="single"/>
                              </w:rPr>
                            </w:pPr>
                            <w:r w:rsidRPr="00EB7F47">
                              <w:rPr>
                                <w:rFonts w:ascii="Calibri" w:hAnsi="Calibri" w:cs="Calibri"/>
                                <w:b/>
                                <w:caps/>
                                <w:sz w:val="25"/>
                                <w:szCs w:val="25"/>
                                <w:u w:val="single"/>
                              </w:rPr>
                              <w:t>Christ UMC, Selinsgrove, PA Youth Group</w:t>
                            </w:r>
                          </w:p>
                          <w:p w14:paraId="7FF18069" w14:textId="6ED83633" w:rsidR="00190FA6" w:rsidRPr="00EB7F47" w:rsidRDefault="00190FA6" w:rsidP="00682DF5">
                            <w:pPr>
                              <w:pStyle w:val="NoSpacing"/>
                              <w:jc w:val="center"/>
                              <w:rPr>
                                <w:rFonts w:ascii="Calibri" w:hAnsi="Calibri" w:cs="Calibri"/>
                                <w:b/>
                                <w:caps/>
                                <w:sz w:val="10"/>
                                <w:szCs w:val="25"/>
                                <w:u w:val="single"/>
                              </w:rPr>
                            </w:pPr>
                          </w:p>
                          <w:p w14:paraId="77A43EAE" w14:textId="39841AA9" w:rsidR="00190FA6" w:rsidRPr="00EB7F47" w:rsidRDefault="00190FA6" w:rsidP="004C42A1">
                            <w:pPr>
                              <w:pStyle w:val="NoSpacing"/>
                              <w:rPr>
                                <w:rFonts w:ascii="Calibri" w:hAnsi="Calibri" w:cs="Calibri"/>
                                <w:caps/>
                                <w:sz w:val="25"/>
                                <w:szCs w:val="25"/>
                              </w:rPr>
                            </w:pPr>
                            <w:r w:rsidRPr="00EB7F47">
                              <w:rPr>
                                <w:rFonts w:ascii="Calibri" w:hAnsi="Calibri" w:cs="Calibri"/>
                                <w:sz w:val="25"/>
                                <w:szCs w:val="25"/>
                              </w:rPr>
                              <w:t xml:space="preserve">The next youth group is June 12, 2022 from 6pm to 7:30pm.  We will have pizza, games, Bible lesson and planning discussion at the OWC.  </w:t>
                            </w:r>
                          </w:p>
                          <w:p w14:paraId="0A709B8C" w14:textId="77777777" w:rsidR="00190FA6" w:rsidRPr="00EB7F47" w:rsidRDefault="00190FA6" w:rsidP="00825B6B">
                            <w:pPr>
                              <w:spacing w:line="240" w:lineRule="auto"/>
                              <w:ind w:firstLine="0"/>
                              <w:rPr>
                                <w:rFonts w:ascii="Calibri" w:hAnsi="Calibri" w:cs="Calibri"/>
                                <w:sz w:val="10"/>
                                <w:szCs w:val="25"/>
                                <w:shd w:val="clear" w:color="auto" w:fill="FFFFFF"/>
                              </w:rPr>
                            </w:pPr>
                          </w:p>
                          <w:p w14:paraId="2F5FBC46" w14:textId="6036B42F"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Details for a </w:t>
                            </w:r>
                            <w:proofErr w:type="spellStart"/>
                            <w:r w:rsidRPr="00EB7F47">
                              <w:rPr>
                                <w:rFonts w:ascii="Calibri" w:hAnsi="Calibri" w:cs="Calibri"/>
                                <w:sz w:val="25"/>
                                <w:szCs w:val="25"/>
                                <w:shd w:val="clear" w:color="auto" w:fill="FFFFFF"/>
                              </w:rPr>
                              <w:t>Hooplas</w:t>
                            </w:r>
                            <w:proofErr w:type="spellEnd"/>
                            <w:r w:rsidRPr="00EB7F47">
                              <w:rPr>
                                <w:rFonts w:ascii="Calibri" w:hAnsi="Calibri" w:cs="Calibri"/>
                                <w:sz w:val="25"/>
                                <w:szCs w:val="25"/>
                                <w:shd w:val="clear" w:color="auto" w:fill="FFFFFF"/>
                              </w:rPr>
                              <w:t xml:space="preserve"> gathering on Sunday, June 26</w:t>
                            </w:r>
                            <w:r w:rsidRPr="00EB7F47">
                              <w:rPr>
                                <w:rFonts w:ascii="Calibri" w:hAnsi="Calibri" w:cs="Calibri"/>
                                <w:sz w:val="25"/>
                                <w:szCs w:val="25"/>
                                <w:shd w:val="clear" w:color="auto" w:fill="FFFFFF"/>
                                <w:vertAlign w:val="superscript"/>
                              </w:rPr>
                              <w:t>th</w:t>
                            </w:r>
                            <w:r w:rsidRPr="00EB7F47">
                              <w:rPr>
                                <w:rFonts w:ascii="Calibri" w:hAnsi="Calibri" w:cs="Calibri"/>
                                <w:sz w:val="25"/>
                                <w:szCs w:val="25"/>
                                <w:shd w:val="clear" w:color="auto" w:fill="FFFFFF"/>
                              </w:rPr>
                              <w:t xml:space="preserve"> will be forthcoming.</w:t>
                            </w:r>
                          </w:p>
                          <w:p w14:paraId="2DAB592D" w14:textId="2188CE9E" w:rsidR="00190FA6" w:rsidRPr="00EB7F47" w:rsidRDefault="00190FA6" w:rsidP="00825B6B">
                            <w:pPr>
                              <w:spacing w:line="240" w:lineRule="auto"/>
                              <w:ind w:firstLine="0"/>
                              <w:rPr>
                                <w:rFonts w:ascii="Calibri" w:hAnsi="Calibri" w:cs="Calibri"/>
                                <w:sz w:val="10"/>
                                <w:szCs w:val="25"/>
                                <w:shd w:val="clear" w:color="auto" w:fill="FFFFFF"/>
                              </w:rPr>
                            </w:pPr>
                          </w:p>
                          <w:p w14:paraId="186B50E1" w14:textId="2EBBC275"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The youth are hoping to have a </w:t>
                            </w:r>
                            <w:proofErr w:type="spellStart"/>
                            <w:r w:rsidRPr="00EB7F47">
                              <w:rPr>
                                <w:rFonts w:ascii="Calibri" w:hAnsi="Calibri" w:cs="Calibri"/>
                                <w:sz w:val="25"/>
                                <w:szCs w:val="25"/>
                                <w:shd w:val="clear" w:color="auto" w:fill="FFFFFF"/>
                              </w:rPr>
                              <w:t>Knobels</w:t>
                            </w:r>
                            <w:proofErr w:type="spellEnd"/>
                            <w:r w:rsidRPr="00EB7F47">
                              <w:rPr>
                                <w:rFonts w:ascii="Calibri" w:hAnsi="Calibri" w:cs="Calibri"/>
                                <w:sz w:val="25"/>
                                <w:szCs w:val="25"/>
                                <w:shd w:val="clear" w:color="auto" w:fill="FFFFFF"/>
                              </w:rPr>
                              <w:t xml:space="preserve"> day on Wednesday, July 27</w:t>
                            </w:r>
                            <w:r w:rsidRPr="00EB7F47">
                              <w:rPr>
                                <w:rFonts w:ascii="Calibri" w:hAnsi="Calibri" w:cs="Calibri"/>
                                <w:sz w:val="25"/>
                                <w:szCs w:val="25"/>
                                <w:shd w:val="clear" w:color="auto" w:fill="FFFFFF"/>
                                <w:vertAlign w:val="superscript"/>
                              </w:rPr>
                              <w:t>th</w:t>
                            </w:r>
                            <w:r w:rsidRPr="00EB7F47">
                              <w:rPr>
                                <w:rFonts w:ascii="Calibri" w:hAnsi="Calibri" w:cs="Calibri"/>
                                <w:sz w:val="25"/>
                                <w:szCs w:val="25"/>
                                <w:shd w:val="clear" w:color="auto" w:fill="FFFFFF"/>
                              </w:rPr>
                              <w:t>.</w:t>
                            </w:r>
                          </w:p>
                          <w:p w14:paraId="6AC940EA" w14:textId="45CC4EE3" w:rsidR="00190FA6" w:rsidRPr="00EB7F47" w:rsidRDefault="00190FA6" w:rsidP="00825B6B">
                            <w:pPr>
                              <w:spacing w:line="240" w:lineRule="auto"/>
                              <w:ind w:firstLine="0"/>
                              <w:rPr>
                                <w:rFonts w:ascii="Calibri" w:hAnsi="Calibri" w:cs="Calibri"/>
                                <w:sz w:val="10"/>
                                <w:szCs w:val="25"/>
                                <w:shd w:val="clear" w:color="auto" w:fill="FFFFFF"/>
                              </w:rPr>
                            </w:pPr>
                          </w:p>
                          <w:p w14:paraId="49FB3A4C" w14:textId="5CA677C2"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Christina Wolfe is organizing a paint party fundraiser for Sept.</w:t>
                            </w:r>
                          </w:p>
                          <w:p w14:paraId="72EDFC49" w14:textId="77777777" w:rsidR="00190FA6" w:rsidRPr="00EB7F47" w:rsidRDefault="00190FA6" w:rsidP="00825B6B">
                            <w:pPr>
                              <w:spacing w:line="240" w:lineRule="auto"/>
                              <w:ind w:firstLine="0"/>
                              <w:rPr>
                                <w:rFonts w:ascii="Calibri" w:hAnsi="Calibri" w:cs="Calibri"/>
                                <w:sz w:val="10"/>
                                <w:szCs w:val="25"/>
                                <w:shd w:val="clear" w:color="auto" w:fill="FFFFFF"/>
                              </w:rPr>
                            </w:pPr>
                          </w:p>
                          <w:p w14:paraId="70DE1038" w14:textId="359370FA"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u w:val="single"/>
                                <w:shd w:val="clear" w:color="auto" w:fill="FFFFFF"/>
                              </w:rPr>
                              <w:t>Our Youth are attending the following church camps</w:t>
                            </w:r>
                            <w:r w:rsidRPr="00EB7F47">
                              <w:rPr>
                                <w:rFonts w:ascii="Calibri" w:hAnsi="Calibri" w:cs="Calibri"/>
                                <w:sz w:val="25"/>
                                <w:szCs w:val="25"/>
                                <w:shd w:val="clear" w:color="auto" w:fill="FFFFFF"/>
                              </w:rPr>
                              <w:t>:</w:t>
                            </w:r>
                          </w:p>
                          <w:p w14:paraId="7461EBD4" w14:textId="454FFD63"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Max Ferry: Soaked &amp; Create</w:t>
                            </w:r>
                          </w:p>
                          <w:p w14:paraId="28B8961C" w14:textId="79041C3D"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Noah Emery: Soaked &amp; Create</w:t>
                            </w:r>
                          </w:p>
                          <w:p w14:paraId="2DBC4C18" w14:textId="3CCE6F81"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Quinn Emery: Soaked</w:t>
                            </w:r>
                          </w:p>
                          <w:p w14:paraId="5698829A" w14:textId="4820BC13"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Violet Weaver: Soaked</w:t>
                            </w:r>
                          </w:p>
                          <w:p w14:paraId="2ADC0D0E" w14:textId="3B8814C1"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Andrew </w:t>
                            </w:r>
                            <w:proofErr w:type="spellStart"/>
                            <w:r w:rsidRPr="00EB7F47">
                              <w:rPr>
                                <w:rFonts w:ascii="Calibri" w:hAnsi="Calibri" w:cs="Calibri"/>
                                <w:sz w:val="25"/>
                                <w:szCs w:val="25"/>
                                <w:shd w:val="clear" w:color="auto" w:fill="FFFFFF"/>
                              </w:rPr>
                              <w:t>Gephart</w:t>
                            </w:r>
                            <w:proofErr w:type="spellEnd"/>
                            <w:r w:rsidRPr="00EB7F47">
                              <w:rPr>
                                <w:rFonts w:ascii="Calibri" w:hAnsi="Calibri" w:cs="Calibri"/>
                                <w:sz w:val="25"/>
                                <w:szCs w:val="25"/>
                                <w:shd w:val="clear" w:color="auto" w:fill="FFFFFF"/>
                              </w:rPr>
                              <w:t>: Soaked</w:t>
                            </w:r>
                          </w:p>
                          <w:p w14:paraId="6E910CF2" w14:textId="4335D387"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Nate </w:t>
                            </w:r>
                            <w:proofErr w:type="spellStart"/>
                            <w:r w:rsidRPr="00EB7F47">
                              <w:rPr>
                                <w:rFonts w:ascii="Calibri" w:hAnsi="Calibri" w:cs="Calibri"/>
                                <w:sz w:val="25"/>
                                <w:szCs w:val="25"/>
                                <w:shd w:val="clear" w:color="auto" w:fill="FFFFFF"/>
                              </w:rPr>
                              <w:t>Orner</w:t>
                            </w:r>
                            <w:proofErr w:type="spellEnd"/>
                            <w:r w:rsidRPr="00EB7F47">
                              <w:rPr>
                                <w:rFonts w:ascii="Calibri" w:hAnsi="Calibri" w:cs="Calibri"/>
                                <w:sz w:val="25"/>
                                <w:szCs w:val="25"/>
                                <w:shd w:val="clear" w:color="auto" w:fill="FFFFFF"/>
                              </w:rPr>
                              <w:t xml:space="preserve">: </w:t>
                            </w:r>
                            <w:proofErr w:type="spellStart"/>
                            <w:r w:rsidRPr="00EB7F47">
                              <w:rPr>
                                <w:rFonts w:ascii="Calibri" w:hAnsi="Calibri" w:cs="Calibri"/>
                                <w:sz w:val="25"/>
                                <w:szCs w:val="25"/>
                                <w:shd w:val="clear" w:color="auto" w:fill="FFFFFF"/>
                              </w:rPr>
                              <w:t>Messtival</w:t>
                            </w:r>
                            <w:proofErr w:type="spellEnd"/>
                          </w:p>
                          <w:p w14:paraId="0300BFEF" w14:textId="4145F561"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Ryan Mowery: Soaked</w:t>
                            </w:r>
                          </w:p>
                          <w:p w14:paraId="3E619961" w14:textId="7C0761D0"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Talia Mowery: Soaked</w:t>
                            </w:r>
                          </w:p>
                          <w:p w14:paraId="3F203FC0" w14:textId="77777777" w:rsidR="00190FA6" w:rsidRPr="009D23F9" w:rsidRDefault="00190FA6" w:rsidP="00825B6B">
                            <w:pPr>
                              <w:spacing w:line="240" w:lineRule="auto"/>
                              <w:ind w:firstLine="0"/>
                              <w:rPr>
                                <w:rFonts w:ascii="Calibri" w:hAnsi="Calibri" w:cs="Calibri"/>
                                <w:color w:val="202124"/>
                                <w:sz w:val="10"/>
                                <w:szCs w:val="25"/>
                                <w:shd w:val="clear" w:color="auto" w:fill="FFFFFF"/>
                              </w:rPr>
                            </w:pPr>
                          </w:p>
                          <w:p w14:paraId="284A9643" w14:textId="77BB65AF" w:rsidR="00190FA6" w:rsidRPr="001E7103" w:rsidRDefault="00190FA6" w:rsidP="00083CE3">
                            <w:pPr>
                              <w:spacing w:line="240" w:lineRule="auto"/>
                              <w:ind w:firstLine="0"/>
                              <w:jc w:val="center"/>
                              <w:rPr>
                                <w:rFonts w:ascii="Calibri" w:hAnsi="Calibri" w:cs="Calibri"/>
                                <w:sz w:val="25"/>
                                <w:szCs w:val="25"/>
                              </w:rPr>
                            </w:pPr>
                            <w:r w:rsidRPr="00454418">
                              <w:rPr>
                                <w:rFonts w:ascii="Calibri" w:hAnsi="Calibri" w:cs="Calibri"/>
                                <w:b/>
                                <w:sz w:val="25"/>
                                <w:szCs w:val="25"/>
                                <w:u w:val="single"/>
                              </w:rPr>
                              <w:t>VACATION COVERAGE FOR PASTORAL EMERGENCIES FROM WEDNESDAY, JUNE 15 TO WEDNESDAY, JUNE 22, 2022</w:t>
                            </w:r>
                            <w:r w:rsidRPr="0042089F">
                              <w:rPr>
                                <w:rFonts w:ascii="Calibri" w:hAnsi="Calibri" w:cs="Calibri"/>
                                <w:sz w:val="25"/>
                                <w:szCs w:val="25"/>
                              </w:rPr>
                              <w:t xml:space="preserve"> – Pastor Ryan will be on vacation the aforementioned days.  For pastoral emergencies from June 15 to June 18 call Pastor Michael </w:t>
                            </w:r>
                            <w:proofErr w:type="spellStart"/>
                            <w:r w:rsidRPr="0042089F">
                              <w:rPr>
                                <w:rFonts w:ascii="Calibri" w:hAnsi="Calibri" w:cs="Calibri"/>
                                <w:sz w:val="25"/>
                                <w:szCs w:val="25"/>
                              </w:rPr>
                              <w:t>Swimley</w:t>
                            </w:r>
                            <w:proofErr w:type="spellEnd"/>
                            <w:r w:rsidRPr="0042089F">
                              <w:rPr>
                                <w:rFonts w:ascii="Calibri" w:hAnsi="Calibri" w:cs="Calibri"/>
                                <w:sz w:val="25"/>
                                <w:szCs w:val="25"/>
                              </w:rPr>
                              <w:t xml:space="preserve"> at 570-374-5724 (O) or 570-374-1864 (H).    For pastoral emergencies from June 19 to June 22 call Pastor Ruth </w:t>
                            </w:r>
                            <w:proofErr w:type="spellStart"/>
                            <w:r w:rsidRPr="0042089F">
                              <w:rPr>
                                <w:rFonts w:ascii="Calibri" w:hAnsi="Calibri" w:cs="Calibri"/>
                                <w:sz w:val="25"/>
                                <w:szCs w:val="25"/>
                              </w:rPr>
                              <w:t>Liples</w:t>
                            </w:r>
                            <w:proofErr w:type="spellEnd"/>
                            <w:r w:rsidRPr="0042089F">
                              <w:rPr>
                                <w:rFonts w:ascii="Calibri" w:hAnsi="Calibri" w:cs="Calibri"/>
                                <w:sz w:val="25"/>
                                <w:szCs w:val="25"/>
                              </w:rPr>
                              <w:t xml:space="preserve"> at 570-374-4400 (O), 570-374-6022 (H), or 717-623-7105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50EF" id="Text Box 12" o:spid="_x0000_s1029" type="#_x0000_t202" style="position:absolute;margin-left:170.25pt;margin-top:0;width:179.1pt;height:723.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" fillcolor="white [3201]" strokeweight=".5pt">
                <v:textbox>
                  <w:txbxContent>
                    <w:p w14:paraId="5323AC69" w14:textId="023228D7" w:rsidR="00190FA6" w:rsidRPr="00425695" w:rsidRDefault="00190FA6" w:rsidP="00563FCB">
                      <w:pPr>
                        <w:spacing w:line="240" w:lineRule="auto"/>
                        <w:ind w:right="315" w:firstLine="0"/>
                        <w:rPr>
                          <w:rFonts w:ascii="Calibri" w:hAnsi="Calibri" w:cs="Calibri"/>
                          <w:b/>
                          <w:caps/>
                          <w:sz w:val="10"/>
                          <w:szCs w:val="25"/>
                          <w:u w:val="single"/>
                        </w:rPr>
                      </w:pPr>
                    </w:p>
                    <w:p w14:paraId="54938EF3" w14:textId="28629DC8" w:rsidR="00190FA6" w:rsidRDefault="00190FA6" w:rsidP="00563FCB">
                      <w:pPr>
                        <w:spacing w:line="240" w:lineRule="auto"/>
                        <w:ind w:right="315" w:firstLine="0"/>
                        <w:rPr>
                          <w:rFonts w:ascii="Calibri" w:hAnsi="Calibri" w:cs="Calibri"/>
                          <w:b/>
                          <w:caps/>
                          <w:sz w:val="25"/>
                          <w:szCs w:val="25"/>
                          <w:u w:val="single"/>
                        </w:rPr>
                      </w:pPr>
                      <w:r>
                        <w:rPr>
                          <w:noProof/>
                          <w:lang w:eastAsia="en-US"/>
                        </w:rPr>
                        <w:drawing>
                          <wp:inline distT="0" distB="0" distL="0" distR="0" wp14:anchorId="6A4BC491" wp14:editId="4E23DE19">
                            <wp:extent cx="2085340" cy="720185"/>
                            <wp:effectExtent l="0" t="0" r="0" b="3810"/>
                            <wp:docPr id="4" name="Picture 4" descr="CPC Children Youth and Teens | Christ Presbyterian Church in Terra 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 Children Youth and Teens | Christ Presbyterian Church in Terra Lin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340" cy="720185"/>
                                    </a:xfrm>
                                    <a:prstGeom prst="rect">
                                      <a:avLst/>
                                    </a:prstGeom>
                                    <a:noFill/>
                                    <a:ln>
                                      <a:noFill/>
                                    </a:ln>
                                  </pic:spPr>
                                </pic:pic>
                              </a:graphicData>
                            </a:graphic>
                          </wp:inline>
                        </w:drawing>
                      </w:r>
                    </w:p>
                    <w:p w14:paraId="510C4896" w14:textId="77777777" w:rsidR="00190FA6" w:rsidRPr="009D23F9" w:rsidRDefault="00190FA6" w:rsidP="00563FCB">
                      <w:pPr>
                        <w:spacing w:line="240" w:lineRule="auto"/>
                        <w:ind w:right="315" w:firstLine="0"/>
                        <w:rPr>
                          <w:rFonts w:ascii="Calibri" w:hAnsi="Calibri" w:cs="Calibri"/>
                          <w:b/>
                          <w:caps/>
                          <w:sz w:val="10"/>
                          <w:szCs w:val="25"/>
                          <w:u w:val="single"/>
                        </w:rPr>
                      </w:pPr>
                    </w:p>
                    <w:p w14:paraId="219C9418" w14:textId="383FBAE4" w:rsidR="00190FA6" w:rsidRPr="00EB7F47" w:rsidRDefault="00190FA6" w:rsidP="00682DF5">
                      <w:pPr>
                        <w:pStyle w:val="NoSpacing"/>
                        <w:jc w:val="center"/>
                        <w:rPr>
                          <w:rFonts w:ascii="Calibri" w:hAnsi="Calibri" w:cs="Calibri"/>
                          <w:b/>
                          <w:caps/>
                          <w:sz w:val="25"/>
                          <w:szCs w:val="25"/>
                          <w:u w:val="single"/>
                        </w:rPr>
                      </w:pPr>
                      <w:r w:rsidRPr="00EB7F47">
                        <w:rPr>
                          <w:rFonts w:ascii="Calibri" w:hAnsi="Calibri" w:cs="Calibri"/>
                          <w:b/>
                          <w:caps/>
                          <w:sz w:val="25"/>
                          <w:szCs w:val="25"/>
                          <w:u w:val="single"/>
                        </w:rPr>
                        <w:t>Christ UMC, Selinsgrove, PA Youth Group</w:t>
                      </w:r>
                    </w:p>
                    <w:p w14:paraId="7FF18069" w14:textId="6ED83633" w:rsidR="00190FA6" w:rsidRPr="00EB7F47" w:rsidRDefault="00190FA6" w:rsidP="00682DF5">
                      <w:pPr>
                        <w:pStyle w:val="NoSpacing"/>
                        <w:jc w:val="center"/>
                        <w:rPr>
                          <w:rFonts w:ascii="Calibri" w:hAnsi="Calibri" w:cs="Calibri"/>
                          <w:b/>
                          <w:caps/>
                          <w:sz w:val="10"/>
                          <w:szCs w:val="25"/>
                          <w:u w:val="single"/>
                        </w:rPr>
                      </w:pPr>
                    </w:p>
                    <w:p w14:paraId="77A43EAE" w14:textId="39841AA9" w:rsidR="00190FA6" w:rsidRPr="00EB7F47" w:rsidRDefault="00190FA6" w:rsidP="004C42A1">
                      <w:pPr>
                        <w:pStyle w:val="NoSpacing"/>
                        <w:rPr>
                          <w:rFonts w:ascii="Calibri" w:hAnsi="Calibri" w:cs="Calibri"/>
                          <w:caps/>
                          <w:sz w:val="25"/>
                          <w:szCs w:val="25"/>
                        </w:rPr>
                      </w:pPr>
                      <w:r w:rsidRPr="00EB7F47">
                        <w:rPr>
                          <w:rFonts w:ascii="Calibri" w:hAnsi="Calibri" w:cs="Calibri"/>
                          <w:sz w:val="25"/>
                          <w:szCs w:val="25"/>
                        </w:rPr>
                        <w:t xml:space="preserve">The next youth group is June 12, 2022 from 6pm to 7:30pm.  We will have pizza, games, Bible lesson and planning discussion at the OWC.  </w:t>
                      </w:r>
                    </w:p>
                    <w:p w14:paraId="0A709B8C" w14:textId="77777777" w:rsidR="00190FA6" w:rsidRPr="00EB7F47" w:rsidRDefault="00190FA6" w:rsidP="00825B6B">
                      <w:pPr>
                        <w:spacing w:line="240" w:lineRule="auto"/>
                        <w:ind w:firstLine="0"/>
                        <w:rPr>
                          <w:rFonts w:ascii="Calibri" w:hAnsi="Calibri" w:cs="Calibri"/>
                          <w:sz w:val="10"/>
                          <w:szCs w:val="25"/>
                          <w:shd w:val="clear" w:color="auto" w:fill="FFFFFF"/>
                        </w:rPr>
                      </w:pPr>
                    </w:p>
                    <w:p w14:paraId="2F5FBC46" w14:textId="6036B42F"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Details for a </w:t>
                      </w:r>
                      <w:proofErr w:type="spellStart"/>
                      <w:r w:rsidRPr="00EB7F47">
                        <w:rPr>
                          <w:rFonts w:ascii="Calibri" w:hAnsi="Calibri" w:cs="Calibri"/>
                          <w:sz w:val="25"/>
                          <w:szCs w:val="25"/>
                          <w:shd w:val="clear" w:color="auto" w:fill="FFFFFF"/>
                        </w:rPr>
                        <w:t>Hooplas</w:t>
                      </w:r>
                      <w:proofErr w:type="spellEnd"/>
                      <w:r w:rsidRPr="00EB7F47">
                        <w:rPr>
                          <w:rFonts w:ascii="Calibri" w:hAnsi="Calibri" w:cs="Calibri"/>
                          <w:sz w:val="25"/>
                          <w:szCs w:val="25"/>
                          <w:shd w:val="clear" w:color="auto" w:fill="FFFFFF"/>
                        </w:rPr>
                        <w:t xml:space="preserve"> gathering on Sunday, June 26</w:t>
                      </w:r>
                      <w:r w:rsidRPr="00EB7F47">
                        <w:rPr>
                          <w:rFonts w:ascii="Calibri" w:hAnsi="Calibri" w:cs="Calibri"/>
                          <w:sz w:val="25"/>
                          <w:szCs w:val="25"/>
                          <w:shd w:val="clear" w:color="auto" w:fill="FFFFFF"/>
                          <w:vertAlign w:val="superscript"/>
                        </w:rPr>
                        <w:t>th</w:t>
                      </w:r>
                      <w:r w:rsidRPr="00EB7F47">
                        <w:rPr>
                          <w:rFonts w:ascii="Calibri" w:hAnsi="Calibri" w:cs="Calibri"/>
                          <w:sz w:val="25"/>
                          <w:szCs w:val="25"/>
                          <w:shd w:val="clear" w:color="auto" w:fill="FFFFFF"/>
                        </w:rPr>
                        <w:t xml:space="preserve"> will be forthcoming.</w:t>
                      </w:r>
                    </w:p>
                    <w:p w14:paraId="2DAB592D" w14:textId="2188CE9E" w:rsidR="00190FA6" w:rsidRPr="00EB7F47" w:rsidRDefault="00190FA6" w:rsidP="00825B6B">
                      <w:pPr>
                        <w:spacing w:line="240" w:lineRule="auto"/>
                        <w:ind w:firstLine="0"/>
                        <w:rPr>
                          <w:rFonts w:ascii="Calibri" w:hAnsi="Calibri" w:cs="Calibri"/>
                          <w:sz w:val="10"/>
                          <w:szCs w:val="25"/>
                          <w:shd w:val="clear" w:color="auto" w:fill="FFFFFF"/>
                        </w:rPr>
                      </w:pPr>
                    </w:p>
                    <w:p w14:paraId="186B50E1" w14:textId="2EBBC275"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The youth are hoping to have a </w:t>
                      </w:r>
                      <w:proofErr w:type="spellStart"/>
                      <w:r w:rsidRPr="00EB7F47">
                        <w:rPr>
                          <w:rFonts w:ascii="Calibri" w:hAnsi="Calibri" w:cs="Calibri"/>
                          <w:sz w:val="25"/>
                          <w:szCs w:val="25"/>
                          <w:shd w:val="clear" w:color="auto" w:fill="FFFFFF"/>
                        </w:rPr>
                        <w:t>Knobels</w:t>
                      </w:r>
                      <w:proofErr w:type="spellEnd"/>
                      <w:r w:rsidRPr="00EB7F47">
                        <w:rPr>
                          <w:rFonts w:ascii="Calibri" w:hAnsi="Calibri" w:cs="Calibri"/>
                          <w:sz w:val="25"/>
                          <w:szCs w:val="25"/>
                          <w:shd w:val="clear" w:color="auto" w:fill="FFFFFF"/>
                        </w:rPr>
                        <w:t xml:space="preserve"> day on Wednesday, July 27</w:t>
                      </w:r>
                      <w:r w:rsidRPr="00EB7F47">
                        <w:rPr>
                          <w:rFonts w:ascii="Calibri" w:hAnsi="Calibri" w:cs="Calibri"/>
                          <w:sz w:val="25"/>
                          <w:szCs w:val="25"/>
                          <w:shd w:val="clear" w:color="auto" w:fill="FFFFFF"/>
                          <w:vertAlign w:val="superscript"/>
                        </w:rPr>
                        <w:t>th</w:t>
                      </w:r>
                      <w:r w:rsidRPr="00EB7F47">
                        <w:rPr>
                          <w:rFonts w:ascii="Calibri" w:hAnsi="Calibri" w:cs="Calibri"/>
                          <w:sz w:val="25"/>
                          <w:szCs w:val="25"/>
                          <w:shd w:val="clear" w:color="auto" w:fill="FFFFFF"/>
                        </w:rPr>
                        <w:t>.</w:t>
                      </w:r>
                    </w:p>
                    <w:p w14:paraId="6AC940EA" w14:textId="45CC4EE3" w:rsidR="00190FA6" w:rsidRPr="00EB7F47" w:rsidRDefault="00190FA6" w:rsidP="00825B6B">
                      <w:pPr>
                        <w:spacing w:line="240" w:lineRule="auto"/>
                        <w:ind w:firstLine="0"/>
                        <w:rPr>
                          <w:rFonts w:ascii="Calibri" w:hAnsi="Calibri" w:cs="Calibri"/>
                          <w:sz w:val="10"/>
                          <w:szCs w:val="25"/>
                          <w:shd w:val="clear" w:color="auto" w:fill="FFFFFF"/>
                        </w:rPr>
                      </w:pPr>
                    </w:p>
                    <w:p w14:paraId="49FB3A4C" w14:textId="5CA677C2"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Christina Wolfe is organizing a paint party fundraiser for Sept.</w:t>
                      </w:r>
                    </w:p>
                    <w:p w14:paraId="72EDFC49" w14:textId="77777777" w:rsidR="00190FA6" w:rsidRPr="00EB7F47" w:rsidRDefault="00190FA6" w:rsidP="00825B6B">
                      <w:pPr>
                        <w:spacing w:line="240" w:lineRule="auto"/>
                        <w:ind w:firstLine="0"/>
                        <w:rPr>
                          <w:rFonts w:ascii="Calibri" w:hAnsi="Calibri" w:cs="Calibri"/>
                          <w:sz w:val="10"/>
                          <w:szCs w:val="25"/>
                          <w:shd w:val="clear" w:color="auto" w:fill="FFFFFF"/>
                        </w:rPr>
                      </w:pPr>
                    </w:p>
                    <w:p w14:paraId="70DE1038" w14:textId="359370FA"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u w:val="single"/>
                          <w:shd w:val="clear" w:color="auto" w:fill="FFFFFF"/>
                        </w:rPr>
                        <w:t>Our Youth are attending the following church camps</w:t>
                      </w:r>
                      <w:r w:rsidRPr="00EB7F47">
                        <w:rPr>
                          <w:rFonts w:ascii="Calibri" w:hAnsi="Calibri" w:cs="Calibri"/>
                          <w:sz w:val="25"/>
                          <w:szCs w:val="25"/>
                          <w:shd w:val="clear" w:color="auto" w:fill="FFFFFF"/>
                        </w:rPr>
                        <w:t>:</w:t>
                      </w:r>
                    </w:p>
                    <w:p w14:paraId="7461EBD4" w14:textId="454FFD63"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Max Ferry: Soaked &amp; Create</w:t>
                      </w:r>
                    </w:p>
                    <w:p w14:paraId="28B8961C" w14:textId="79041C3D"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Noah Emery: Soaked &amp; Create</w:t>
                      </w:r>
                    </w:p>
                    <w:p w14:paraId="2DBC4C18" w14:textId="3CCE6F81"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Quinn Emery: Soaked</w:t>
                      </w:r>
                    </w:p>
                    <w:p w14:paraId="5698829A" w14:textId="4820BC13"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Violet Weaver: Soaked</w:t>
                      </w:r>
                    </w:p>
                    <w:p w14:paraId="2ADC0D0E" w14:textId="3B8814C1"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Andrew </w:t>
                      </w:r>
                      <w:proofErr w:type="spellStart"/>
                      <w:r w:rsidRPr="00EB7F47">
                        <w:rPr>
                          <w:rFonts w:ascii="Calibri" w:hAnsi="Calibri" w:cs="Calibri"/>
                          <w:sz w:val="25"/>
                          <w:szCs w:val="25"/>
                          <w:shd w:val="clear" w:color="auto" w:fill="FFFFFF"/>
                        </w:rPr>
                        <w:t>Gephart</w:t>
                      </w:r>
                      <w:proofErr w:type="spellEnd"/>
                      <w:r w:rsidRPr="00EB7F47">
                        <w:rPr>
                          <w:rFonts w:ascii="Calibri" w:hAnsi="Calibri" w:cs="Calibri"/>
                          <w:sz w:val="25"/>
                          <w:szCs w:val="25"/>
                          <w:shd w:val="clear" w:color="auto" w:fill="FFFFFF"/>
                        </w:rPr>
                        <w:t>: Soaked</w:t>
                      </w:r>
                    </w:p>
                    <w:p w14:paraId="6E910CF2" w14:textId="4335D387"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 xml:space="preserve">Nate </w:t>
                      </w:r>
                      <w:proofErr w:type="spellStart"/>
                      <w:r w:rsidRPr="00EB7F47">
                        <w:rPr>
                          <w:rFonts w:ascii="Calibri" w:hAnsi="Calibri" w:cs="Calibri"/>
                          <w:sz w:val="25"/>
                          <w:szCs w:val="25"/>
                          <w:shd w:val="clear" w:color="auto" w:fill="FFFFFF"/>
                        </w:rPr>
                        <w:t>Orner</w:t>
                      </w:r>
                      <w:proofErr w:type="spellEnd"/>
                      <w:r w:rsidRPr="00EB7F47">
                        <w:rPr>
                          <w:rFonts w:ascii="Calibri" w:hAnsi="Calibri" w:cs="Calibri"/>
                          <w:sz w:val="25"/>
                          <w:szCs w:val="25"/>
                          <w:shd w:val="clear" w:color="auto" w:fill="FFFFFF"/>
                        </w:rPr>
                        <w:t xml:space="preserve">: </w:t>
                      </w:r>
                      <w:proofErr w:type="spellStart"/>
                      <w:r w:rsidRPr="00EB7F47">
                        <w:rPr>
                          <w:rFonts w:ascii="Calibri" w:hAnsi="Calibri" w:cs="Calibri"/>
                          <w:sz w:val="25"/>
                          <w:szCs w:val="25"/>
                          <w:shd w:val="clear" w:color="auto" w:fill="FFFFFF"/>
                        </w:rPr>
                        <w:t>Messtival</w:t>
                      </w:r>
                      <w:proofErr w:type="spellEnd"/>
                    </w:p>
                    <w:p w14:paraId="0300BFEF" w14:textId="4145F561"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Ryan Mowery: Soaked</w:t>
                      </w:r>
                    </w:p>
                    <w:p w14:paraId="3E619961" w14:textId="7C0761D0" w:rsidR="00190FA6" w:rsidRPr="00EB7F47" w:rsidRDefault="00190FA6" w:rsidP="00825B6B">
                      <w:pPr>
                        <w:spacing w:line="240" w:lineRule="auto"/>
                        <w:ind w:firstLine="0"/>
                        <w:rPr>
                          <w:rFonts w:ascii="Calibri" w:hAnsi="Calibri" w:cs="Calibri"/>
                          <w:sz w:val="25"/>
                          <w:szCs w:val="25"/>
                          <w:shd w:val="clear" w:color="auto" w:fill="FFFFFF"/>
                        </w:rPr>
                      </w:pPr>
                      <w:r w:rsidRPr="00EB7F47">
                        <w:rPr>
                          <w:rFonts w:ascii="Calibri" w:hAnsi="Calibri" w:cs="Calibri"/>
                          <w:sz w:val="25"/>
                          <w:szCs w:val="25"/>
                          <w:shd w:val="clear" w:color="auto" w:fill="FFFFFF"/>
                        </w:rPr>
                        <w:t>Talia Mowery: Soaked</w:t>
                      </w:r>
                    </w:p>
                    <w:p w14:paraId="3F203FC0" w14:textId="77777777" w:rsidR="00190FA6" w:rsidRPr="009D23F9" w:rsidRDefault="00190FA6" w:rsidP="00825B6B">
                      <w:pPr>
                        <w:spacing w:line="240" w:lineRule="auto"/>
                        <w:ind w:firstLine="0"/>
                        <w:rPr>
                          <w:rFonts w:ascii="Calibri" w:hAnsi="Calibri" w:cs="Calibri"/>
                          <w:color w:val="202124"/>
                          <w:sz w:val="10"/>
                          <w:szCs w:val="25"/>
                          <w:shd w:val="clear" w:color="auto" w:fill="FFFFFF"/>
                        </w:rPr>
                      </w:pPr>
                    </w:p>
                    <w:p w14:paraId="284A9643" w14:textId="77BB65AF" w:rsidR="00190FA6" w:rsidRPr="001E7103" w:rsidRDefault="00190FA6" w:rsidP="00083CE3">
                      <w:pPr>
                        <w:spacing w:line="240" w:lineRule="auto"/>
                        <w:ind w:firstLine="0"/>
                        <w:jc w:val="center"/>
                        <w:rPr>
                          <w:rFonts w:ascii="Calibri" w:hAnsi="Calibri" w:cs="Calibri"/>
                          <w:sz w:val="25"/>
                          <w:szCs w:val="25"/>
                        </w:rPr>
                      </w:pPr>
                      <w:r w:rsidRPr="00454418">
                        <w:rPr>
                          <w:rFonts w:ascii="Calibri" w:hAnsi="Calibri" w:cs="Calibri"/>
                          <w:b/>
                          <w:sz w:val="25"/>
                          <w:szCs w:val="25"/>
                          <w:u w:val="single"/>
                        </w:rPr>
                        <w:t>VACATION COVERAGE FOR PASTORAL EMERGENCIES FROM WEDNESDAY, JUNE 15 TO WEDNESDAY, JUNE 22, 2022</w:t>
                      </w:r>
                      <w:r w:rsidRPr="0042089F">
                        <w:rPr>
                          <w:rFonts w:ascii="Calibri" w:hAnsi="Calibri" w:cs="Calibri"/>
                          <w:sz w:val="25"/>
                          <w:szCs w:val="25"/>
                        </w:rPr>
                        <w:t xml:space="preserve"> – Pastor Ryan will be on vacation the aforementioned days.  For pastoral emergencies from June 15 to June 18 call Pastor Michael </w:t>
                      </w:r>
                      <w:proofErr w:type="spellStart"/>
                      <w:r w:rsidRPr="0042089F">
                        <w:rPr>
                          <w:rFonts w:ascii="Calibri" w:hAnsi="Calibri" w:cs="Calibri"/>
                          <w:sz w:val="25"/>
                          <w:szCs w:val="25"/>
                        </w:rPr>
                        <w:t>Swimley</w:t>
                      </w:r>
                      <w:proofErr w:type="spellEnd"/>
                      <w:r w:rsidRPr="0042089F">
                        <w:rPr>
                          <w:rFonts w:ascii="Calibri" w:hAnsi="Calibri" w:cs="Calibri"/>
                          <w:sz w:val="25"/>
                          <w:szCs w:val="25"/>
                        </w:rPr>
                        <w:t xml:space="preserve"> at 570-374-5724 (O) or 570-374-1864 (H).    For pastoral emergencies from June 19 to June 22 call Pastor Ruth </w:t>
                      </w:r>
                      <w:proofErr w:type="spellStart"/>
                      <w:r w:rsidRPr="0042089F">
                        <w:rPr>
                          <w:rFonts w:ascii="Calibri" w:hAnsi="Calibri" w:cs="Calibri"/>
                          <w:sz w:val="25"/>
                          <w:szCs w:val="25"/>
                        </w:rPr>
                        <w:t>Liples</w:t>
                      </w:r>
                      <w:proofErr w:type="spellEnd"/>
                      <w:r w:rsidRPr="0042089F">
                        <w:rPr>
                          <w:rFonts w:ascii="Calibri" w:hAnsi="Calibri" w:cs="Calibri"/>
                          <w:sz w:val="25"/>
                          <w:szCs w:val="25"/>
                        </w:rPr>
                        <w:t xml:space="preserve"> at 570-374-4400 (O), 570-374-6022 (H), or 717-623-7105 (Cell).</w:t>
                      </w:r>
                    </w:p>
                  </w:txbxContent>
                </v:textbox>
              </v:shape>
            </w:pict>
          </mc:Fallback>
        </mc:AlternateContent>
      </w:r>
    </w:p>
    <w:p w14:paraId="605AAED2" w14:textId="4B60BADB" w:rsidR="00B818DC" w:rsidRPr="00A66EBD" w:rsidRDefault="00C15207" w:rsidP="00C15207">
      <w:pPr>
        <w:spacing w:line="240" w:lineRule="auto"/>
        <w:ind w:left="-270" w:right="180" w:firstLine="0"/>
        <w:jc w:val="center"/>
        <w:rPr>
          <w:rFonts w:ascii="Calibri" w:hAnsi="Calibri" w:cs="Calibri"/>
          <w:b/>
          <w:sz w:val="25"/>
          <w:szCs w:val="25"/>
          <w:u w:val="single"/>
        </w:rPr>
      </w:pPr>
      <w:r>
        <w:rPr>
          <w:noProof/>
          <w:lang w:eastAsia="en-US"/>
        </w:rPr>
        <w:drawing>
          <wp:inline distT="0" distB="0" distL="0" distR="0" wp14:anchorId="04AE0503" wp14:editId="398E4D3C">
            <wp:extent cx="2171700" cy="1718062"/>
            <wp:effectExtent l="0" t="0" r="0" b="0"/>
            <wp:docPr id="23" name="Picture 23" descr="susumcamps.org - Susquehanna Conference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umcamps.org - Susquehanna Conference Cam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9448" cy="1724191"/>
                    </a:xfrm>
                    <a:prstGeom prst="rect">
                      <a:avLst/>
                    </a:prstGeom>
                    <a:noFill/>
                    <a:ln>
                      <a:noFill/>
                    </a:ln>
                  </pic:spPr>
                </pic:pic>
              </a:graphicData>
            </a:graphic>
          </wp:inline>
        </w:drawing>
      </w:r>
    </w:p>
    <w:p w14:paraId="290A844B" w14:textId="0B1769F8" w:rsidR="004529EE" w:rsidRDefault="003F1A66" w:rsidP="00116483">
      <w:pPr>
        <w:spacing w:line="240" w:lineRule="auto"/>
        <w:ind w:firstLine="0"/>
        <w:rPr>
          <w:rFonts w:ascii="Calibri" w:hAnsi="Calibri" w:cs="Calibri"/>
          <w:b/>
          <w:sz w:val="25"/>
          <w:szCs w:val="25"/>
          <w:u w:val="single"/>
        </w:rPr>
      </w:pPr>
      <w:r>
        <w:rPr>
          <w:noProof/>
          <w:lang w:eastAsia="en-US"/>
        </w:rPr>
        <mc:AlternateContent>
          <mc:Choice Requires="wps">
            <w:drawing>
              <wp:anchor distT="0" distB="0" distL="114300" distR="114300" simplePos="0" relativeHeight="251953152" behindDoc="0" locked="0" layoutInCell="1" allowOverlap="1" wp14:anchorId="6ACA95C1" wp14:editId="6E116F06">
                <wp:simplePos x="0" y="0"/>
                <wp:positionH relativeFrom="column">
                  <wp:posOffset>-198783</wp:posOffset>
                </wp:positionH>
                <wp:positionV relativeFrom="paragraph">
                  <wp:posOffset>86028</wp:posOffset>
                </wp:positionV>
                <wp:extent cx="2286000" cy="713577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6000" cy="7135771"/>
                        </a:xfrm>
                        <a:prstGeom prst="rect">
                          <a:avLst/>
                        </a:prstGeom>
                        <a:noFill/>
                        <a:ln w="6350">
                          <a:noFill/>
                        </a:ln>
                        <a:effectLst/>
                      </wps:spPr>
                      <wps:txbx>
                        <w:txbxContent>
                          <w:p w14:paraId="1EF63494" w14:textId="52447472" w:rsidR="00190FA6" w:rsidRPr="00CE70A0" w:rsidRDefault="00190FA6" w:rsidP="0086511F">
                            <w:pPr>
                              <w:shd w:val="clear" w:color="auto" w:fill="FFFFFF"/>
                              <w:spacing w:line="235" w:lineRule="atLeast"/>
                              <w:ind w:firstLine="0"/>
                              <w:rPr>
                                <w:rFonts w:ascii="Calibri" w:eastAsia="Times New Roman" w:hAnsi="Calibri" w:cs="Calibri"/>
                                <w:b/>
                                <w:bCs/>
                                <w:sz w:val="25"/>
                                <w:szCs w:val="25"/>
                                <w:u w:val="single"/>
                              </w:rPr>
                            </w:pPr>
                            <w:r w:rsidRPr="00563FCB">
                              <w:rPr>
                                <w:rFonts w:ascii="Calibri" w:eastAsia="Times New Roman" w:hAnsi="Calibri" w:cs="Calibri"/>
                                <w:i/>
                                <w:iCs/>
                                <w:sz w:val="25"/>
                                <w:szCs w:val="25"/>
                              </w:rPr>
                              <w:t>Select an event based on the grade the ca</w:t>
                            </w:r>
                            <w:r>
                              <w:rPr>
                                <w:rFonts w:ascii="Calibri" w:eastAsia="Times New Roman" w:hAnsi="Calibri" w:cs="Calibri"/>
                                <w:i/>
                                <w:iCs/>
                                <w:sz w:val="25"/>
                                <w:szCs w:val="25"/>
                              </w:rPr>
                              <w:t xml:space="preserve">mper will complete in </w:t>
                            </w:r>
                            <w:proofErr w:type="gramStart"/>
                            <w:r>
                              <w:rPr>
                                <w:rFonts w:ascii="Calibri" w:eastAsia="Times New Roman" w:hAnsi="Calibri" w:cs="Calibri"/>
                                <w:i/>
                                <w:iCs/>
                                <w:sz w:val="25"/>
                                <w:szCs w:val="25"/>
                              </w:rPr>
                              <w:t>Spring</w:t>
                            </w:r>
                            <w:proofErr w:type="gramEnd"/>
                            <w:r>
                              <w:rPr>
                                <w:rFonts w:ascii="Calibri" w:eastAsia="Times New Roman" w:hAnsi="Calibri" w:cs="Calibri"/>
                                <w:i/>
                                <w:iCs/>
                                <w:sz w:val="25"/>
                                <w:szCs w:val="25"/>
                              </w:rPr>
                              <w:t xml:space="preserve"> of </w:t>
                            </w:r>
                            <w:r w:rsidRPr="00563FCB">
                              <w:rPr>
                                <w:rFonts w:ascii="Calibri" w:eastAsia="Times New Roman" w:hAnsi="Calibri" w:cs="Calibri"/>
                                <w:i/>
                                <w:iCs/>
                                <w:sz w:val="25"/>
                                <w:szCs w:val="25"/>
                              </w:rPr>
                              <w:t>2022 </w:t>
                            </w:r>
                          </w:p>
                          <w:p w14:paraId="7C0FBC5D" w14:textId="77777777" w:rsidR="00190FA6" w:rsidRPr="00563FCB" w:rsidRDefault="00190FA6" w:rsidP="00563FCB">
                            <w:pPr>
                              <w:shd w:val="clear" w:color="auto" w:fill="FFFFFF"/>
                              <w:spacing w:line="235" w:lineRule="atLeast"/>
                              <w:ind w:left="180" w:firstLine="0"/>
                              <w:jc w:val="center"/>
                              <w:rPr>
                                <w:rFonts w:ascii="Calibri" w:eastAsia="Times New Roman" w:hAnsi="Calibri" w:cs="Calibri"/>
                                <w:sz w:val="8"/>
                                <w:szCs w:val="25"/>
                              </w:rPr>
                            </w:pPr>
                          </w:p>
                          <w:p w14:paraId="664BE1C9"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Spark Mini Camp</w:t>
                            </w:r>
                            <w:r w:rsidRPr="00563FCB">
                              <w:rPr>
                                <w:rFonts w:ascii="Calibri" w:eastAsia="Times New Roman" w:hAnsi="Calibri" w:cs="Calibri"/>
                                <w:sz w:val="25"/>
                                <w:szCs w:val="25"/>
                              </w:rPr>
                              <w:t xml:space="preserve"> for Grades 1-4 ~ June 26-29</w:t>
                            </w:r>
                          </w:p>
                          <w:p w14:paraId="0821DBED"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Fishing Adventure</w:t>
                            </w:r>
                            <w:r w:rsidRPr="00563FCB">
                              <w:rPr>
                                <w:rFonts w:ascii="Calibri" w:eastAsia="Times New Roman" w:hAnsi="Calibri" w:cs="Calibri"/>
                                <w:sz w:val="25"/>
                                <w:szCs w:val="25"/>
                              </w:rPr>
                              <w:t xml:space="preserve"> for Grades 5-10 ~ June 26 – July 1</w:t>
                            </w:r>
                          </w:p>
                          <w:p w14:paraId="15FEC8E6"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proofErr w:type="spellStart"/>
                            <w:r w:rsidRPr="00563FCB">
                              <w:rPr>
                                <w:rFonts w:ascii="Calibri" w:eastAsia="Times New Roman" w:hAnsi="Calibri" w:cs="Calibri"/>
                                <w:b/>
                                <w:sz w:val="25"/>
                                <w:szCs w:val="25"/>
                              </w:rPr>
                              <w:t>Amp’d</w:t>
                            </w:r>
                            <w:proofErr w:type="spellEnd"/>
                            <w:r w:rsidRPr="00563FCB">
                              <w:rPr>
                                <w:rFonts w:ascii="Calibri" w:eastAsia="Times New Roman" w:hAnsi="Calibri" w:cs="Calibri"/>
                                <w:sz w:val="25"/>
                                <w:szCs w:val="25"/>
                              </w:rPr>
                              <w:t xml:space="preserve"> for Grades 7-12 ~ June 26 – July 1</w:t>
                            </w:r>
                          </w:p>
                          <w:p w14:paraId="6A6DE310"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Camp Splash</w:t>
                            </w:r>
                            <w:r w:rsidRPr="00563FCB">
                              <w:rPr>
                                <w:rFonts w:ascii="Calibri" w:eastAsia="Times New Roman" w:hAnsi="Calibri" w:cs="Calibri"/>
                                <w:sz w:val="25"/>
                                <w:szCs w:val="25"/>
                              </w:rPr>
                              <w:t xml:space="preserve"> for Grades 3-6 ~ July 10-15</w:t>
                            </w:r>
                          </w:p>
                          <w:p w14:paraId="14ACCFE8"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 xml:space="preserve">Soaked </w:t>
                            </w:r>
                            <w:r w:rsidRPr="00563FCB">
                              <w:rPr>
                                <w:rFonts w:ascii="Calibri" w:eastAsia="Times New Roman" w:hAnsi="Calibri" w:cs="Calibri"/>
                                <w:sz w:val="25"/>
                                <w:szCs w:val="25"/>
                              </w:rPr>
                              <w:t>for Grades 7-12 ~ July 10-15</w:t>
                            </w:r>
                          </w:p>
                          <w:p w14:paraId="4C625A47"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Trailblazers Adventure</w:t>
                            </w:r>
                            <w:r w:rsidRPr="00563FCB">
                              <w:rPr>
                                <w:rFonts w:ascii="Calibri" w:eastAsia="Times New Roman" w:hAnsi="Calibri" w:cs="Calibri"/>
                                <w:sz w:val="25"/>
                                <w:szCs w:val="25"/>
                              </w:rPr>
                              <w:t xml:space="preserve"> for Grades 6-12 ~ July 10-15</w:t>
                            </w:r>
                          </w:p>
                          <w:p w14:paraId="742E3147"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proofErr w:type="spellStart"/>
                            <w:r w:rsidRPr="00563FCB">
                              <w:rPr>
                                <w:rFonts w:ascii="Calibri" w:eastAsia="Times New Roman" w:hAnsi="Calibri" w:cs="Calibri"/>
                                <w:b/>
                                <w:sz w:val="25"/>
                                <w:szCs w:val="25"/>
                              </w:rPr>
                              <w:t>Messtival</w:t>
                            </w:r>
                            <w:proofErr w:type="spellEnd"/>
                            <w:r w:rsidRPr="00563FCB">
                              <w:rPr>
                                <w:rFonts w:ascii="Calibri" w:eastAsia="Times New Roman" w:hAnsi="Calibri" w:cs="Calibri"/>
                                <w:sz w:val="25"/>
                                <w:szCs w:val="25"/>
                              </w:rPr>
                              <w:t xml:space="preserve"> for Grades 3-6 ~ July 17-22</w:t>
                            </w:r>
                          </w:p>
                          <w:p w14:paraId="2B2568AE"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Create!</w:t>
                            </w:r>
                            <w:r w:rsidRPr="00563FCB">
                              <w:rPr>
                                <w:rFonts w:ascii="Calibri" w:eastAsia="Times New Roman" w:hAnsi="Calibri" w:cs="Calibri"/>
                                <w:sz w:val="25"/>
                                <w:szCs w:val="25"/>
                              </w:rPr>
                              <w:t xml:space="preserve"> For Grades 7-12 ~ July 17-22</w:t>
                            </w:r>
                          </w:p>
                          <w:p w14:paraId="552DA6AA"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Awesome</w:t>
                            </w:r>
                            <w:r w:rsidRPr="00563FCB">
                              <w:rPr>
                                <w:rFonts w:ascii="Calibri" w:eastAsia="Times New Roman" w:hAnsi="Calibri" w:cs="Calibri"/>
                                <w:sz w:val="25"/>
                                <w:szCs w:val="25"/>
                              </w:rPr>
                              <w:t xml:space="preserve"> Elementary for Grades 3-6 ~ July 24-29</w:t>
                            </w:r>
                          </w:p>
                          <w:p w14:paraId="535F9E39"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Venture</w:t>
                            </w:r>
                            <w:r w:rsidRPr="00563FCB">
                              <w:rPr>
                                <w:rFonts w:ascii="Calibri" w:eastAsia="Times New Roman" w:hAnsi="Calibri" w:cs="Calibri"/>
                                <w:sz w:val="25"/>
                                <w:szCs w:val="25"/>
                              </w:rPr>
                              <w:t xml:space="preserve"> for Grades 7-12 ~ July 24-29</w:t>
                            </w:r>
                          </w:p>
                          <w:p w14:paraId="1645E214"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Wacky Week</w:t>
                            </w:r>
                            <w:r w:rsidRPr="00563FCB">
                              <w:rPr>
                                <w:rFonts w:ascii="Calibri" w:eastAsia="Times New Roman" w:hAnsi="Calibri" w:cs="Calibri"/>
                                <w:sz w:val="25"/>
                                <w:szCs w:val="25"/>
                              </w:rPr>
                              <w:t xml:space="preserve"> for Grades 2-6 ~ July 31 – August 5</w:t>
                            </w:r>
                          </w:p>
                          <w:p w14:paraId="11FEC5ED" w14:textId="47D97D09" w:rsidR="00190FA6"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Ignite</w:t>
                            </w:r>
                            <w:r w:rsidRPr="00563FCB">
                              <w:rPr>
                                <w:rFonts w:ascii="Calibri" w:eastAsia="Times New Roman" w:hAnsi="Calibri" w:cs="Calibri"/>
                                <w:sz w:val="25"/>
                                <w:szCs w:val="25"/>
                              </w:rPr>
                              <w:t xml:space="preserve"> for Grades 7-12 ~ July 31 – August 5</w:t>
                            </w:r>
                          </w:p>
                          <w:p w14:paraId="7D9EABC4" w14:textId="4B3074D0" w:rsidR="00190FA6" w:rsidRDefault="00190FA6" w:rsidP="00563FCB">
                            <w:pPr>
                              <w:shd w:val="clear" w:color="auto" w:fill="FFFFFF"/>
                              <w:spacing w:line="235" w:lineRule="atLeast"/>
                              <w:ind w:left="180" w:firstLine="0"/>
                              <w:rPr>
                                <w:rFonts w:ascii="Calibri" w:eastAsia="Times New Roman" w:hAnsi="Calibri" w:cs="Calibri"/>
                                <w:sz w:val="25"/>
                                <w:szCs w:val="25"/>
                              </w:rPr>
                            </w:pPr>
                          </w:p>
                          <w:p w14:paraId="1CFE3E16" w14:textId="22A1F24C" w:rsidR="00190FA6" w:rsidRDefault="00190FA6" w:rsidP="00715BC4">
                            <w:pPr>
                              <w:shd w:val="clear" w:color="auto" w:fill="FFFFFF"/>
                              <w:spacing w:line="235" w:lineRule="atLeast"/>
                              <w:ind w:left="180" w:firstLine="0"/>
                              <w:jc w:val="center"/>
                              <w:rPr>
                                <w:rFonts w:ascii="Calibri" w:eastAsia="Times New Roman" w:hAnsi="Calibri" w:cs="Calibri"/>
                                <w:b/>
                                <w:sz w:val="25"/>
                                <w:szCs w:val="25"/>
                                <w:u w:val="single"/>
                              </w:rPr>
                            </w:pPr>
                            <w:r>
                              <w:rPr>
                                <w:rFonts w:ascii="Calibri" w:eastAsia="Times New Roman" w:hAnsi="Calibri" w:cs="Calibri"/>
                                <w:b/>
                                <w:sz w:val="25"/>
                                <w:szCs w:val="25"/>
                                <w:u w:val="single"/>
                              </w:rPr>
                              <w:t>CHURCH COUNCIL</w:t>
                            </w:r>
                          </w:p>
                          <w:p w14:paraId="39D90847" w14:textId="608CE333" w:rsidR="00190FA6" w:rsidRDefault="00190FA6" w:rsidP="00715BC4">
                            <w:pPr>
                              <w:shd w:val="clear" w:color="auto" w:fill="FFFFFF"/>
                              <w:spacing w:line="235" w:lineRule="atLeast"/>
                              <w:ind w:left="180" w:firstLine="0"/>
                              <w:jc w:val="center"/>
                              <w:rPr>
                                <w:rFonts w:ascii="Calibri" w:eastAsia="Times New Roman" w:hAnsi="Calibri" w:cs="Calibri"/>
                                <w:sz w:val="25"/>
                                <w:szCs w:val="25"/>
                              </w:rPr>
                            </w:pPr>
                            <w:r>
                              <w:rPr>
                                <w:rFonts w:ascii="Calibri" w:eastAsia="Times New Roman" w:hAnsi="Calibri" w:cs="Calibri"/>
                                <w:sz w:val="25"/>
                                <w:szCs w:val="25"/>
                              </w:rPr>
                              <w:t>Tuesday, June 28</w:t>
                            </w:r>
                            <w:r w:rsidRPr="00715BC4">
                              <w:rPr>
                                <w:rFonts w:ascii="Calibri" w:eastAsia="Times New Roman" w:hAnsi="Calibri" w:cs="Calibri"/>
                                <w:sz w:val="25"/>
                                <w:szCs w:val="25"/>
                                <w:vertAlign w:val="superscript"/>
                              </w:rPr>
                              <w:t>th</w:t>
                            </w:r>
                            <w:r>
                              <w:rPr>
                                <w:rFonts w:ascii="Calibri" w:eastAsia="Times New Roman" w:hAnsi="Calibri" w:cs="Calibri"/>
                                <w:sz w:val="25"/>
                                <w:szCs w:val="25"/>
                              </w:rPr>
                              <w:t xml:space="preserve"> for Visioning Meeting at 6:30pm</w:t>
                            </w:r>
                          </w:p>
                          <w:p w14:paraId="2A6A1CD8" w14:textId="77777777" w:rsidR="00190FA6" w:rsidRDefault="00190FA6" w:rsidP="00715BC4">
                            <w:pPr>
                              <w:shd w:val="clear" w:color="auto" w:fill="FFFFFF"/>
                              <w:spacing w:line="235" w:lineRule="atLeast"/>
                              <w:ind w:left="180" w:firstLine="0"/>
                              <w:jc w:val="center"/>
                              <w:rPr>
                                <w:rFonts w:ascii="Calibri" w:eastAsia="Times New Roman" w:hAnsi="Calibri" w:cs="Calibri"/>
                                <w:sz w:val="25"/>
                                <w:szCs w:val="25"/>
                              </w:rPr>
                            </w:pPr>
                          </w:p>
                          <w:p w14:paraId="17F50F72" w14:textId="6B72B3D7" w:rsidR="00190FA6" w:rsidRPr="00715BC4" w:rsidRDefault="00190FA6" w:rsidP="00715BC4">
                            <w:pPr>
                              <w:shd w:val="clear" w:color="auto" w:fill="FFFFFF"/>
                              <w:spacing w:line="235" w:lineRule="atLeast"/>
                              <w:ind w:left="180" w:firstLine="0"/>
                              <w:jc w:val="center"/>
                              <w:rPr>
                                <w:rFonts w:ascii="Calibri" w:eastAsia="Times New Roman" w:hAnsi="Calibri" w:cs="Calibri"/>
                                <w:sz w:val="25"/>
                                <w:szCs w:val="25"/>
                              </w:rPr>
                            </w:pPr>
                            <w:r>
                              <w:rPr>
                                <w:rFonts w:ascii="Calibri" w:eastAsia="Times New Roman" w:hAnsi="Calibri" w:cs="Calibri"/>
                                <w:sz w:val="25"/>
                                <w:szCs w:val="25"/>
                              </w:rPr>
                              <w:t>Wednesday, July 13</w:t>
                            </w:r>
                            <w:r w:rsidRPr="00715BC4">
                              <w:rPr>
                                <w:rFonts w:ascii="Calibri" w:eastAsia="Times New Roman" w:hAnsi="Calibri" w:cs="Calibri"/>
                                <w:sz w:val="25"/>
                                <w:szCs w:val="25"/>
                                <w:vertAlign w:val="superscript"/>
                              </w:rPr>
                              <w:t>th</w:t>
                            </w:r>
                            <w:r>
                              <w:rPr>
                                <w:rFonts w:ascii="Calibri" w:eastAsia="Times New Roman" w:hAnsi="Calibri" w:cs="Calibri"/>
                                <w:sz w:val="25"/>
                                <w:szCs w:val="25"/>
                              </w:rPr>
                              <w:t xml:space="preserve"> for Business Meeting at 6:30pm</w:t>
                            </w:r>
                          </w:p>
                          <w:p w14:paraId="5D3BC396" w14:textId="379AE57A" w:rsidR="00190FA6" w:rsidRPr="007D53D3" w:rsidRDefault="00190FA6" w:rsidP="00563F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240" w:lineRule="auto"/>
                              <w:ind w:firstLine="0"/>
                              <w:jc w:val="center"/>
                              <w:rPr>
                                <w:rFonts w:ascii="Calibri" w:eastAsia="Times New Roman" w:hAnsi="Calibri" w:cs="Calibri"/>
                                <w:bCs/>
                                <w:color w:val="000000"/>
                                <w:sz w:val="25"/>
                                <w:szCs w:val="25"/>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95C1" id="Text Box 31" o:spid="_x0000_s1030" type="#_x0000_t202" style="position:absolute;margin-left:-15.65pt;margin-top:6.75pt;width:180pt;height:561.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" filled="f" stroked="f" strokeweight=".5pt">
                <v:textbox>
                  <w:txbxContent>
                    <w:p w14:paraId="1EF63494" w14:textId="52447472" w:rsidR="00190FA6" w:rsidRPr="00CE70A0" w:rsidRDefault="00190FA6" w:rsidP="0086511F">
                      <w:pPr>
                        <w:shd w:val="clear" w:color="auto" w:fill="FFFFFF"/>
                        <w:spacing w:line="235" w:lineRule="atLeast"/>
                        <w:ind w:firstLine="0"/>
                        <w:rPr>
                          <w:rFonts w:ascii="Calibri" w:eastAsia="Times New Roman" w:hAnsi="Calibri" w:cs="Calibri"/>
                          <w:b/>
                          <w:bCs/>
                          <w:sz w:val="25"/>
                          <w:szCs w:val="25"/>
                          <w:u w:val="single"/>
                        </w:rPr>
                      </w:pPr>
                      <w:r w:rsidRPr="00563FCB">
                        <w:rPr>
                          <w:rFonts w:ascii="Calibri" w:eastAsia="Times New Roman" w:hAnsi="Calibri" w:cs="Calibri"/>
                          <w:i/>
                          <w:iCs/>
                          <w:sz w:val="25"/>
                          <w:szCs w:val="25"/>
                        </w:rPr>
                        <w:t>Select an event based on the grade the ca</w:t>
                      </w:r>
                      <w:r>
                        <w:rPr>
                          <w:rFonts w:ascii="Calibri" w:eastAsia="Times New Roman" w:hAnsi="Calibri" w:cs="Calibri"/>
                          <w:i/>
                          <w:iCs/>
                          <w:sz w:val="25"/>
                          <w:szCs w:val="25"/>
                        </w:rPr>
                        <w:t xml:space="preserve">mper will complete in </w:t>
                      </w:r>
                      <w:proofErr w:type="gramStart"/>
                      <w:r>
                        <w:rPr>
                          <w:rFonts w:ascii="Calibri" w:eastAsia="Times New Roman" w:hAnsi="Calibri" w:cs="Calibri"/>
                          <w:i/>
                          <w:iCs/>
                          <w:sz w:val="25"/>
                          <w:szCs w:val="25"/>
                        </w:rPr>
                        <w:t>Spring</w:t>
                      </w:r>
                      <w:proofErr w:type="gramEnd"/>
                      <w:r>
                        <w:rPr>
                          <w:rFonts w:ascii="Calibri" w:eastAsia="Times New Roman" w:hAnsi="Calibri" w:cs="Calibri"/>
                          <w:i/>
                          <w:iCs/>
                          <w:sz w:val="25"/>
                          <w:szCs w:val="25"/>
                        </w:rPr>
                        <w:t xml:space="preserve"> of </w:t>
                      </w:r>
                      <w:r w:rsidRPr="00563FCB">
                        <w:rPr>
                          <w:rFonts w:ascii="Calibri" w:eastAsia="Times New Roman" w:hAnsi="Calibri" w:cs="Calibri"/>
                          <w:i/>
                          <w:iCs/>
                          <w:sz w:val="25"/>
                          <w:szCs w:val="25"/>
                        </w:rPr>
                        <w:t>2022 </w:t>
                      </w:r>
                    </w:p>
                    <w:p w14:paraId="7C0FBC5D" w14:textId="77777777" w:rsidR="00190FA6" w:rsidRPr="00563FCB" w:rsidRDefault="00190FA6" w:rsidP="00563FCB">
                      <w:pPr>
                        <w:shd w:val="clear" w:color="auto" w:fill="FFFFFF"/>
                        <w:spacing w:line="235" w:lineRule="atLeast"/>
                        <w:ind w:left="180" w:firstLine="0"/>
                        <w:jc w:val="center"/>
                        <w:rPr>
                          <w:rFonts w:ascii="Calibri" w:eastAsia="Times New Roman" w:hAnsi="Calibri" w:cs="Calibri"/>
                          <w:sz w:val="8"/>
                          <w:szCs w:val="25"/>
                        </w:rPr>
                      </w:pPr>
                    </w:p>
                    <w:p w14:paraId="664BE1C9"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Spark Mini Camp</w:t>
                      </w:r>
                      <w:r w:rsidRPr="00563FCB">
                        <w:rPr>
                          <w:rFonts w:ascii="Calibri" w:eastAsia="Times New Roman" w:hAnsi="Calibri" w:cs="Calibri"/>
                          <w:sz w:val="25"/>
                          <w:szCs w:val="25"/>
                        </w:rPr>
                        <w:t xml:space="preserve"> for Grades 1-4 ~ June 26-29</w:t>
                      </w:r>
                    </w:p>
                    <w:p w14:paraId="0821DBED"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Fishing Adventure</w:t>
                      </w:r>
                      <w:r w:rsidRPr="00563FCB">
                        <w:rPr>
                          <w:rFonts w:ascii="Calibri" w:eastAsia="Times New Roman" w:hAnsi="Calibri" w:cs="Calibri"/>
                          <w:sz w:val="25"/>
                          <w:szCs w:val="25"/>
                        </w:rPr>
                        <w:t xml:space="preserve"> for Grades 5-10 ~ June 26 – July 1</w:t>
                      </w:r>
                    </w:p>
                    <w:p w14:paraId="15FEC8E6"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proofErr w:type="spellStart"/>
                      <w:r w:rsidRPr="00563FCB">
                        <w:rPr>
                          <w:rFonts w:ascii="Calibri" w:eastAsia="Times New Roman" w:hAnsi="Calibri" w:cs="Calibri"/>
                          <w:b/>
                          <w:sz w:val="25"/>
                          <w:szCs w:val="25"/>
                        </w:rPr>
                        <w:t>Amp’d</w:t>
                      </w:r>
                      <w:proofErr w:type="spellEnd"/>
                      <w:r w:rsidRPr="00563FCB">
                        <w:rPr>
                          <w:rFonts w:ascii="Calibri" w:eastAsia="Times New Roman" w:hAnsi="Calibri" w:cs="Calibri"/>
                          <w:sz w:val="25"/>
                          <w:szCs w:val="25"/>
                        </w:rPr>
                        <w:t xml:space="preserve"> for Grades 7-12 ~ June 26 – July 1</w:t>
                      </w:r>
                    </w:p>
                    <w:p w14:paraId="6A6DE310"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Camp Splash</w:t>
                      </w:r>
                      <w:r w:rsidRPr="00563FCB">
                        <w:rPr>
                          <w:rFonts w:ascii="Calibri" w:eastAsia="Times New Roman" w:hAnsi="Calibri" w:cs="Calibri"/>
                          <w:sz w:val="25"/>
                          <w:szCs w:val="25"/>
                        </w:rPr>
                        <w:t xml:space="preserve"> for Grades 3-6 ~ July 10-15</w:t>
                      </w:r>
                    </w:p>
                    <w:p w14:paraId="14ACCFE8"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 xml:space="preserve">Soaked </w:t>
                      </w:r>
                      <w:r w:rsidRPr="00563FCB">
                        <w:rPr>
                          <w:rFonts w:ascii="Calibri" w:eastAsia="Times New Roman" w:hAnsi="Calibri" w:cs="Calibri"/>
                          <w:sz w:val="25"/>
                          <w:szCs w:val="25"/>
                        </w:rPr>
                        <w:t>for Grades 7-12 ~ July 10-15</w:t>
                      </w:r>
                    </w:p>
                    <w:p w14:paraId="4C625A47"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Trailblazers Adventure</w:t>
                      </w:r>
                      <w:r w:rsidRPr="00563FCB">
                        <w:rPr>
                          <w:rFonts w:ascii="Calibri" w:eastAsia="Times New Roman" w:hAnsi="Calibri" w:cs="Calibri"/>
                          <w:sz w:val="25"/>
                          <w:szCs w:val="25"/>
                        </w:rPr>
                        <w:t xml:space="preserve"> for Grades 6-12 ~ July 10-15</w:t>
                      </w:r>
                    </w:p>
                    <w:p w14:paraId="742E3147"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proofErr w:type="spellStart"/>
                      <w:r w:rsidRPr="00563FCB">
                        <w:rPr>
                          <w:rFonts w:ascii="Calibri" w:eastAsia="Times New Roman" w:hAnsi="Calibri" w:cs="Calibri"/>
                          <w:b/>
                          <w:sz w:val="25"/>
                          <w:szCs w:val="25"/>
                        </w:rPr>
                        <w:t>Messtival</w:t>
                      </w:r>
                      <w:proofErr w:type="spellEnd"/>
                      <w:r w:rsidRPr="00563FCB">
                        <w:rPr>
                          <w:rFonts w:ascii="Calibri" w:eastAsia="Times New Roman" w:hAnsi="Calibri" w:cs="Calibri"/>
                          <w:sz w:val="25"/>
                          <w:szCs w:val="25"/>
                        </w:rPr>
                        <w:t xml:space="preserve"> for Grades 3-6 ~ July 17-22</w:t>
                      </w:r>
                    </w:p>
                    <w:p w14:paraId="2B2568AE"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Create!</w:t>
                      </w:r>
                      <w:r w:rsidRPr="00563FCB">
                        <w:rPr>
                          <w:rFonts w:ascii="Calibri" w:eastAsia="Times New Roman" w:hAnsi="Calibri" w:cs="Calibri"/>
                          <w:sz w:val="25"/>
                          <w:szCs w:val="25"/>
                        </w:rPr>
                        <w:t xml:space="preserve"> For Grades 7-12 ~ July 17-22</w:t>
                      </w:r>
                    </w:p>
                    <w:p w14:paraId="552DA6AA"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Awesome</w:t>
                      </w:r>
                      <w:r w:rsidRPr="00563FCB">
                        <w:rPr>
                          <w:rFonts w:ascii="Calibri" w:eastAsia="Times New Roman" w:hAnsi="Calibri" w:cs="Calibri"/>
                          <w:sz w:val="25"/>
                          <w:szCs w:val="25"/>
                        </w:rPr>
                        <w:t xml:space="preserve"> Elementary for Grades 3-6 ~ July 24-29</w:t>
                      </w:r>
                    </w:p>
                    <w:p w14:paraId="535F9E39"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Venture</w:t>
                      </w:r>
                      <w:r w:rsidRPr="00563FCB">
                        <w:rPr>
                          <w:rFonts w:ascii="Calibri" w:eastAsia="Times New Roman" w:hAnsi="Calibri" w:cs="Calibri"/>
                          <w:sz w:val="25"/>
                          <w:szCs w:val="25"/>
                        </w:rPr>
                        <w:t xml:space="preserve"> for Grades 7-12 ~ July 24-29</w:t>
                      </w:r>
                    </w:p>
                    <w:p w14:paraId="1645E214" w14:textId="77777777" w:rsidR="00190FA6" w:rsidRPr="00563FCB"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Wacky Week</w:t>
                      </w:r>
                      <w:r w:rsidRPr="00563FCB">
                        <w:rPr>
                          <w:rFonts w:ascii="Calibri" w:eastAsia="Times New Roman" w:hAnsi="Calibri" w:cs="Calibri"/>
                          <w:sz w:val="25"/>
                          <w:szCs w:val="25"/>
                        </w:rPr>
                        <w:t xml:space="preserve"> for Grades 2-6 ~ July 31 – August 5</w:t>
                      </w:r>
                    </w:p>
                    <w:p w14:paraId="11FEC5ED" w14:textId="47D97D09" w:rsidR="00190FA6" w:rsidRDefault="00190FA6" w:rsidP="00563FCB">
                      <w:pPr>
                        <w:shd w:val="clear" w:color="auto" w:fill="FFFFFF"/>
                        <w:spacing w:line="235" w:lineRule="atLeast"/>
                        <w:ind w:left="180" w:firstLine="0"/>
                        <w:rPr>
                          <w:rFonts w:ascii="Calibri" w:eastAsia="Times New Roman" w:hAnsi="Calibri" w:cs="Calibri"/>
                          <w:sz w:val="25"/>
                          <w:szCs w:val="25"/>
                        </w:rPr>
                      </w:pPr>
                      <w:r w:rsidRPr="00563FCB">
                        <w:rPr>
                          <w:rFonts w:ascii="Calibri" w:eastAsia="Times New Roman" w:hAnsi="Calibri" w:cs="Calibri"/>
                          <w:b/>
                          <w:sz w:val="25"/>
                          <w:szCs w:val="25"/>
                        </w:rPr>
                        <w:t>Ignite</w:t>
                      </w:r>
                      <w:r w:rsidRPr="00563FCB">
                        <w:rPr>
                          <w:rFonts w:ascii="Calibri" w:eastAsia="Times New Roman" w:hAnsi="Calibri" w:cs="Calibri"/>
                          <w:sz w:val="25"/>
                          <w:szCs w:val="25"/>
                        </w:rPr>
                        <w:t xml:space="preserve"> for Grades 7-12 ~ July 31 – August 5</w:t>
                      </w:r>
                    </w:p>
                    <w:p w14:paraId="7D9EABC4" w14:textId="4B3074D0" w:rsidR="00190FA6" w:rsidRDefault="00190FA6" w:rsidP="00563FCB">
                      <w:pPr>
                        <w:shd w:val="clear" w:color="auto" w:fill="FFFFFF"/>
                        <w:spacing w:line="235" w:lineRule="atLeast"/>
                        <w:ind w:left="180" w:firstLine="0"/>
                        <w:rPr>
                          <w:rFonts w:ascii="Calibri" w:eastAsia="Times New Roman" w:hAnsi="Calibri" w:cs="Calibri"/>
                          <w:sz w:val="25"/>
                          <w:szCs w:val="25"/>
                        </w:rPr>
                      </w:pPr>
                    </w:p>
                    <w:p w14:paraId="1CFE3E16" w14:textId="22A1F24C" w:rsidR="00190FA6" w:rsidRDefault="00190FA6" w:rsidP="00715BC4">
                      <w:pPr>
                        <w:shd w:val="clear" w:color="auto" w:fill="FFFFFF"/>
                        <w:spacing w:line="235" w:lineRule="atLeast"/>
                        <w:ind w:left="180" w:firstLine="0"/>
                        <w:jc w:val="center"/>
                        <w:rPr>
                          <w:rFonts w:ascii="Calibri" w:eastAsia="Times New Roman" w:hAnsi="Calibri" w:cs="Calibri"/>
                          <w:b/>
                          <w:sz w:val="25"/>
                          <w:szCs w:val="25"/>
                          <w:u w:val="single"/>
                        </w:rPr>
                      </w:pPr>
                      <w:r>
                        <w:rPr>
                          <w:rFonts w:ascii="Calibri" w:eastAsia="Times New Roman" w:hAnsi="Calibri" w:cs="Calibri"/>
                          <w:b/>
                          <w:sz w:val="25"/>
                          <w:szCs w:val="25"/>
                          <w:u w:val="single"/>
                        </w:rPr>
                        <w:t>CHURCH COUNCIL</w:t>
                      </w:r>
                    </w:p>
                    <w:p w14:paraId="39D90847" w14:textId="608CE333" w:rsidR="00190FA6" w:rsidRDefault="00190FA6" w:rsidP="00715BC4">
                      <w:pPr>
                        <w:shd w:val="clear" w:color="auto" w:fill="FFFFFF"/>
                        <w:spacing w:line="235" w:lineRule="atLeast"/>
                        <w:ind w:left="180" w:firstLine="0"/>
                        <w:jc w:val="center"/>
                        <w:rPr>
                          <w:rFonts w:ascii="Calibri" w:eastAsia="Times New Roman" w:hAnsi="Calibri" w:cs="Calibri"/>
                          <w:sz w:val="25"/>
                          <w:szCs w:val="25"/>
                        </w:rPr>
                      </w:pPr>
                      <w:r>
                        <w:rPr>
                          <w:rFonts w:ascii="Calibri" w:eastAsia="Times New Roman" w:hAnsi="Calibri" w:cs="Calibri"/>
                          <w:sz w:val="25"/>
                          <w:szCs w:val="25"/>
                        </w:rPr>
                        <w:t>Tuesday, June 28</w:t>
                      </w:r>
                      <w:r w:rsidRPr="00715BC4">
                        <w:rPr>
                          <w:rFonts w:ascii="Calibri" w:eastAsia="Times New Roman" w:hAnsi="Calibri" w:cs="Calibri"/>
                          <w:sz w:val="25"/>
                          <w:szCs w:val="25"/>
                          <w:vertAlign w:val="superscript"/>
                        </w:rPr>
                        <w:t>th</w:t>
                      </w:r>
                      <w:r>
                        <w:rPr>
                          <w:rFonts w:ascii="Calibri" w:eastAsia="Times New Roman" w:hAnsi="Calibri" w:cs="Calibri"/>
                          <w:sz w:val="25"/>
                          <w:szCs w:val="25"/>
                        </w:rPr>
                        <w:t xml:space="preserve"> for Visioning Meeting at 6:30pm</w:t>
                      </w:r>
                    </w:p>
                    <w:p w14:paraId="2A6A1CD8" w14:textId="77777777" w:rsidR="00190FA6" w:rsidRDefault="00190FA6" w:rsidP="00715BC4">
                      <w:pPr>
                        <w:shd w:val="clear" w:color="auto" w:fill="FFFFFF"/>
                        <w:spacing w:line="235" w:lineRule="atLeast"/>
                        <w:ind w:left="180" w:firstLine="0"/>
                        <w:jc w:val="center"/>
                        <w:rPr>
                          <w:rFonts w:ascii="Calibri" w:eastAsia="Times New Roman" w:hAnsi="Calibri" w:cs="Calibri"/>
                          <w:sz w:val="25"/>
                          <w:szCs w:val="25"/>
                        </w:rPr>
                      </w:pPr>
                    </w:p>
                    <w:p w14:paraId="17F50F72" w14:textId="6B72B3D7" w:rsidR="00190FA6" w:rsidRPr="00715BC4" w:rsidRDefault="00190FA6" w:rsidP="00715BC4">
                      <w:pPr>
                        <w:shd w:val="clear" w:color="auto" w:fill="FFFFFF"/>
                        <w:spacing w:line="235" w:lineRule="atLeast"/>
                        <w:ind w:left="180" w:firstLine="0"/>
                        <w:jc w:val="center"/>
                        <w:rPr>
                          <w:rFonts w:ascii="Calibri" w:eastAsia="Times New Roman" w:hAnsi="Calibri" w:cs="Calibri"/>
                          <w:sz w:val="25"/>
                          <w:szCs w:val="25"/>
                        </w:rPr>
                      </w:pPr>
                      <w:r>
                        <w:rPr>
                          <w:rFonts w:ascii="Calibri" w:eastAsia="Times New Roman" w:hAnsi="Calibri" w:cs="Calibri"/>
                          <w:sz w:val="25"/>
                          <w:szCs w:val="25"/>
                        </w:rPr>
                        <w:t>Wednesday, July 13</w:t>
                      </w:r>
                      <w:r w:rsidRPr="00715BC4">
                        <w:rPr>
                          <w:rFonts w:ascii="Calibri" w:eastAsia="Times New Roman" w:hAnsi="Calibri" w:cs="Calibri"/>
                          <w:sz w:val="25"/>
                          <w:szCs w:val="25"/>
                          <w:vertAlign w:val="superscript"/>
                        </w:rPr>
                        <w:t>th</w:t>
                      </w:r>
                      <w:r>
                        <w:rPr>
                          <w:rFonts w:ascii="Calibri" w:eastAsia="Times New Roman" w:hAnsi="Calibri" w:cs="Calibri"/>
                          <w:sz w:val="25"/>
                          <w:szCs w:val="25"/>
                        </w:rPr>
                        <w:t xml:space="preserve"> for Business Meeting at 6:30pm</w:t>
                      </w:r>
                    </w:p>
                    <w:p w14:paraId="5D3BC396" w14:textId="379AE57A" w:rsidR="00190FA6" w:rsidRPr="007D53D3" w:rsidRDefault="00190FA6" w:rsidP="00563F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240" w:lineRule="auto"/>
                        <w:ind w:firstLine="0"/>
                        <w:jc w:val="center"/>
                        <w:rPr>
                          <w:rFonts w:ascii="Calibri" w:eastAsia="Times New Roman" w:hAnsi="Calibri" w:cs="Calibri"/>
                          <w:bCs/>
                          <w:color w:val="000000"/>
                          <w:sz w:val="25"/>
                          <w:szCs w:val="25"/>
                          <w:lang w:eastAsia="en-US"/>
                        </w:rPr>
                      </w:pPr>
                    </w:p>
                  </w:txbxContent>
                </v:textbox>
              </v:shape>
            </w:pict>
          </mc:Fallback>
        </mc:AlternateContent>
      </w:r>
    </w:p>
    <w:p w14:paraId="1382034C" w14:textId="2B48BA6E" w:rsidR="004529EE" w:rsidRDefault="004529EE" w:rsidP="00116483">
      <w:pPr>
        <w:spacing w:line="240" w:lineRule="auto"/>
        <w:ind w:firstLine="0"/>
        <w:rPr>
          <w:rFonts w:ascii="Calibri" w:hAnsi="Calibri" w:cs="Calibri"/>
          <w:b/>
          <w:sz w:val="25"/>
          <w:szCs w:val="25"/>
          <w:u w:val="single"/>
        </w:rPr>
      </w:pPr>
    </w:p>
    <w:p w14:paraId="574AF63C" w14:textId="3101AC08" w:rsidR="006A525A" w:rsidRPr="00A66EBD" w:rsidRDefault="006A525A" w:rsidP="00116483">
      <w:pPr>
        <w:spacing w:line="240" w:lineRule="auto"/>
        <w:ind w:firstLine="0"/>
        <w:rPr>
          <w:rFonts w:ascii="Calibri" w:hAnsi="Calibri" w:cs="Calibri"/>
          <w:b/>
          <w:sz w:val="25"/>
          <w:szCs w:val="25"/>
          <w:u w:val="single"/>
        </w:rPr>
      </w:pPr>
    </w:p>
    <w:p w14:paraId="718E88C0" w14:textId="2DCBB7F7" w:rsidR="006A525A" w:rsidRPr="00A66EBD" w:rsidRDefault="006A525A" w:rsidP="00116483">
      <w:pPr>
        <w:spacing w:line="240" w:lineRule="auto"/>
        <w:ind w:firstLine="0"/>
        <w:rPr>
          <w:rFonts w:ascii="Calibri" w:hAnsi="Calibri" w:cs="Calibri"/>
          <w:b/>
          <w:sz w:val="25"/>
          <w:szCs w:val="25"/>
          <w:u w:val="single"/>
        </w:rPr>
      </w:pPr>
    </w:p>
    <w:p w14:paraId="04210EDC" w14:textId="7F879880" w:rsidR="006A525A" w:rsidRPr="00A66EBD" w:rsidRDefault="006A525A" w:rsidP="00116483">
      <w:pPr>
        <w:spacing w:line="240" w:lineRule="auto"/>
        <w:ind w:firstLine="0"/>
        <w:rPr>
          <w:rFonts w:ascii="Calibri" w:hAnsi="Calibri" w:cs="Calibri"/>
          <w:b/>
          <w:sz w:val="25"/>
          <w:szCs w:val="25"/>
          <w:u w:val="single"/>
        </w:rPr>
      </w:pPr>
    </w:p>
    <w:p w14:paraId="0343D0FD" w14:textId="686AA516" w:rsidR="006A525A" w:rsidRPr="00A66EBD" w:rsidRDefault="006A525A" w:rsidP="00116483">
      <w:pPr>
        <w:spacing w:line="240" w:lineRule="auto"/>
        <w:ind w:firstLine="0"/>
        <w:rPr>
          <w:rFonts w:ascii="Calibri" w:hAnsi="Calibri" w:cs="Calibri"/>
          <w:b/>
          <w:sz w:val="25"/>
          <w:szCs w:val="25"/>
          <w:u w:val="single"/>
        </w:rPr>
      </w:pPr>
    </w:p>
    <w:p w14:paraId="5BB51CD3" w14:textId="14DC8DAD" w:rsidR="006A525A" w:rsidRPr="00A66EBD" w:rsidRDefault="006A525A" w:rsidP="00116483">
      <w:pPr>
        <w:spacing w:line="240" w:lineRule="auto"/>
        <w:ind w:firstLine="0"/>
        <w:rPr>
          <w:rFonts w:ascii="Calibri" w:hAnsi="Calibri" w:cs="Calibri"/>
          <w:b/>
          <w:sz w:val="25"/>
          <w:szCs w:val="25"/>
          <w:u w:val="single"/>
        </w:rPr>
      </w:pPr>
    </w:p>
    <w:p w14:paraId="4E1FBD38" w14:textId="1C0E015E" w:rsidR="006A525A" w:rsidRPr="00A66EBD" w:rsidRDefault="006A525A" w:rsidP="00116483">
      <w:pPr>
        <w:spacing w:line="240" w:lineRule="auto"/>
        <w:ind w:firstLine="0"/>
        <w:rPr>
          <w:rFonts w:ascii="Calibri" w:hAnsi="Calibri" w:cs="Calibri"/>
          <w:b/>
          <w:sz w:val="25"/>
          <w:szCs w:val="25"/>
          <w:u w:val="single"/>
        </w:rPr>
      </w:pPr>
    </w:p>
    <w:p w14:paraId="586B88F3" w14:textId="7C268E44" w:rsidR="00081371" w:rsidRPr="00A66EBD" w:rsidRDefault="00081371" w:rsidP="00116483">
      <w:pPr>
        <w:spacing w:line="240" w:lineRule="auto"/>
        <w:ind w:firstLine="0"/>
        <w:rPr>
          <w:rFonts w:ascii="Calibri" w:hAnsi="Calibri" w:cs="Calibri"/>
          <w:b/>
          <w:sz w:val="25"/>
          <w:szCs w:val="25"/>
          <w:u w:val="single"/>
        </w:rPr>
      </w:pPr>
    </w:p>
    <w:p w14:paraId="3071B017" w14:textId="212A5633" w:rsidR="00081371" w:rsidRPr="00A66EBD" w:rsidRDefault="00081371" w:rsidP="00116483">
      <w:pPr>
        <w:spacing w:line="240" w:lineRule="auto"/>
        <w:ind w:firstLine="0"/>
        <w:rPr>
          <w:rFonts w:ascii="Calibri" w:hAnsi="Calibri" w:cs="Calibri"/>
          <w:b/>
          <w:sz w:val="25"/>
          <w:szCs w:val="25"/>
          <w:u w:val="single"/>
        </w:rPr>
      </w:pPr>
    </w:p>
    <w:p w14:paraId="147D25B8" w14:textId="0C56D264" w:rsidR="00081371" w:rsidRPr="00A66EBD" w:rsidRDefault="00081371" w:rsidP="00116483">
      <w:pPr>
        <w:spacing w:line="240" w:lineRule="auto"/>
        <w:ind w:firstLine="0"/>
        <w:rPr>
          <w:rFonts w:ascii="Calibri" w:hAnsi="Calibri" w:cs="Calibri"/>
          <w:b/>
          <w:sz w:val="25"/>
          <w:szCs w:val="25"/>
          <w:u w:val="single"/>
        </w:rPr>
      </w:pPr>
    </w:p>
    <w:p w14:paraId="201CC2A3" w14:textId="7E681B07" w:rsidR="00081371" w:rsidRPr="00A66EBD" w:rsidRDefault="00081371" w:rsidP="00116483">
      <w:pPr>
        <w:spacing w:line="240" w:lineRule="auto"/>
        <w:ind w:firstLine="0"/>
        <w:rPr>
          <w:rFonts w:ascii="Calibri" w:hAnsi="Calibri" w:cs="Calibri"/>
          <w:b/>
          <w:sz w:val="25"/>
          <w:szCs w:val="25"/>
          <w:u w:val="single"/>
        </w:rPr>
      </w:pPr>
    </w:p>
    <w:p w14:paraId="6F1516EF" w14:textId="27102690" w:rsidR="00081371" w:rsidRPr="00A66EBD" w:rsidRDefault="00081371" w:rsidP="00116483">
      <w:pPr>
        <w:spacing w:line="240" w:lineRule="auto"/>
        <w:ind w:firstLine="0"/>
        <w:rPr>
          <w:rFonts w:ascii="Calibri" w:hAnsi="Calibri" w:cs="Calibri"/>
          <w:b/>
          <w:sz w:val="25"/>
          <w:szCs w:val="25"/>
          <w:u w:val="single"/>
        </w:rPr>
      </w:pPr>
    </w:p>
    <w:p w14:paraId="3BF18008" w14:textId="32ED1366" w:rsidR="00081371" w:rsidRPr="00A66EBD" w:rsidRDefault="00081371" w:rsidP="00116483">
      <w:pPr>
        <w:spacing w:line="240" w:lineRule="auto"/>
        <w:ind w:firstLine="0"/>
        <w:rPr>
          <w:rFonts w:ascii="Calibri" w:hAnsi="Calibri" w:cs="Calibri"/>
          <w:b/>
          <w:sz w:val="25"/>
          <w:szCs w:val="25"/>
          <w:u w:val="single"/>
        </w:rPr>
      </w:pPr>
    </w:p>
    <w:p w14:paraId="3AC994D7" w14:textId="7BA4E5A5" w:rsidR="00081371" w:rsidRPr="00A66EBD" w:rsidRDefault="00081371" w:rsidP="00116483">
      <w:pPr>
        <w:spacing w:line="240" w:lineRule="auto"/>
        <w:ind w:firstLine="0"/>
        <w:rPr>
          <w:rFonts w:ascii="Calibri" w:hAnsi="Calibri" w:cs="Calibri"/>
          <w:b/>
          <w:sz w:val="25"/>
          <w:szCs w:val="25"/>
          <w:u w:val="single"/>
        </w:rPr>
      </w:pPr>
    </w:p>
    <w:p w14:paraId="0A63A2F0" w14:textId="22DD967A" w:rsidR="00081371" w:rsidRPr="00A66EBD" w:rsidRDefault="00081371" w:rsidP="00116483">
      <w:pPr>
        <w:spacing w:line="240" w:lineRule="auto"/>
        <w:ind w:firstLine="0"/>
        <w:rPr>
          <w:rFonts w:ascii="Calibri" w:hAnsi="Calibri" w:cs="Calibri"/>
          <w:b/>
          <w:sz w:val="25"/>
          <w:szCs w:val="25"/>
          <w:u w:val="single"/>
        </w:rPr>
      </w:pPr>
    </w:p>
    <w:p w14:paraId="2B6E7BC0" w14:textId="3953853C" w:rsidR="00081371" w:rsidRPr="00A66EBD" w:rsidRDefault="00081371" w:rsidP="00116483">
      <w:pPr>
        <w:spacing w:line="240" w:lineRule="auto"/>
        <w:ind w:firstLine="0"/>
        <w:rPr>
          <w:rFonts w:ascii="Calibri" w:hAnsi="Calibri" w:cs="Calibri"/>
          <w:b/>
          <w:sz w:val="25"/>
          <w:szCs w:val="25"/>
          <w:u w:val="single"/>
        </w:rPr>
      </w:pPr>
    </w:p>
    <w:p w14:paraId="37F10312" w14:textId="5B32E531" w:rsidR="006A525A" w:rsidRPr="00A66EBD" w:rsidRDefault="006A525A" w:rsidP="00116483">
      <w:pPr>
        <w:spacing w:line="240" w:lineRule="auto"/>
        <w:ind w:firstLine="0"/>
        <w:rPr>
          <w:rFonts w:ascii="Calibri" w:hAnsi="Calibri" w:cs="Calibri"/>
          <w:b/>
          <w:sz w:val="25"/>
          <w:szCs w:val="25"/>
          <w:u w:val="single"/>
        </w:rPr>
      </w:pPr>
    </w:p>
    <w:p w14:paraId="340FA614" w14:textId="689EB459" w:rsidR="006A525A" w:rsidRPr="00A66EBD" w:rsidRDefault="006A525A" w:rsidP="00116483">
      <w:pPr>
        <w:spacing w:line="240" w:lineRule="auto"/>
        <w:ind w:firstLine="0"/>
        <w:rPr>
          <w:rFonts w:ascii="Calibri" w:hAnsi="Calibri" w:cs="Calibri"/>
          <w:b/>
          <w:sz w:val="25"/>
          <w:szCs w:val="25"/>
          <w:u w:val="single"/>
        </w:rPr>
      </w:pPr>
    </w:p>
    <w:p w14:paraId="35BF2BC9" w14:textId="3CE34A39" w:rsidR="008C0F6B" w:rsidRPr="00A66EBD" w:rsidRDefault="008C0F6B" w:rsidP="009441D6">
      <w:pPr>
        <w:spacing w:line="240" w:lineRule="auto"/>
        <w:ind w:firstLine="0"/>
        <w:jc w:val="center"/>
        <w:rPr>
          <w:rFonts w:ascii="Calibri" w:hAnsi="Calibri" w:cs="Calibri"/>
          <w:b/>
          <w:sz w:val="25"/>
          <w:szCs w:val="25"/>
          <w:u w:val="single"/>
        </w:rPr>
      </w:pPr>
    </w:p>
    <w:p w14:paraId="3E92C1B4" w14:textId="22A8AEEB" w:rsidR="008C0F6B" w:rsidRPr="00A66EBD" w:rsidRDefault="008C0F6B" w:rsidP="009441D6">
      <w:pPr>
        <w:spacing w:line="240" w:lineRule="auto"/>
        <w:ind w:firstLine="0"/>
        <w:jc w:val="center"/>
        <w:rPr>
          <w:rFonts w:ascii="Calibri" w:hAnsi="Calibri" w:cs="Calibri"/>
          <w:b/>
          <w:sz w:val="25"/>
          <w:szCs w:val="25"/>
          <w:u w:val="single"/>
        </w:rPr>
      </w:pPr>
    </w:p>
    <w:p w14:paraId="1F1DE1B2" w14:textId="1E7EEBA7" w:rsidR="008C0F6B" w:rsidRPr="00A66EBD" w:rsidRDefault="008C0F6B" w:rsidP="009441D6">
      <w:pPr>
        <w:spacing w:line="240" w:lineRule="auto"/>
        <w:ind w:firstLine="0"/>
        <w:jc w:val="center"/>
        <w:rPr>
          <w:rFonts w:ascii="Calibri" w:hAnsi="Calibri" w:cs="Calibri"/>
          <w:b/>
          <w:sz w:val="25"/>
          <w:szCs w:val="25"/>
          <w:u w:val="single"/>
        </w:rPr>
      </w:pPr>
    </w:p>
    <w:p w14:paraId="58683232" w14:textId="500491E5" w:rsidR="008C0F6B" w:rsidRPr="00A66EBD" w:rsidRDefault="008C0F6B" w:rsidP="009441D6">
      <w:pPr>
        <w:spacing w:line="240" w:lineRule="auto"/>
        <w:ind w:firstLine="0"/>
        <w:jc w:val="center"/>
        <w:rPr>
          <w:rFonts w:ascii="Calibri" w:hAnsi="Calibri" w:cs="Calibri"/>
          <w:b/>
          <w:sz w:val="25"/>
          <w:szCs w:val="25"/>
          <w:u w:val="single"/>
        </w:rPr>
      </w:pPr>
    </w:p>
    <w:p w14:paraId="305A7B69" w14:textId="502F34C8" w:rsidR="008C0F6B" w:rsidRPr="00A66EBD" w:rsidRDefault="008C0F6B" w:rsidP="009441D6">
      <w:pPr>
        <w:spacing w:line="240" w:lineRule="auto"/>
        <w:ind w:firstLine="0"/>
        <w:jc w:val="center"/>
        <w:rPr>
          <w:rFonts w:ascii="Calibri" w:hAnsi="Calibri" w:cs="Calibri"/>
          <w:b/>
          <w:sz w:val="25"/>
          <w:szCs w:val="25"/>
          <w:u w:val="single"/>
        </w:rPr>
      </w:pPr>
    </w:p>
    <w:p w14:paraId="1A3D3D6B" w14:textId="67A0F7AE" w:rsidR="008C0F6B" w:rsidRPr="00A66EBD" w:rsidRDefault="008C0F6B" w:rsidP="009441D6">
      <w:pPr>
        <w:spacing w:line="240" w:lineRule="auto"/>
        <w:ind w:firstLine="0"/>
        <w:jc w:val="center"/>
        <w:rPr>
          <w:rFonts w:ascii="Calibri" w:hAnsi="Calibri" w:cs="Calibri"/>
          <w:b/>
          <w:sz w:val="25"/>
          <w:szCs w:val="25"/>
          <w:u w:val="single"/>
        </w:rPr>
      </w:pPr>
    </w:p>
    <w:p w14:paraId="3A69F648" w14:textId="6509FB15" w:rsidR="008C0F6B" w:rsidRPr="00A66EBD" w:rsidRDefault="008C0F6B" w:rsidP="009441D6">
      <w:pPr>
        <w:spacing w:line="240" w:lineRule="auto"/>
        <w:ind w:firstLine="0"/>
        <w:jc w:val="center"/>
        <w:rPr>
          <w:rFonts w:ascii="Calibri" w:hAnsi="Calibri" w:cs="Calibri"/>
          <w:b/>
          <w:sz w:val="25"/>
          <w:szCs w:val="25"/>
          <w:u w:val="single"/>
        </w:rPr>
      </w:pPr>
    </w:p>
    <w:p w14:paraId="0E19FBC8" w14:textId="66EE093C" w:rsidR="008C0F6B" w:rsidRPr="00A66EBD" w:rsidRDefault="008C0F6B" w:rsidP="009441D6">
      <w:pPr>
        <w:spacing w:line="240" w:lineRule="auto"/>
        <w:ind w:firstLine="0"/>
        <w:jc w:val="center"/>
        <w:rPr>
          <w:rFonts w:ascii="Calibri" w:hAnsi="Calibri" w:cs="Calibri"/>
          <w:b/>
          <w:sz w:val="25"/>
          <w:szCs w:val="25"/>
          <w:u w:val="single"/>
        </w:rPr>
      </w:pPr>
    </w:p>
    <w:p w14:paraId="15DCD00C" w14:textId="1E43351B" w:rsidR="008C0F6B" w:rsidRPr="00A66EBD" w:rsidRDefault="008C0F6B" w:rsidP="009441D6">
      <w:pPr>
        <w:spacing w:line="240" w:lineRule="auto"/>
        <w:ind w:firstLine="0"/>
        <w:jc w:val="center"/>
        <w:rPr>
          <w:rFonts w:ascii="Calibri" w:hAnsi="Calibri" w:cs="Calibri"/>
          <w:b/>
          <w:sz w:val="25"/>
          <w:szCs w:val="25"/>
          <w:u w:val="single"/>
        </w:rPr>
      </w:pPr>
    </w:p>
    <w:p w14:paraId="53260C2A" w14:textId="1D03A40B" w:rsidR="008C0F6B" w:rsidRPr="00A66EBD" w:rsidRDefault="008C0F6B" w:rsidP="009441D6">
      <w:pPr>
        <w:spacing w:line="240" w:lineRule="auto"/>
        <w:ind w:firstLine="0"/>
        <w:jc w:val="center"/>
        <w:rPr>
          <w:rFonts w:ascii="Calibri" w:hAnsi="Calibri" w:cs="Calibri"/>
          <w:b/>
          <w:sz w:val="25"/>
          <w:szCs w:val="25"/>
          <w:u w:val="single"/>
        </w:rPr>
      </w:pPr>
    </w:p>
    <w:p w14:paraId="75AD7CBF" w14:textId="412C39BF" w:rsidR="008C0F6B" w:rsidRDefault="008C0F6B" w:rsidP="009441D6">
      <w:pPr>
        <w:spacing w:line="240" w:lineRule="auto"/>
        <w:ind w:firstLine="0"/>
        <w:jc w:val="center"/>
        <w:rPr>
          <w:rFonts w:ascii="Calibri" w:hAnsi="Calibri" w:cs="Calibri"/>
          <w:b/>
          <w:sz w:val="25"/>
          <w:szCs w:val="25"/>
          <w:u w:val="single"/>
        </w:rPr>
      </w:pPr>
    </w:p>
    <w:p w14:paraId="10F0B13C" w14:textId="19E741EA" w:rsidR="00AA4C3C" w:rsidRPr="00A66EBD" w:rsidRDefault="00AA4C3C" w:rsidP="009441D6">
      <w:pPr>
        <w:spacing w:line="240" w:lineRule="auto"/>
        <w:ind w:firstLine="0"/>
        <w:jc w:val="center"/>
        <w:rPr>
          <w:rFonts w:ascii="Calibri" w:hAnsi="Calibri" w:cs="Calibri"/>
          <w:b/>
          <w:sz w:val="25"/>
          <w:szCs w:val="25"/>
          <w:u w:val="single"/>
        </w:rPr>
      </w:pPr>
    </w:p>
    <w:p w14:paraId="3F6424BB" w14:textId="44001C56" w:rsidR="00617779" w:rsidRPr="00A66EBD" w:rsidRDefault="00617779" w:rsidP="009441D6">
      <w:pPr>
        <w:spacing w:line="240" w:lineRule="auto"/>
        <w:ind w:firstLine="0"/>
        <w:jc w:val="center"/>
        <w:rPr>
          <w:rFonts w:ascii="Calibri" w:hAnsi="Calibri" w:cs="Calibri"/>
          <w:b/>
          <w:sz w:val="25"/>
          <w:szCs w:val="25"/>
          <w:u w:val="single"/>
        </w:rPr>
      </w:pPr>
    </w:p>
    <w:p w14:paraId="2F2DCFFB" w14:textId="254285AE" w:rsidR="00617779" w:rsidRPr="00A66EBD" w:rsidRDefault="00617779" w:rsidP="009441D6">
      <w:pPr>
        <w:spacing w:line="240" w:lineRule="auto"/>
        <w:ind w:firstLine="0"/>
        <w:jc w:val="center"/>
        <w:rPr>
          <w:rFonts w:ascii="Calibri" w:hAnsi="Calibri" w:cs="Calibri"/>
          <w:b/>
          <w:sz w:val="25"/>
          <w:szCs w:val="25"/>
          <w:u w:val="single"/>
        </w:rPr>
      </w:pPr>
    </w:p>
    <w:p w14:paraId="0B909858" w14:textId="2D38E8FF" w:rsidR="00617779" w:rsidRDefault="00617779" w:rsidP="009441D6">
      <w:pPr>
        <w:spacing w:line="240" w:lineRule="auto"/>
        <w:ind w:firstLine="0"/>
        <w:jc w:val="center"/>
        <w:rPr>
          <w:rFonts w:ascii="Calibri" w:hAnsi="Calibri" w:cs="Calibri"/>
          <w:b/>
          <w:sz w:val="25"/>
          <w:szCs w:val="25"/>
          <w:u w:val="single"/>
        </w:rPr>
      </w:pPr>
    </w:p>
    <w:p w14:paraId="10A1D526" w14:textId="43EDDB0E" w:rsidR="00156F50" w:rsidRDefault="00156F50" w:rsidP="009441D6">
      <w:pPr>
        <w:spacing w:line="240" w:lineRule="auto"/>
        <w:ind w:firstLine="0"/>
        <w:jc w:val="center"/>
        <w:rPr>
          <w:rFonts w:ascii="Calibri" w:hAnsi="Calibri" w:cs="Calibri"/>
          <w:b/>
          <w:sz w:val="25"/>
          <w:szCs w:val="25"/>
          <w:u w:val="single"/>
        </w:rPr>
      </w:pPr>
    </w:p>
    <w:p w14:paraId="12B36DA5" w14:textId="4AAE3499" w:rsidR="00156F50" w:rsidRDefault="00156F50" w:rsidP="009441D6">
      <w:pPr>
        <w:spacing w:line="240" w:lineRule="auto"/>
        <w:ind w:firstLine="0"/>
        <w:jc w:val="center"/>
        <w:rPr>
          <w:rFonts w:ascii="Calibri" w:hAnsi="Calibri" w:cs="Calibri"/>
          <w:b/>
          <w:sz w:val="25"/>
          <w:szCs w:val="25"/>
          <w:u w:val="single"/>
        </w:rPr>
      </w:pPr>
    </w:p>
    <w:p w14:paraId="08821748" w14:textId="2989A0DD" w:rsidR="00156F50" w:rsidRDefault="00156F50" w:rsidP="009441D6">
      <w:pPr>
        <w:spacing w:line="240" w:lineRule="auto"/>
        <w:ind w:firstLine="0"/>
        <w:jc w:val="center"/>
        <w:rPr>
          <w:rFonts w:ascii="Calibri" w:hAnsi="Calibri" w:cs="Calibri"/>
          <w:b/>
          <w:sz w:val="25"/>
          <w:szCs w:val="25"/>
          <w:u w:val="single"/>
        </w:rPr>
      </w:pPr>
    </w:p>
    <w:p w14:paraId="01C3CB73" w14:textId="2967EE07" w:rsidR="00156F50" w:rsidRPr="00A66EBD" w:rsidRDefault="00156F50" w:rsidP="009441D6">
      <w:pPr>
        <w:spacing w:line="240" w:lineRule="auto"/>
        <w:ind w:firstLine="0"/>
        <w:jc w:val="center"/>
        <w:rPr>
          <w:rFonts w:ascii="Calibri" w:hAnsi="Calibri" w:cs="Calibri"/>
          <w:b/>
          <w:sz w:val="25"/>
          <w:szCs w:val="25"/>
          <w:u w:val="single"/>
        </w:rPr>
      </w:pPr>
    </w:p>
    <w:p w14:paraId="4531185F" w14:textId="59C1BB40" w:rsidR="00617779" w:rsidRPr="00A66EBD" w:rsidRDefault="00617779" w:rsidP="009441D6">
      <w:pPr>
        <w:spacing w:line="240" w:lineRule="auto"/>
        <w:ind w:firstLine="0"/>
        <w:jc w:val="center"/>
        <w:rPr>
          <w:rFonts w:ascii="Calibri" w:hAnsi="Calibri" w:cs="Calibri"/>
          <w:b/>
          <w:sz w:val="25"/>
          <w:szCs w:val="25"/>
          <w:u w:val="single"/>
        </w:rPr>
      </w:pPr>
    </w:p>
    <w:p w14:paraId="01FF9D1C" w14:textId="684DF147" w:rsidR="008C0F6B" w:rsidRPr="00A66EBD" w:rsidRDefault="008C0F6B" w:rsidP="00EF4A8B">
      <w:pPr>
        <w:spacing w:line="240" w:lineRule="auto"/>
        <w:ind w:firstLine="0"/>
        <w:rPr>
          <w:rFonts w:ascii="Calibri" w:hAnsi="Calibri" w:cs="Calibri"/>
          <w:b/>
          <w:sz w:val="25"/>
          <w:szCs w:val="25"/>
          <w:u w:val="single"/>
        </w:rPr>
      </w:pPr>
    </w:p>
    <w:p w14:paraId="7615C33B" w14:textId="2D424928" w:rsidR="004D3F49" w:rsidRDefault="004D3F49" w:rsidP="00EF4A8B">
      <w:pPr>
        <w:spacing w:line="240" w:lineRule="auto"/>
        <w:ind w:firstLine="0"/>
        <w:rPr>
          <w:noProof/>
          <w:lang w:eastAsia="en-US"/>
        </w:rPr>
      </w:pPr>
      <w:r>
        <w:rPr>
          <w:noProof/>
          <w:lang w:eastAsia="en-US"/>
        </w:rPr>
        <w:t xml:space="preserve">  </w:t>
      </w:r>
    </w:p>
    <w:p w14:paraId="7639474E" w14:textId="71C99193" w:rsidR="004D3F49" w:rsidRDefault="004D3F49" w:rsidP="00EF4A8B">
      <w:pPr>
        <w:spacing w:line="240" w:lineRule="auto"/>
        <w:ind w:firstLine="0"/>
        <w:rPr>
          <w:noProof/>
          <w:lang w:eastAsia="en-US"/>
        </w:rPr>
      </w:pPr>
    </w:p>
    <w:p w14:paraId="0E717061" w14:textId="24870F81" w:rsidR="004D3F49" w:rsidRDefault="004D3F49" w:rsidP="00EF4A8B">
      <w:pPr>
        <w:spacing w:line="240" w:lineRule="auto"/>
        <w:ind w:firstLine="0"/>
        <w:rPr>
          <w:noProof/>
          <w:lang w:eastAsia="en-US"/>
        </w:rPr>
      </w:pPr>
    </w:p>
    <w:p w14:paraId="30F0E23A" w14:textId="57D609BC" w:rsidR="004D3F49" w:rsidRDefault="004D3F49" w:rsidP="00EF4A8B">
      <w:pPr>
        <w:spacing w:line="240" w:lineRule="auto"/>
        <w:ind w:firstLine="0"/>
        <w:rPr>
          <w:noProof/>
          <w:lang w:eastAsia="en-US"/>
        </w:rPr>
      </w:pPr>
    </w:p>
    <w:p w14:paraId="24238C43" w14:textId="79B29FDB" w:rsidR="004D3F49" w:rsidRDefault="004D3F49" w:rsidP="00EF4A8B">
      <w:pPr>
        <w:spacing w:line="240" w:lineRule="auto"/>
        <w:ind w:firstLine="0"/>
        <w:rPr>
          <w:noProof/>
          <w:lang w:eastAsia="en-US"/>
        </w:rPr>
      </w:pPr>
    </w:p>
    <w:p w14:paraId="02C89ADE" w14:textId="7E8E9C70" w:rsidR="004D3F49" w:rsidRDefault="004D3F49" w:rsidP="00EF4A8B">
      <w:pPr>
        <w:spacing w:line="240" w:lineRule="auto"/>
        <w:ind w:firstLine="0"/>
        <w:rPr>
          <w:noProof/>
          <w:lang w:eastAsia="en-US"/>
        </w:rPr>
      </w:pPr>
    </w:p>
    <w:p w14:paraId="64E9F6C9" w14:textId="7287CBCB" w:rsidR="004D3F49" w:rsidRDefault="004D3F49" w:rsidP="00EF4A8B">
      <w:pPr>
        <w:spacing w:line="240" w:lineRule="auto"/>
        <w:ind w:firstLine="0"/>
        <w:rPr>
          <w:noProof/>
          <w:lang w:eastAsia="en-US"/>
        </w:rPr>
      </w:pPr>
    </w:p>
    <w:p w14:paraId="7EAD6971" w14:textId="5EA223FB" w:rsidR="004D3F49" w:rsidRDefault="00EB7F47" w:rsidP="00EF4A8B">
      <w:pPr>
        <w:spacing w:line="240" w:lineRule="auto"/>
        <w:ind w:firstLine="0"/>
        <w:rPr>
          <w:noProof/>
          <w:lang w:eastAsia="en-US"/>
        </w:rPr>
      </w:pPr>
      <w:r>
        <w:rPr>
          <w:rFonts w:ascii="Calibri" w:hAnsi="Calibri" w:cs="Calibri"/>
          <w:noProof/>
          <w:sz w:val="12"/>
          <w:szCs w:val="25"/>
          <w:lang w:eastAsia="en-US"/>
        </w:rPr>
        <mc:AlternateContent>
          <mc:Choice Requires="wps">
            <w:drawing>
              <wp:anchor distT="0" distB="0" distL="114300" distR="114300" simplePos="0" relativeHeight="251918336" behindDoc="1" locked="0" layoutInCell="1" allowOverlap="1" wp14:anchorId="08FA36CC" wp14:editId="354D8C69">
                <wp:simplePos x="0" y="0"/>
                <wp:positionH relativeFrom="margin">
                  <wp:posOffset>4690745</wp:posOffset>
                </wp:positionH>
                <wp:positionV relativeFrom="paragraph">
                  <wp:posOffset>94615</wp:posOffset>
                </wp:positionV>
                <wp:extent cx="2152650" cy="7413625"/>
                <wp:effectExtent l="0" t="0" r="19050" b="15875"/>
                <wp:wrapTight wrapText="bothSides">
                  <wp:wrapPolygon edited="0">
                    <wp:start x="0" y="0"/>
                    <wp:lineTo x="0" y="21591"/>
                    <wp:lineTo x="21600" y="21591"/>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52650" cy="74136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5F854B" w14:textId="44DBD310" w:rsidR="00190FA6" w:rsidRPr="004028B8" w:rsidRDefault="00190FA6" w:rsidP="003F1A66">
                            <w:pPr>
                              <w:spacing w:line="240" w:lineRule="auto"/>
                              <w:ind w:left="90" w:right="195"/>
                              <w:jc w:val="center"/>
                              <w:rPr>
                                <w:rFonts w:ascii="Calibri" w:hAnsi="Calibri" w:cs="Calibri"/>
                                <w:b/>
                                <w:sz w:val="25"/>
                                <w:szCs w:val="25"/>
                                <w:u w:val="single"/>
                              </w:rPr>
                            </w:pPr>
                            <w:r w:rsidRPr="004028B8">
                              <w:rPr>
                                <w:rFonts w:ascii="Calibri" w:hAnsi="Calibri" w:cs="Calibri"/>
                                <w:b/>
                                <w:sz w:val="25"/>
                                <w:szCs w:val="25"/>
                                <w:u w:val="single"/>
                              </w:rPr>
                              <w:t>CARING MINISTRY/</w:t>
                            </w:r>
                          </w:p>
                          <w:p w14:paraId="33D07E0B" w14:textId="273FEC78" w:rsidR="00190FA6" w:rsidRPr="004028B8" w:rsidRDefault="00190FA6" w:rsidP="003F1A66">
                            <w:pPr>
                              <w:spacing w:line="240" w:lineRule="auto"/>
                              <w:ind w:left="90" w:right="195"/>
                              <w:jc w:val="center"/>
                              <w:rPr>
                                <w:rFonts w:ascii="Calibri" w:hAnsi="Calibri" w:cs="Calibri"/>
                                <w:b/>
                                <w:sz w:val="25"/>
                                <w:szCs w:val="25"/>
                                <w:u w:val="single"/>
                              </w:rPr>
                            </w:pPr>
                            <w:r w:rsidRPr="004028B8">
                              <w:rPr>
                                <w:rFonts w:ascii="Calibri" w:hAnsi="Calibri" w:cs="Calibri"/>
                                <w:b/>
                                <w:sz w:val="25"/>
                                <w:szCs w:val="25"/>
                                <w:u w:val="single"/>
                              </w:rPr>
                              <w:t>EVANGELISM AND HOSPITALITY</w:t>
                            </w:r>
                          </w:p>
                          <w:p w14:paraId="403CEF0B" w14:textId="77777777" w:rsidR="00190FA6" w:rsidRPr="0097505C" w:rsidRDefault="00190FA6" w:rsidP="003F1A66">
                            <w:pPr>
                              <w:spacing w:line="240" w:lineRule="auto"/>
                              <w:ind w:left="90" w:right="195"/>
                              <w:jc w:val="center"/>
                              <w:rPr>
                                <w:rFonts w:ascii="Calibri" w:hAnsi="Calibri" w:cs="Calibri"/>
                                <w:sz w:val="10"/>
                                <w:szCs w:val="25"/>
                              </w:rPr>
                            </w:pPr>
                          </w:p>
                          <w:p w14:paraId="7612DC32" w14:textId="7D615439" w:rsidR="00190FA6" w:rsidRDefault="00190FA6" w:rsidP="003F1A66">
                            <w:pPr>
                              <w:spacing w:line="240" w:lineRule="auto"/>
                              <w:ind w:left="90" w:right="195"/>
                              <w:jc w:val="both"/>
                              <w:rPr>
                                <w:rFonts w:ascii="Calibri" w:hAnsi="Calibri" w:cs="Calibri"/>
                                <w:sz w:val="25"/>
                                <w:szCs w:val="25"/>
                              </w:rPr>
                            </w:pPr>
                            <w:r>
                              <w:rPr>
                                <w:rFonts w:ascii="Calibri" w:hAnsi="Calibri" w:cs="Calibri"/>
                                <w:sz w:val="25"/>
                                <w:szCs w:val="25"/>
                              </w:rPr>
                              <w:tab/>
                              <w:t>On Sunday, May 15</w:t>
                            </w:r>
                            <w:r w:rsidRPr="004028B8">
                              <w:rPr>
                                <w:rFonts w:ascii="Calibri" w:hAnsi="Calibri" w:cs="Calibri"/>
                                <w:sz w:val="25"/>
                                <w:szCs w:val="25"/>
                                <w:vertAlign w:val="superscript"/>
                              </w:rPr>
                              <w:t>th</w:t>
                            </w:r>
                            <w:r>
                              <w:rPr>
                                <w:rFonts w:ascii="Calibri" w:hAnsi="Calibri" w:cs="Calibri"/>
                                <w:sz w:val="25"/>
                                <w:szCs w:val="25"/>
                              </w:rPr>
                              <w:t xml:space="preserve"> we had a send-off for Shirley Hoffman. Shirley is moving out of her place at </w:t>
                            </w:r>
                            <w:proofErr w:type="spellStart"/>
                            <w:r>
                              <w:rPr>
                                <w:rFonts w:ascii="Calibri" w:hAnsi="Calibri" w:cs="Calibri"/>
                                <w:sz w:val="25"/>
                                <w:szCs w:val="25"/>
                              </w:rPr>
                              <w:t>Pennsfield</w:t>
                            </w:r>
                            <w:proofErr w:type="spellEnd"/>
                            <w:r>
                              <w:rPr>
                                <w:rFonts w:ascii="Calibri" w:hAnsi="Calibri" w:cs="Calibri"/>
                                <w:sz w:val="25"/>
                                <w:szCs w:val="25"/>
                              </w:rPr>
                              <w:t xml:space="preserve"> Apartments and moving to be closer to her son.  Shirley has served on many committees in the church, she has volunteered in the office, as a counter, as a custodian, on the newsletter crew, in Sunday school, and for Vacation Bible School. She has been the go to person for the </w:t>
                            </w:r>
                            <w:proofErr w:type="spellStart"/>
                            <w:r>
                              <w:rPr>
                                <w:rFonts w:ascii="Calibri" w:hAnsi="Calibri" w:cs="Calibri"/>
                                <w:sz w:val="25"/>
                                <w:szCs w:val="25"/>
                              </w:rPr>
                              <w:t>Pennsfield</w:t>
                            </w:r>
                            <w:proofErr w:type="spellEnd"/>
                            <w:r>
                              <w:rPr>
                                <w:rFonts w:ascii="Calibri" w:hAnsi="Calibri" w:cs="Calibri"/>
                                <w:sz w:val="25"/>
                                <w:szCs w:val="25"/>
                              </w:rPr>
                              <w:t xml:space="preserve"> Apartments Ministry. I am sure I am leaving out her many ways of serving us. I will just say thank you, Shirley for all you have done for Christ United Methodist Church. May God bless you in your future </w:t>
                            </w:r>
                            <w:proofErr w:type="gramStart"/>
                            <w:r>
                              <w:rPr>
                                <w:rFonts w:ascii="Calibri" w:hAnsi="Calibri" w:cs="Calibri"/>
                                <w:sz w:val="25"/>
                                <w:szCs w:val="25"/>
                              </w:rPr>
                              <w:t>plans.</w:t>
                            </w:r>
                            <w:proofErr w:type="gramEnd"/>
                            <w:r>
                              <w:rPr>
                                <w:rFonts w:ascii="Calibri" w:hAnsi="Calibri" w:cs="Calibri"/>
                                <w:sz w:val="25"/>
                                <w:szCs w:val="25"/>
                              </w:rPr>
                              <w:t xml:space="preserve"> We love you!</w:t>
                            </w:r>
                          </w:p>
                          <w:p w14:paraId="3A80FC51" w14:textId="77777777" w:rsidR="00190FA6" w:rsidRDefault="00190FA6" w:rsidP="003F1A66">
                            <w:pPr>
                              <w:spacing w:line="240" w:lineRule="auto"/>
                              <w:ind w:left="90" w:right="195"/>
                              <w:jc w:val="both"/>
                              <w:rPr>
                                <w:rFonts w:ascii="Calibri" w:hAnsi="Calibri" w:cs="Calibri"/>
                                <w:sz w:val="25"/>
                                <w:szCs w:val="25"/>
                              </w:rPr>
                            </w:pPr>
                          </w:p>
                          <w:p w14:paraId="13FADD25" w14:textId="6EB1EDB4" w:rsidR="00190FA6" w:rsidRPr="008D432C" w:rsidRDefault="00190FA6" w:rsidP="003F1A66">
                            <w:pPr>
                              <w:spacing w:line="240" w:lineRule="auto"/>
                              <w:ind w:left="90" w:right="195"/>
                              <w:jc w:val="both"/>
                              <w:rPr>
                                <w:rFonts w:ascii="Calibri" w:hAnsi="Calibri" w:cs="Calibri"/>
                                <w:sz w:val="25"/>
                                <w:szCs w:val="25"/>
                              </w:rPr>
                            </w:pPr>
                            <w:r>
                              <w:rPr>
                                <w:rFonts w:ascii="Calibri" w:hAnsi="Calibri" w:cs="Calibri"/>
                                <w:noProof/>
                                <w:sz w:val="25"/>
                                <w:szCs w:val="25"/>
                                <w:lang w:eastAsia="en-US"/>
                              </w:rPr>
                              <w:drawing>
                                <wp:inline distT="0" distB="0" distL="0" distR="0" wp14:anchorId="3AF90807" wp14:editId="051B8D9D">
                                  <wp:extent cx="1588998" cy="148093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ERS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684" cy="152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36CC" id="Text Box 11" o:spid="_x0000_s1031" type="#_x0000_t202" style="position:absolute;margin-left:369.35pt;margin-top:7.45pt;width:169.5pt;height:583.75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" fillcolor="white [3201]" strokecolor="black [3213]" strokeweight=".5pt">
                <v:textbox>
                  <w:txbxContent>
                    <w:p w14:paraId="5A5F854B" w14:textId="44DBD310" w:rsidR="00190FA6" w:rsidRPr="004028B8" w:rsidRDefault="00190FA6" w:rsidP="003F1A66">
                      <w:pPr>
                        <w:spacing w:line="240" w:lineRule="auto"/>
                        <w:ind w:left="90" w:right="195"/>
                        <w:jc w:val="center"/>
                        <w:rPr>
                          <w:rFonts w:ascii="Calibri" w:hAnsi="Calibri" w:cs="Calibri"/>
                          <w:b/>
                          <w:sz w:val="25"/>
                          <w:szCs w:val="25"/>
                          <w:u w:val="single"/>
                        </w:rPr>
                      </w:pPr>
                      <w:r w:rsidRPr="004028B8">
                        <w:rPr>
                          <w:rFonts w:ascii="Calibri" w:hAnsi="Calibri" w:cs="Calibri"/>
                          <w:b/>
                          <w:sz w:val="25"/>
                          <w:szCs w:val="25"/>
                          <w:u w:val="single"/>
                        </w:rPr>
                        <w:t>CARING MINISTRY/</w:t>
                      </w:r>
                    </w:p>
                    <w:p w14:paraId="33D07E0B" w14:textId="273FEC78" w:rsidR="00190FA6" w:rsidRPr="004028B8" w:rsidRDefault="00190FA6" w:rsidP="003F1A66">
                      <w:pPr>
                        <w:spacing w:line="240" w:lineRule="auto"/>
                        <w:ind w:left="90" w:right="195"/>
                        <w:jc w:val="center"/>
                        <w:rPr>
                          <w:rFonts w:ascii="Calibri" w:hAnsi="Calibri" w:cs="Calibri"/>
                          <w:b/>
                          <w:sz w:val="25"/>
                          <w:szCs w:val="25"/>
                          <w:u w:val="single"/>
                        </w:rPr>
                      </w:pPr>
                      <w:r w:rsidRPr="004028B8">
                        <w:rPr>
                          <w:rFonts w:ascii="Calibri" w:hAnsi="Calibri" w:cs="Calibri"/>
                          <w:b/>
                          <w:sz w:val="25"/>
                          <w:szCs w:val="25"/>
                          <w:u w:val="single"/>
                        </w:rPr>
                        <w:t>EVANGELISM AND HOSPITALITY</w:t>
                      </w:r>
                    </w:p>
                    <w:p w14:paraId="403CEF0B" w14:textId="77777777" w:rsidR="00190FA6" w:rsidRPr="0097505C" w:rsidRDefault="00190FA6" w:rsidP="003F1A66">
                      <w:pPr>
                        <w:spacing w:line="240" w:lineRule="auto"/>
                        <w:ind w:left="90" w:right="195"/>
                        <w:jc w:val="center"/>
                        <w:rPr>
                          <w:rFonts w:ascii="Calibri" w:hAnsi="Calibri" w:cs="Calibri"/>
                          <w:sz w:val="10"/>
                          <w:szCs w:val="25"/>
                        </w:rPr>
                      </w:pPr>
                    </w:p>
                    <w:p w14:paraId="7612DC32" w14:textId="7D615439" w:rsidR="00190FA6" w:rsidRDefault="00190FA6" w:rsidP="003F1A66">
                      <w:pPr>
                        <w:spacing w:line="240" w:lineRule="auto"/>
                        <w:ind w:left="90" w:right="195"/>
                        <w:jc w:val="both"/>
                        <w:rPr>
                          <w:rFonts w:ascii="Calibri" w:hAnsi="Calibri" w:cs="Calibri"/>
                          <w:sz w:val="25"/>
                          <w:szCs w:val="25"/>
                        </w:rPr>
                      </w:pPr>
                      <w:r>
                        <w:rPr>
                          <w:rFonts w:ascii="Calibri" w:hAnsi="Calibri" w:cs="Calibri"/>
                          <w:sz w:val="25"/>
                          <w:szCs w:val="25"/>
                        </w:rPr>
                        <w:tab/>
                        <w:t>On Sunday, May 15</w:t>
                      </w:r>
                      <w:r w:rsidRPr="004028B8">
                        <w:rPr>
                          <w:rFonts w:ascii="Calibri" w:hAnsi="Calibri" w:cs="Calibri"/>
                          <w:sz w:val="25"/>
                          <w:szCs w:val="25"/>
                          <w:vertAlign w:val="superscript"/>
                        </w:rPr>
                        <w:t>th</w:t>
                      </w:r>
                      <w:r>
                        <w:rPr>
                          <w:rFonts w:ascii="Calibri" w:hAnsi="Calibri" w:cs="Calibri"/>
                          <w:sz w:val="25"/>
                          <w:szCs w:val="25"/>
                        </w:rPr>
                        <w:t xml:space="preserve"> we had a send-off for Shirley Hoffman. Shirley is moving out of her place at </w:t>
                      </w:r>
                      <w:proofErr w:type="spellStart"/>
                      <w:r>
                        <w:rPr>
                          <w:rFonts w:ascii="Calibri" w:hAnsi="Calibri" w:cs="Calibri"/>
                          <w:sz w:val="25"/>
                          <w:szCs w:val="25"/>
                        </w:rPr>
                        <w:t>Pennsfield</w:t>
                      </w:r>
                      <w:proofErr w:type="spellEnd"/>
                      <w:r>
                        <w:rPr>
                          <w:rFonts w:ascii="Calibri" w:hAnsi="Calibri" w:cs="Calibri"/>
                          <w:sz w:val="25"/>
                          <w:szCs w:val="25"/>
                        </w:rPr>
                        <w:t xml:space="preserve"> Apartments and moving to be closer to her son.  Shirley has served on many committees in the church, she has volunteered in the office, as a counter, as a custodian, on the newsletter crew, in Sunday school, and for Vacation Bible School. She has been the go to person for the </w:t>
                      </w:r>
                      <w:proofErr w:type="spellStart"/>
                      <w:r>
                        <w:rPr>
                          <w:rFonts w:ascii="Calibri" w:hAnsi="Calibri" w:cs="Calibri"/>
                          <w:sz w:val="25"/>
                          <w:szCs w:val="25"/>
                        </w:rPr>
                        <w:t>Pennsfield</w:t>
                      </w:r>
                      <w:proofErr w:type="spellEnd"/>
                      <w:r>
                        <w:rPr>
                          <w:rFonts w:ascii="Calibri" w:hAnsi="Calibri" w:cs="Calibri"/>
                          <w:sz w:val="25"/>
                          <w:szCs w:val="25"/>
                        </w:rPr>
                        <w:t xml:space="preserve"> Apartments Ministry. I am sure I am leaving out her many ways of serving us. I will just say thank you, Shirley for all you have done for Christ United Methodist Church. May God bless you in your future </w:t>
                      </w:r>
                      <w:proofErr w:type="gramStart"/>
                      <w:r>
                        <w:rPr>
                          <w:rFonts w:ascii="Calibri" w:hAnsi="Calibri" w:cs="Calibri"/>
                          <w:sz w:val="25"/>
                          <w:szCs w:val="25"/>
                        </w:rPr>
                        <w:t>plans.</w:t>
                      </w:r>
                      <w:proofErr w:type="gramEnd"/>
                      <w:r>
                        <w:rPr>
                          <w:rFonts w:ascii="Calibri" w:hAnsi="Calibri" w:cs="Calibri"/>
                          <w:sz w:val="25"/>
                          <w:szCs w:val="25"/>
                        </w:rPr>
                        <w:t xml:space="preserve"> We love you!</w:t>
                      </w:r>
                    </w:p>
                    <w:p w14:paraId="3A80FC51" w14:textId="77777777" w:rsidR="00190FA6" w:rsidRDefault="00190FA6" w:rsidP="003F1A66">
                      <w:pPr>
                        <w:spacing w:line="240" w:lineRule="auto"/>
                        <w:ind w:left="90" w:right="195"/>
                        <w:jc w:val="both"/>
                        <w:rPr>
                          <w:rFonts w:ascii="Calibri" w:hAnsi="Calibri" w:cs="Calibri"/>
                          <w:sz w:val="25"/>
                          <w:szCs w:val="25"/>
                        </w:rPr>
                      </w:pPr>
                    </w:p>
                    <w:p w14:paraId="13FADD25" w14:textId="6EB1EDB4" w:rsidR="00190FA6" w:rsidRPr="008D432C" w:rsidRDefault="00190FA6" w:rsidP="003F1A66">
                      <w:pPr>
                        <w:spacing w:line="240" w:lineRule="auto"/>
                        <w:ind w:left="90" w:right="195"/>
                        <w:jc w:val="both"/>
                        <w:rPr>
                          <w:rFonts w:ascii="Calibri" w:hAnsi="Calibri" w:cs="Calibri"/>
                          <w:sz w:val="25"/>
                          <w:szCs w:val="25"/>
                        </w:rPr>
                      </w:pPr>
                      <w:r>
                        <w:rPr>
                          <w:rFonts w:ascii="Calibri" w:hAnsi="Calibri" w:cs="Calibri"/>
                          <w:noProof/>
                          <w:sz w:val="25"/>
                          <w:szCs w:val="25"/>
                          <w:lang w:eastAsia="en-US"/>
                        </w:rPr>
                        <w:drawing>
                          <wp:inline distT="0" distB="0" distL="0" distR="0" wp14:anchorId="3AF90807" wp14:editId="051B8D9D">
                            <wp:extent cx="1588998" cy="148093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ERS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684" cy="1528170"/>
                                    </a:xfrm>
                                    <a:prstGeom prst="rect">
                                      <a:avLst/>
                                    </a:prstGeom>
                                  </pic:spPr>
                                </pic:pic>
                              </a:graphicData>
                            </a:graphic>
                          </wp:inline>
                        </w:drawing>
                      </w:r>
                    </w:p>
                  </w:txbxContent>
                </v:textbox>
                <w10:wrap type="tight" anchorx="margin"/>
              </v:shape>
            </w:pict>
          </mc:Fallback>
        </mc:AlternateContent>
      </w:r>
    </w:p>
    <w:p w14:paraId="5DB2FE86" w14:textId="0BC5B7AB" w:rsidR="004D3F49" w:rsidRDefault="004D3F49" w:rsidP="00EF4A8B">
      <w:pPr>
        <w:spacing w:line="240" w:lineRule="auto"/>
        <w:ind w:firstLine="0"/>
        <w:rPr>
          <w:noProof/>
          <w:lang w:eastAsia="en-US"/>
        </w:rPr>
      </w:pPr>
    </w:p>
    <w:p w14:paraId="36DB38DE" w14:textId="55A8ED62" w:rsidR="004D3F49" w:rsidRDefault="004D3F49" w:rsidP="00EF4A8B">
      <w:pPr>
        <w:spacing w:line="240" w:lineRule="auto"/>
        <w:ind w:firstLine="0"/>
        <w:rPr>
          <w:noProof/>
          <w:lang w:eastAsia="en-US"/>
        </w:rPr>
      </w:pPr>
    </w:p>
    <w:p w14:paraId="13215C7E" w14:textId="51B3F566" w:rsidR="004D3F49" w:rsidRDefault="004D3F49" w:rsidP="00EF4A8B">
      <w:pPr>
        <w:spacing w:line="240" w:lineRule="auto"/>
        <w:ind w:firstLine="0"/>
        <w:rPr>
          <w:noProof/>
          <w:lang w:eastAsia="en-US"/>
        </w:rPr>
      </w:pPr>
    </w:p>
    <w:p w14:paraId="01E5F7F6" w14:textId="2CC713A9" w:rsidR="004D3F49" w:rsidRDefault="004D3F49" w:rsidP="00EF4A8B">
      <w:pPr>
        <w:spacing w:line="240" w:lineRule="auto"/>
        <w:ind w:firstLine="0"/>
        <w:rPr>
          <w:noProof/>
          <w:lang w:eastAsia="en-US"/>
        </w:rPr>
      </w:pPr>
    </w:p>
    <w:p w14:paraId="6E6655F5" w14:textId="5063A71C" w:rsidR="004D3F49" w:rsidRDefault="004D3F49" w:rsidP="00EF4A8B">
      <w:pPr>
        <w:spacing w:line="240" w:lineRule="auto"/>
        <w:ind w:firstLine="0"/>
        <w:rPr>
          <w:noProof/>
          <w:lang w:eastAsia="en-US"/>
        </w:rPr>
      </w:pPr>
    </w:p>
    <w:p w14:paraId="66FC7DAF" w14:textId="2BCF14B9" w:rsidR="004D3F49" w:rsidRDefault="004D3F49" w:rsidP="00EF4A8B">
      <w:pPr>
        <w:spacing w:line="240" w:lineRule="auto"/>
        <w:ind w:firstLine="0"/>
        <w:rPr>
          <w:noProof/>
          <w:lang w:eastAsia="en-US"/>
        </w:rPr>
      </w:pPr>
    </w:p>
    <w:p w14:paraId="7F6E7FB5" w14:textId="63741C59" w:rsidR="004D3F49" w:rsidRDefault="004D3F49" w:rsidP="00EF4A8B">
      <w:pPr>
        <w:spacing w:line="240" w:lineRule="auto"/>
        <w:ind w:firstLine="0"/>
        <w:rPr>
          <w:noProof/>
          <w:lang w:eastAsia="en-US"/>
        </w:rPr>
      </w:pPr>
    </w:p>
    <w:p w14:paraId="4D263A7D" w14:textId="664C7B6C" w:rsidR="004D3F49" w:rsidRDefault="004D3F49" w:rsidP="00EF4A8B">
      <w:pPr>
        <w:spacing w:line="240" w:lineRule="auto"/>
        <w:ind w:firstLine="0"/>
        <w:rPr>
          <w:noProof/>
          <w:lang w:eastAsia="en-US"/>
        </w:rPr>
      </w:pPr>
    </w:p>
    <w:p w14:paraId="4E9EB170" w14:textId="407B5CA9" w:rsidR="004D3F49" w:rsidRDefault="004D3F49" w:rsidP="00EF4A8B">
      <w:pPr>
        <w:spacing w:line="240" w:lineRule="auto"/>
        <w:ind w:firstLine="0"/>
        <w:rPr>
          <w:noProof/>
          <w:lang w:eastAsia="en-US"/>
        </w:rPr>
      </w:pPr>
    </w:p>
    <w:p w14:paraId="390A0256" w14:textId="56B21466" w:rsidR="004D3F49" w:rsidRDefault="004D3F49" w:rsidP="00EF4A8B">
      <w:pPr>
        <w:spacing w:line="240" w:lineRule="auto"/>
        <w:ind w:firstLine="0"/>
        <w:rPr>
          <w:noProof/>
          <w:lang w:eastAsia="en-US"/>
        </w:rPr>
      </w:pPr>
    </w:p>
    <w:p w14:paraId="50085F41" w14:textId="1414F290" w:rsidR="004D3F49" w:rsidRDefault="004D3F49" w:rsidP="00EF4A8B">
      <w:pPr>
        <w:spacing w:line="240" w:lineRule="auto"/>
        <w:ind w:firstLine="0"/>
        <w:rPr>
          <w:noProof/>
          <w:lang w:eastAsia="en-US"/>
        </w:rPr>
      </w:pPr>
    </w:p>
    <w:p w14:paraId="53612970" w14:textId="5557D6D2" w:rsidR="003857B0" w:rsidRPr="00A66EBD" w:rsidRDefault="003857B0" w:rsidP="00EF4A8B">
      <w:pPr>
        <w:spacing w:line="240" w:lineRule="auto"/>
        <w:ind w:firstLine="0"/>
        <w:rPr>
          <w:rFonts w:ascii="Calibri" w:hAnsi="Calibri" w:cs="Calibri"/>
          <w:b/>
          <w:sz w:val="25"/>
          <w:szCs w:val="25"/>
          <w:u w:val="single"/>
        </w:rPr>
      </w:pPr>
    </w:p>
    <w:p w14:paraId="517F7EFC" w14:textId="639FC186" w:rsidR="003857B0" w:rsidRPr="00A66EBD" w:rsidRDefault="003857B0" w:rsidP="00EF4A8B">
      <w:pPr>
        <w:spacing w:line="240" w:lineRule="auto"/>
        <w:ind w:firstLine="0"/>
        <w:rPr>
          <w:rFonts w:ascii="Calibri" w:hAnsi="Calibri" w:cs="Calibri"/>
          <w:b/>
          <w:sz w:val="25"/>
          <w:szCs w:val="25"/>
          <w:u w:val="single"/>
        </w:rPr>
      </w:pPr>
    </w:p>
    <w:p w14:paraId="2A395729" w14:textId="251922E9" w:rsidR="00102217" w:rsidRPr="00A66EBD" w:rsidRDefault="00102217" w:rsidP="008F0DF1">
      <w:pPr>
        <w:spacing w:line="240" w:lineRule="auto"/>
        <w:jc w:val="both"/>
        <w:rPr>
          <w:rFonts w:ascii="Calibri" w:hAnsi="Calibri" w:cs="Calibri"/>
          <w:sz w:val="12"/>
          <w:szCs w:val="25"/>
          <w:highlight w:val="yellow"/>
        </w:rPr>
      </w:pPr>
    </w:p>
    <w:p w14:paraId="74D189C5" w14:textId="092D2483" w:rsidR="00102217" w:rsidRPr="00A66EBD" w:rsidRDefault="00102217" w:rsidP="008F0DF1">
      <w:pPr>
        <w:spacing w:line="240" w:lineRule="auto"/>
        <w:jc w:val="both"/>
        <w:rPr>
          <w:rFonts w:ascii="Calibri" w:hAnsi="Calibri" w:cs="Calibri"/>
          <w:sz w:val="12"/>
          <w:szCs w:val="25"/>
          <w:highlight w:val="yellow"/>
        </w:rPr>
      </w:pPr>
    </w:p>
    <w:p w14:paraId="259F4E84" w14:textId="26F27DF7" w:rsidR="00102217" w:rsidRPr="00A66EBD" w:rsidRDefault="00102217" w:rsidP="008F0DF1">
      <w:pPr>
        <w:spacing w:line="240" w:lineRule="auto"/>
        <w:jc w:val="both"/>
        <w:rPr>
          <w:rFonts w:ascii="Calibri" w:hAnsi="Calibri" w:cs="Calibri"/>
          <w:sz w:val="12"/>
          <w:szCs w:val="25"/>
          <w:highlight w:val="yellow"/>
        </w:rPr>
      </w:pPr>
    </w:p>
    <w:p w14:paraId="6B93F2D8" w14:textId="0CDC485B" w:rsidR="00102217" w:rsidRPr="00A66EBD" w:rsidRDefault="00102217" w:rsidP="008F0DF1">
      <w:pPr>
        <w:spacing w:line="240" w:lineRule="auto"/>
        <w:jc w:val="both"/>
        <w:rPr>
          <w:rFonts w:ascii="Calibri" w:hAnsi="Calibri" w:cs="Calibri"/>
          <w:sz w:val="12"/>
          <w:szCs w:val="25"/>
          <w:highlight w:val="yellow"/>
        </w:rPr>
      </w:pPr>
    </w:p>
    <w:p w14:paraId="25D840F5" w14:textId="77CBA7C8" w:rsidR="00102217" w:rsidRPr="00A66EBD" w:rsidRDefault="00102217" w:rsidP="008F0DF1">
      <w:pPr>
        <w:spacing w:line="240" w:lineRule="auto"/>
        <w:jc w:val="both"/>
        <w:rPr>
          <w:rFonts w:ascii="Calibri" w:hAnsi="Calibri" w:cs="Calibri"/>
          <w:sz w:val="12"/>
          <w:szCs w:val="25"/>
          <w:highlight w:val="yellow"/>
        </w:rPr>
      </w:pPr>
    </w:p>
    <w:p w14:paraId="7440AD79" w14:textId="63CC0B2E" w:rsidR="00102217" w:rsidRPr="00A66EBD" w:rsidRDefault="00102217" w:rsidP="008F0DF1">
      <w:pPr>
        <w:spacing w:line="240" w:lineRule="auto"/>
        <w:jc w:val="both"/>
        <w:rPr>
          <w:rFonts w:ascii="Calibri" w:hAnsi="Calibri" w:cs="Calibri"/>
          <w:sz w:val="12"/>
          <w:szCs w:val="25"/>
          <w:highlight w:val="yellow"/>
        </w:rPr>
      </w:pPr>
    </w:p>
    <w:p w14:paraId="704BFD2E" w14:textId="2ED5AAA1" w:rsidR="00102217" w:rsidRPr="00A66EBD" w:rsidRDefault="00102217" w:rsidP="008F0DF1">
      <w:pPr>
        <w:spacing w:line="240" w:lineRule="auto"/>
        <w:jc w:val="both"/>
        <w:rPr>
          <w:rFonts w:ascii="Calibri" w:hAnsi="Calibri" w:cs="Calibri"/>
          <w:sz w:val="12"/>
          <w:szCs w:val="25"/>
          <w:highlight w:val="yellow"/>
        </w:rPr>
      </w:pPr>
    </w:p>
    <w:p w14:paraId="2E3CC23A" w14:textId="1DF57A97" w:rsidR="00102217" w:rsidRPr="00A66EBD" w:rsidRDefault="00102217" w:rsidP="008F0DF1">
      <w:pPr>
        <w:spacing w:line="240" w:lineRule="auto"/>
        <w:jc w:val="both"/>
        <w:rPr>
          <w:rFonts w:ascii="Calibri" w:hAnsi="Calibri" w:cs="Calibri"/>
          <w:sz w:val="12"/>
          <w:szCs w:val="25"/>
          <w:highlight w:val="yellow"/>
        </w:rPr>
      </w:pPr>
    </w:p>
    <w:p w14:paraId="57FED16B" w14:textId="16DE4592" w:rsidR="00FE5962" w:rsidRPr="00A66EBD" w:rsidRDefault="00FE5962" w:rsidP="00FE5962">
      <w:pPr>
        <w:pStyle w:val="NoSpacing"/>
        <w:rPr>
          <w:rFonts w:ascii="Times New Roman" w:hAnsi="Times New Roman" w:cs="Times New Roman"/>
          <w:sz w:val="24"/>
          <w:szCs w:val="24"/>
        </w:rPr>
      </w:pPr>
      <w:r w:rsidRPr="00A66EBD">
        <w:rPr>
          <w:rFonts w:ascii="Times New Roman" w:hAnsi="Times New Roman" w:cs="Times New Roman"/>
          <w:sz w:val="24"/>
          <w:szCs w:val="24"/>
        </w:rPr>
        <w:t xml:space="preserve">  </w:t>
      </w:r>
    </w:p>
    <w:p w14:paraId="0FE74849" w14:textId="7F5B4D2D" w:rsidR="0090216A" w:rsidRDefault="0090216A" w:rsidP="0090216A">
      <w:pPr>
        <w:pStyle w:val="NoSpacing"/>
        <w:rPr>
          <w:rFonts w:ascii="Calibri" w:hAnsi="Calibri" w:cs="Calibri"/>
          <w:sz w:val="25"/>
          <w:szCs w:val="25"/>
        </w:rPr>
      </w:pPr>
      <w:r w:rsidRPr="00A66EBD">
        <w:rPr>
          <w:rFonts w:ascii="Calibri" w:hAnsi="Calibri" w:cs="Calibri"/>
          <w:sz w:val="25"/>
          <w:szCs w:val="25"/>
        </w:rPr>
        <w:t xml:space="preserve">  </w:t>
      </w:r>
    </w:p>
    <w:p w14:paraId="3C28F8DF" w14:textId="25570F52" w:rsidR="004D3F49" w:rsidRDefault="004D3F49" w:rsidP="0090216A">
      <w:pPr>
        <w:pStyle w:val="NoSpacing"/>
        <w:rPr>
          <w:rFonts w:ascii="Calibri" w:hAnsi="Calibri" w:cs="Calibri"/>
          <w:sz w:val="25"/>
          <w:szCs w:val="25"/>
        </w:rPr>
      </w:pPr>
    </w:p>
    <w:p w14:paraId="44FF9F15" w14:textId="727BAB6D" w:rsidR="004D3F49" w:rsidRDefault="004D3F49" w:rsidP="0090216A">
      <w:pPr>
        <w:pStyle w:val="NoSpacing"/>
        <w:rPr>
          <w:rFonts w:ascii="Calibri" w:hAnsi="Calibri" w:cs="Calibri"/>
          <w:sz w:val="25"/>
          <w:szCs w:val="25"/>
        </w:rPr>
      </w:pPr>
    </w:p>
    <w:p w14:paraId="1D86D26E" w14:textId="157CB845" w:rsidR="004D3F49" w:rsidRDefault="004D3F49" w:rsidP="0090216A">
      <w:pPr>
        <w:pStyle w:val="NoSpacing"/>
        <w:rPr>
          <w:rFonts w:ascii="Calibri" w:hAnsi="Calibri" w:cs="Calibri"/>
          <w:sz w:val="25"/>
          <w:szCs w:val="25"/>
        </w:rPr>
      </w:pPr>
    </w:p>
    <w:p w14:paraId="2A92820E" w14:textId="6EB8C2F0" w:rsidR="00FE5962" w:rsidRDefault="00FE5962" w:rsidP="0090216A">
      <w:pPr>
        <w:pStyle w:val="NoSpacing"/>
        <w:rPr>
          <w:rFonts w:ascii="Calibri" w:hAnsi="Calibri" w:cs="Calibri"/>
          <w:sz w:val="25"/>
          <w:szCs w:val="25"/>
        </w:rPr>
      </w:pPr>
    </w:p>
    <w:p w14:paraId="7939DF5D" w14:textId="700DA208" w:rsidR="00242839" w:rsidRPr="00A66EBD" w:rsidRDefault="00242839" w:rsidP="0090216A">
      <w:pPr>
        <w:pStyle w:val="NoSpacing"/>
        <w:rPr>
          <w:rFonts w:ascii="Calibri" w:hAnsi="Calibri" w:cs="Calibri"/>
          <w:sz w:val="25"/>
          <w:szCs w:val="25"/>
        </w:rPr>
      </w:pPr>
    </w:p>
    <w:p w14:paraId="519413C0" w14:textId="52884B75" w:rsidR="00FE5962" w:rsidRPr="00A66EBD" w:rsidRDefault="00FE5962" w:rsidP="0090216A">
      <w:pPr>
        <w:pStyle w:val="NoSpacing"/>
        <w:rPr>
          <w:rFonts w:ascii="Calibri" w:hAnsi="Calibri" w:cs="Calibri"/>
          <w:sz w:val="25"/>
          <w:szCs w:val="25"/>
        </w:rPr>
      </w:pPr>
    </w:p>
    <w:p w14:paraId="3885722C" w14:textId="21697867" w:rsidR="00F65AF0" w:rsidRPr="00A66EBD" w:rsidRDefault="00F65AF0" w:rsidP="00242839">
      <w:pPr>
        <w:pStyle w:val="NoSpacing"/>
        <w:jc w:val="center"/>
        <w:rPr>
          <w:rFonts w:ascii="Calibri" w:hAnsi="Calibri" w:cs="Calibri"/>
          <w:sz w:val="25"/>
          <w:szCs w:val="25"/>
        </w:rPr>
      </w:pPr>
    </w:p>
    <w:p w14:paraId="1387D7F3" w14:textId="02FEABE1" w:rsidR="00956660" w:rsidRPr="00A66EBD" w:rsidRDefault="00956660" w:rsidP="0090216A">
      <w:pPr>
        <w:pStyle w:val="NoSpacing"/>
        <w:rPr>
          <w:rFonts w:ascii="Calibri" w:hAnsi="Calibri" w:cs="Calibri"/>
          <w:sz w:val="25"/>
          <w:szCs w:val="25"/>
        </w:rPr>
      </w:pPr>
    </w:p>
    <w:p w14:paraId="5D743D1A" w14:textId="3800A57C" w:rsidR="00956660" w:rsidRPr="00A66EBD" w:rsidRDefault="00956660" w:rsidP="0090216A">
      <w:pPr>
        <w:pStyle w:val="NoSpacing"/>
        <w:rPr>
          <w:rFonts w:ascii="Calibri" w:hAnsi="Calibri" w:cs="Calibri"/>
          <w:sz w:val="25"/>
          <w:szCs w:val="25"/>
        </w:rPr>
      </w:pPr>
    </w:p>
    <w:p w14:paraId="4F58E549" w14:textId="51D642FA" w:rsidR="00956660" w:rsidRPr="00A66EBD" w:rsidRDefault="00956660" w:rsidP="0090216A">
      <w:pPr>
        <w:pStyle w:val="NoSpacing"/>
        <w:rPr>
          <w:rFonts w:ascii="Calibri" w:hAnsi="Calibri" w:cs="Calibri"/>
          <w:sz w:val="25"/>
          <w:szCs w:val="25"/>
        </w:rPr>
      </w:pPr>
    </w:p>
    <w:p w14:paraId="20610F5E" w14:textId="608E57A0" w:rsidR="00956660" w:rsidRPr="00A66EBD" w:rsidRDefault="00956660" w:rsidP="0090216A">
      <w:pPr>
        <w:pStyle w:val="NoSpacing"/>
        <w:rPr>
          <w:rFonts w:ascii="Calibri" w:hAnsi="Calibri" w:cs="Calibri"/>
          <w:sz w:val="25"/>
          <w:szCs w:val="25"/>
        </w:rPr>
      </w:pPr>
    </w:p>
    <w:p w14:paraId="46974790" w14:textId="6F05A396" w:rsidR="00956660" w:rsidRPr="00A66EBD" w:rsidRDefault="00956660" w:rsidP="0090216A">
      <w:pPr>
        <w:pStyle w:val="NoSpacing"/>
        <w:rPr>
          <w:rFonts w:ascii="Calibri" w:hAnsi="Calibri" w:cs="Calibri"/>
          <w:sz w:val="25"/>
          <w:szCs w:val="25"/>
        </w:rPr>
      </w:pPr>
    </w:p>
    <w:p w14:paraId="3C614DFD" w14:textId="13DD1B37" w:rsidR="00EF4A8B" w:rsidRPr="00A66EBD" w:rsidRDefault="00EF4A8B" w:rsidP="0090216A">
      <w:pPr>
        <w:pStyle w:val="NoSpacing"/>
        <w:rPr>
          <w:rFonts w:ascii="Calibri" w:hAnsi="Calibri" w:cs="Calibri"/>
          <w:sz w:val="25"/>
          <w:szCs w:val="25"/>
        </w:rPr>
      </w:pPr>
    </w:p>
    <w:p w14:paraId="3CFFA2F2" w14:textId="073EAD77" w:rsidR="00BF01C6" w:rsidRPr="00A66EBD" w:rsidRDefault="00BF01C6" w:rsidP="0090216A">
      <w:pPr>
        <w:pStyle w:val="NoSpacing"/>
        <w:rPr>
          <w:rFonts w:ascii="Calibri" w:hAnsi="Calibri" w:cs="Calibri"/>
          <w:sz w:val="25"/>
          <w:szCs w:val="25"/>
        </w:rPr>
      </w:pPr>
    </w:p>
    <w:p w14:paraId="361B02B2" w14:textId="5E167A9C" w:rsidR="00BF01C6" w:rsidRPr="00A66EBD" w:rsidRDefault="00BF01C6" w:rsidP="0090216A">
      <w:pPr>
        <w:pStyle w:val="NoSpacing"/>
        <w:rPr>
          <w:rFonts w:ascii="Calibri" w:hAnsi="Calibri" w:cs="Calibri"/>
          <w:sz w:val="25"/>
          <w:szCs w:val="25"/>
        </w:rPr>
      </w:pPr>
    </w:p>
    <w:p w14:paraId="454325E7" w14:textId="21C64A3E" w:rsidR="00BF01C6" w:rsidRPr="00A66EBD" w:rsidRDefault="00BF01C6" w:rsidP="0090216A">
      <w:pPr>
        <w:pStyle w:val="NoSpacing"/>
        <w:rPr>
          <w:rFonts w:ascii="Calibri" w:hAnsi="Calibri" w:cs="Calibri"/>
          <w:sz w:val="25"/>
          <w:szCs w:val="25"/>
        </w:rPr>
      </w:pPr>
    </w:p>
    <w:p w14:paraId="3C11F472" w14:textId="6014DC2E" w:rsidR="00BF01C6" w:rsidRPr="00A66EBD" w:rsidRDefault="00BF01C6" w:rsidP="0090216A">
      <w:pPr>
        <w:pStyle w:val="NoSpacing"/>
        <w:rPr>
          <w:rFonts w:ascii="Calibri" w:hAnsi="Calibri" w:cs="Calibri"/>
          <w:sz w:val="25"/>
          <w:szCs w:val="25"/>
        </w:rPr>
      </w:pPr>
    </w:p>
    <w:p w14:paraId="17DB97FA" w14:textId="0FD77426" w:rsidR="00BF01C6" w:rsidRPr="00A66EBD" w:rsidRDefault="00BF01C6" w:rsidP="0090216A">
      <w:pPr>
        <w:pStyle w:val="NoSpacing"/>
        <w:rPr>
          <w:rFonts w:ascii="Calibri" w:hAnsi="Calibri" w:cs="Calibri"/>
          <w:sz w:val="25"/>
          <w:szCs w:val="25"/>
        </w:rPr>
      </w:pPr>
    </w:p>
    <w:p w14:paraId="436CB645" w14:textId="0F1B6985" w:rsidR="000F7151" w:rsidRPr="00A66EBD" w:rsidRDefault="000F7151" w:rsidP="0090216A">
      <w:pPr>
        <w:pStyle w:val="NoSpacing"/>
        <w:rPr>
          <w:rFonts w:ascii="Calibri" w:hAnsi="Calibri" w:cs="Calibri"/>
          <w:sz w:val="25"/>
          <w:szCs w:val="25"/>
        </w:rPr>
      </w:pPr>
    </w:p>
    <w:p w14:paraId="3C994012" w14:textId="41A3BEB2" w:rsidR="000F7151" w:rsidRPr="00A66EBD" w:rsidRDefault="000F7151" w:rsidP="0090216A">
      <w:pPr>
        <w:pStyle w:val="NoSpacing"/>
        <w:rPr>
          <w:rFonts w:ascii="Calibri" w:hAnsi="Calibri" w:cs="Calibri"/>
          <w:sz w:val="25"/>
          <w:szCs w:val="25"/>
        </w:rPr>
      </w:pPr>
    </w:p>
    <w:p w14:paraId="5E3BC58F" w14:textId="326DECDB" w:rsidR="000F7151" w:rsidRPr="00A66EBD" w:rsidRDefault="000F7151" w:rsidP="0090216A">
      <w:pPr>
        <w:pStyle w:val="NoSpacing"/>
        <w:rPr>
          <w:rFonts w:ascii="Calibri" w:hAnsi="Calibri" w:cs="Calibri"/>
          <w:sz w:val="25"/>
          <w:szCs w:val="25"/>
        </w:rPr>
      </w:pPr>
    </w:p>
    <w:p w14:paraId="3FFE994A" w14:textId="13233F2A" w:rsidR="000F7151" w:rsidRPr="00A66EBD" w:rsidRDefault="00EB7F47" w:rsidP="0090216A">
      <w:pPr>
        <w:pStyle w:val="NoSpacing"/>
        <w:rPr>
          <w:rFonts w:ascii="Calibri" w:hAnsi="Calibri" w:cs="Calibri"/>
          <w:sz w:val="25"/>
          <w:szCs w:val="25"/>
        </w:rPr>
      </w:pPr>
      <w:r w:rsidRPr="00A66EBD">
        <w:rPr>
          <w:rFonts w:ascii="Calibri" w:hAnsi="Calibri" w:cs="Calibri"/>
          <w:noProof/>
          <w:sz w:val="25"/>
          <w:szCs w:val="25"/>
          <w:lang w:eastAsia="en-US"/>
        </w:rPr>
        <mc:AlternateContent>
          <mc:Choice Requires="wps">
            <w:drawing>
              <wp:anchor distT="0" distB="0" distL="114300" distR="114300" simplePos="0" relativeHeight="251915264" behindDoc="0" locked="0" layoutInCell="1" allowOverlap="1" wp14:anchorId="417D871E" wp14:editId="0A1D36F1">
                <wp:simplePos x="0" y="0"/>
                <wp:positionH relativeFrom="column">
                  <wp:posOffset>8255</wp:posOffset>
                </wp:positionH>
                <wp:positionV relativeFrom="paragraph">
                  <wp:posOffset>-27940</wp:posOffset>
                </wp:positionV>
                <wp:extent cx="2152650" cy="17145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15265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4A68D" w14:textId="77777777" w:rsidR="00190FA6" w:rsidRPr="00F65AF0" w:rsidRDefault="00190FA6" w:rsidP="00563FCB">
                            <w:pPr>
                              <w:spacing w:line="240" w:lineRule="auto"/>
                              <w:ind w:right="-60" w:firstLine="0"/>
                              <w:jc w:val="center"/>
                              <w:rPr>
                                <w:rFonts w:ascii="Calibri" w:hAnsi="Calibri" w:cs="Calibri"/>
                                <w:b/>
                                <w:sz w:val="25"/>
                                <w:szCs w:val="25"/>
                                <w:u w:val="single"/>
                              </w:rPr>
                            </w:pPr>
                            <w:r w:rsidRPr="00F65AF0">
                              <w:rPr>
                                <w:rFonts w:ascii="Calibri" w:hAnsi="Calibri" w:cs="Calibri"/>
                                <w:b/>
                                <w:sz w:val="25"/>
                                <w:szCs w:val="25"/>
                                <w:u w:val="single"/>
                              </w:rPr>
                              <w:t>OUR MORTGAGE</w:t>
                            </w:r>
                          </w:p>
                          <w:p w14:paraId="7EE937EE" w14:textId="2F172A3F" w:rsidR="00190FA6" w:rsidRDefault="00190FA6" w:rsidP="00B13A96">
                            <w:pPr>
                              <w:spacing w:line="240" w:lineRule="auto"/>
                              <w:ind w:right="-60"/>
                            </w:pPr>
                            <w:r w:rsidRPr="007A1282">
                              <w:rPr>
                                <w:rFonts w:ascii="Calibri" w:hAnsi="Calibri" w:cs="Calibri"/>
                                <w:sz w:val="26"/>
                                <w:szCs w:val="26"/>
                              </w:rPr>
                              <w:t xml:space="preserve">We borrowed $583,500 and are now paying it back. As of </w:t>
                            </w:r>
                            <w:r>
                              <w:rPr>
                                <w:rFonts w:ascii="Calibri" w:hAnsi="Calibri" w:cs="Calibri"/>
                                <w:sz w:val="26"/>
                                <w:szCs w:val="26"/>
                              </w:rPr>
                              <w:t>June 9, 2022, we owe $379</w:t>
                            </w:r>
                            <w:r w:rsidRPr="007A1282">
                              <w:rPr>
                                <w:rFonts w:ascii="Calibri" w:hAnsi="Calibri" w:cs="Calibri"/>
                                <w:sz w:val="26"/>
                                <w:szCs w:val="26"/>
                              </w:rPr>
                              <w:t>,</w:t>
                            </w:r>
                            <w:r>
                              <w:rPr>
                                <w:rFonts w:ascii="Calibri" w:hAnsi="Calibri" w:cs="Calibri"/>
                                <w:sz w:val="26"/>
                                <w:szCs w:val="26"/>
                              </w:rPr>
                              <w:t>817</w:t>
                            </w:r>
                            <w:r w:rsidRPr="007A1282">
                              <w:rPr>
                                <w:rFonts w:ascii="Calibri" w:hAnsi="Calibri" w:cs="Calibri"/>
                                <w:sz w:val="26"/>
                                <w:szCs w:val="26"/>
                              </w:rPr>
                              <w:t>.</w:t>
                            </w:r>
                            <w:r>
                              <w:rPr>
                                <w:rFonts w:ascii="Calibri" w:hAnsi="Calibri" w:cs="Calibri"/>
                                <w:sz w:val="26"/>
                                <w:szCs w:val="26"/>
                              </w:rPr>
                              <w:t>01</w:t>
                            </w:r>
                            <w:r w:rsidRPr="007A1282">
                              <w:rPr>
                                <w:rFonts w:ascii="Calibri" w:hAnsi="Calibri" w:cs="Calibri"/>
                                <w:sz w:val="26"/>
                                <w:szCs w:val="26"/>
                              </w:rPr>
                              <w:t>. Our monthly payment is $4,765.62 and is funded by the “Imagine Christ”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871E" id="Text Box 15" o:spid="_x0000_s1032" type="#_x0000_t202" style="position:absolute;margin-left:.65pt;margin-top:-2.2pt;width:169.5pt;height:1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" fillcolor="white [3201]" strokeweight=".5pt">
                <v:textbox>
                  <w:txbxContent>
                    <w:p w14:paraId="7024A68D" w14:textId="77777777" w:rsidR="00190FA6" w:rsidRPr="00F65AF0" w:rsidRDefault="00190FA6" w:rsidP="00563FCB">
                      <w:pPr>
                        <w:spacing w:line="240" w:lineRule="auto"/>
                        <w:ind w:right="-60" w:firstLine="0"/>
                        <w:jc w:val="center"/>
                        <w:rPr>
                          <w:rFonts w:ascii="Calibri" w:hAnsi="Calibri" w:cs="Calibri"/>
                          <w:b/>
                          <w:sz w:val="25"/>
                          <w:szCs w:val="25"/>
                          <w:u w:val="single"/>
                        </w:rPr>
                      </w:pPr>
                      <w:r w:rsidRPr="00F65AF0">
                        <w:rPr>
                          <w:rFonts w:ascii="Calibri" w:hAnsi="Calibri" w:cs="Calibri"/>
                          <w:b/>
                          <w:sz w:val="25"/>
                          <w:szCs w:val="25"/>
                          <w:u w:val="single"/>
                        </w:rPr>
                        <w:t>OUR MORTGAGE</w:t>
                      </w:r>
                    </w:p>
                    <w:p w14:paraId="7EE937EE" w14:textId="2F172A3F" w:rsidR="00190FA6" w:rsidRDefault="00190FA6" w:rsidP="00B13A96">
                      <w:pPr>
                        <w:spacing w:line="240" w:lineRule="auto"/>
                        <w:ind w:right="-60"/>
                      </w:pPr>
                      <w:r w:rsidRPr="007A1282">
                        <w:rPr>
                          <w:rFonts w:ascii="Calibri" w:hAnsi="Calibri" w:cs="Calibri"/>
                          <w:sz w:val="26"/>
                          <w:szCs w:val="26"/>
                        </w:rPr>
                        <w:t xml:space="preserve">We borrowed $583,500 and are now paying it back. As of </w:t>
                      </w:r>
                      <w:r>
                        <w:rPr>
                          <w:rFonts w:ascii="Calibri" w:hAnsi="Calibri" w:cs="Calibri"/>
                          <w:sz w:val="26"/>
                          <w:szCs w:val="26"/>
                        </w:rPr>
                        <w:t>June 9, 2022, we owe $379</w:t>
                      </w:r>
                      <w:r w:rsidRPr="007A1282">
                        <w:rPr>
                          <w:rFonts w:ascii="Calibri" w:hAnsi="Calibri" w:cs="Calibri"/>
                          <w:sz w:val="26"/>
                          <w:szCs w:val="26"/>
                        </w:rPr>
                        <w:t>,</w:t>
                      </w:r>
                      <w:r>
                        <w:rPr>
                          <w:rFonts w:ascii="Calibri" w:hAnsi="Calibri" w:cs="Calibri"/>
                          <w:sz w:val="26"/>
                          <w:szCs w:val="26"/>
                        </w:rPr>
                        <w:t>817</w:t>
                      </w:r>
                      <w:r w:rsidRPr="007A1282">
                        <w:rPr>
                          <w:rFonts w:ascii="Calibri" w:hAnsi="Calibri" w:cs="Calibri"/>
                          <w:sz w:val="26"/>
                          <w:szCs w:val="26"/>
                        </w:rPr>
                        <w:t>.</w:t>
                      </w:r>
                      <w:r>
                        <w:rPr>
                          <w:rFonts w:ascii="Calibri" w:hAnsi="Calibri" w:cs="Calibri"/>
                          <w:sz w:val="26"/>
                          <w:szCs w:val="26"/>
                        </w:rPr>
                        <w:t>01</w:t>
                      </w:r>
                      <w:r w:rsidRPr="007A1282">
                        <w:rPr>
                          <w:rFonts w:ascii="Calibri" w:hAnsi="Calibri" w:cs="Calibri"/>
                          <w:sz w:val="26"/>
                          <w:szCs w:val="26"/>
                        </w:rPr>
                        <w:t>. Our monthly payment is $4,765.62 and is funded by the “Imagine Christ” Fund.</w:t>
                      </w:r>
                    </w:p>
                  </w:txbxContent>
                </v:textbox>
              </v:shape>
            </w:pict>
          </mc:Fallback>
        </mc:AlternateContent>
      </w:r>
    </w:p>
    <w:p w14:paraId="254B7457" w14:textId="73732B36" w:rsidR="000F7151" w:rsidRPr="00A66EBD" w:rsidRDefault="000F7151" w:rsidP="0090216A">
      <w:pPr>
        <w:pStyle w:val="NoSpacing"/>
        <w:rPr>
          <w:rFonts w:ascii="Calibri" w:hAnsi="Calibri" w:cs="Calibri"/>
          <w:sz w:val="25"/>
          <w:szCs w:val="25"/>
        </w:rPr>
      </w:pPr>
    </w:p>
    <w:p w14:paraId="5ABAF9E2" w14:textId="02F88C3E" w:rsidR="000F7151" w:rsidRPr="00A66EBD" w:rsidRDefault="000F7151" w:rsidP="0090216A">
      <w:pPr>
        <w:pStyle w:val="NoSpacing"/>
        <w:rPr>
          <w:rFonts w:ascii="Calibri" w:hAnsi="Calibri" w:cs="Calibri"/>
          <w:sz w:val="25"/>
          <w:szCs w:val="25"/>
        </w:rPr>
      </w:pPr>
    </w:p>
    <w:p w14:paraId="5211297E" w14:textId="2D2B41F5" w:rsidR="000F7151" w:rsidRPr="00A66EBD" w:rsidRDefault="000F7151" w:rsidP="0090216A">
      <w:pPr>
        <w:pStyle w:val="NoSpacing"/>
        <w:rPr>
          <w:rFonts w:ascii="Calibri" w:hAnsi="Calibri" w:cs="Calibri"/>
          <w:sz w:val="25"/>
          <w:szCs w:val="25"/>
        </w:rPr>
      </w:pPr>
    </w:p>
    <w:p w14:paraId="7771B12B" w14:textId="18083D68" w:rsidR="000F7151" w:rsidRPr="00A66EBD" w:rsidRDefault="000F7151" w:rsidP="0090216A">
      <w:pPr>
        <w:pStyle w:val="NoSpacing"/>
        <w:rPr>
          <w:rFonts w:ascii="Calibri" w:hAnsi="Calibri" w:cs="Calibri"/>
          <w:sz w:val="25"/>
          <w:szCs w:val="25"/>
        </w:rPr>
      </w:pPr>
    </w:p>
    <w:p w14:paraId="5FA6BC20" w14:textId="63ED6914" w:rsidR="000F7151" w:rsidRPr="00A66EBD" w:rsidRDefault="000F7151" w:rsidP="0090216A">
      <w:pPr>
        <w:pStyle w:val="NoSpacing"/>
        <w:rPr>
          <w:rFonts w:ascii="Calibri" w:hAnsi="Calibri" w:cs="Calibri"/>
          <w:sz w:val="25"/>
          <w:szCs w:val="25"/>
        </w:rPr>
      </w:pPr>
    </w:p>
    <w:p w14:paraId="1A8BFB0F" w14:textId="47524997" w:rsidR="000F7151" w:rsidRPr="00A66EBD" w:rsidRDefault="000F7151" w:rsidP="0090216A">
      <w:pPr>
        <w:pStyle w:val="NoSpacing"/>
        <w:rPr>
          <w:rFonts w:ascii="Calibri" w:hAnsi="Calibri" w:cs="Calibri"/>
          <w:sz w:val="25"/>
          <w:szCs w:val="25"/>
        </w:rPr>
      </w:pPr>
    </w:p>
    <w:p w14:paraId="072B235A" w14:textId="2A123389" w:rsidR="000F7151" w:rsidRDefault="003D369B" w:rsidP="0090216A">
      <w:pPr>
        <w:pStyle w:val="NoSpacing"/>
        <w:rPr>
          <w:rFonts w:ascii="Calibri" w:hAnsi="Calibri" w:cs="Calibri"/>
          <w:sz w:val="25"/>
          <w:szCs w:val="25"/>
        </w:rPr>
      </w:pPr>
      <w:r>
        <w:rPr>
          <w:rFonts w:ascii="Calibri" w:hAnsi="Calibri" w:cs="Calibri"/>
          <w:noProof/>
          <w:sz w:val="25"/>
          <w:szCs w:val="25"/>
          <w:lang w:eastAsia="en-US"/>
        </w:rPr>
        <w:lastRenderedPageBreak/>
        <mc:AlternateContent>
          <mc:Choice Requires="wps">
            <w:drawing>
              <wp:anchor distT="0" distB="0" distL="114300" distR="114300" simplePos="0" relativeHeight="251945984" behindDoc="0" locked="0" layoutInCell="1" allowOverlap="1" wp14:anchorId="4BB4EC8A" wp14:editId="11F7070E">
                <wp:simplePos x="0" y="0"/>
                <wp:positionH relativeFrom="column">
                  <wp:posOffset>4743450</wp:posOffset>
                </wp:positionH>
                <wp:positionV relativeFrom="paragraph">
                  <wp:posOffset>-57150</wp:posOffset>
                </wp:positionV>
                <wp:extent cx="2339975" cy="94107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2339975" cy="941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C04D1D" w14:textId="77777777" w:rsidR="00190FA6" w:rsidRPr="009C6766" w:rsidRDefault="00190FA6" w:rsidP="00716296">
                            <w:pPr>
                              <w:spacing w:line="240" w:lineRule="auto"/>
                              <w:ind w:firstLine="0"/>
                              <w:rPr>
                                <w:rFonts w:ascii="Calibri" w:hAnsi="Calibri" w:cs="Calibri"/>
                                <w:sz w:val="8"/>
                                <w:szCs w:val="25"/>
                              </w:rPr>
                            </w:pPr>
                          </w:p>
                          <w:p w14:paraId="21D848B5" w14:textId="0EE3ADBD" w:rsidR="00190FA6" w:rsidRDefault="00190FA6" w:rsidP="006724C0">
                            <w:pPr>
                              <w:spacing w:line="240" w:lineRule="auto"/>
                              <w:ind w:firstLine="0"/>
                              <w:jc w:val="center"/>
                              <w:rPr>
                                <w:rFonts w:ascii="Calibri" w:hAnsi="Calibri" w:cs="Calibri"/>
                                <w:b/>
                                <w:caps/>
                                <w:noProof/>
                                <w:sz w:val="26"/>
                                <w:szCs w:val="26"/>
                                <w:u w:val="single"/>
                              </w:rPr>
                            </w:pPr>
                            <w:r>
                              <w:rPr>
                                <w:rFonts w:ascii="Calibri" w:hAnsi="Calibri" w:cs="Calibri"/>
                                <w:b/>
                                <w:caps/>
                                <w:noProof/>
                                <w:sz w:val="26"/>
                                <w:szCs w:val="26"/>
                                <w:u w:val="single"/>
                              </w:rPr>
                              <w:t>April WORSHIP ATTENDANCE</w:t>
                            </w:r>
                          </w:p>
                          <w:p w14:paraId="016A13BC" w14:textId="77777777" w:rsidR="00190FA6" w:rsidRPr="00782E1B" w:rsidRDefault="00190FA6" w:rsidP="006724C0">
                            <w:pPr>
                              <w:spacing w:line="240" w:lineRule="auto"/>
                              <w:ind w:firstLine="0"/>
                              <w:jc w:val="center"/>
                              <w:rPr>
                                <w:rFonts w:ascii="Calibri" w:hAnsi="Calibri" w:cs="Calibri"/>
                                <w:b/>
                                <w:caps/>
                                <w:noProof/>
                                <w:sz w:val="12"/>
                                <w:szCs w:val="26"/>
                                <w:u w:val="single"/>
                              </w:rPr>
                            </w:pPr>
                          </w:p>
                          <w:p w14:paraId="5D83CDD0" w14:textId="0806A310" w:rsidR="00190FA6" w:rsidRPr="004D3F49" w:rsidRDefault="00190FA6" w:rsidP="006724C0">
                            <w:pPr>
                              <w:spacing w:line="240" w:lineRule="auto"/>
                              <w:ind w:firstLine="0"/>
                              <w:rPr>
                                <w:rFonts w:ascii="Calibri" w:hAnsi="Calibri" w:cs="Calibri"/>
                                <w:caps/>
                                <w:noProof/>
                                <w:sz w:val="26"/>
                                <w:szCs w:val="26"/>
                              </w:rPr>
                            </w:pPr>
                            <w:r>
                              <w:rPr>
                                <w:rFonts w:ascii="Calibri" w:hAnsi="Calibri" w:cs="Calibri"/>
                                <w:noProof/>
                                <w:sz w:val="26"/>
                                <w:szCs w:val="26"/>
                              </w:rPr>
                              <w:t xml:space="preserve">   </w:t>
                            </w:r>
                            <w:r w:rsidRPr="00782E1B">
                              <w:rPr>
                                <w:rFonts w:ascii="Calibri" w:hAnsi="Calibri" w:cs="Calibri"/>
                                <w:noProof/>
                                <w:sz w:val="22"/>
                                <w:szCs w:val="26"/>
                              </w:rPr>
                              <w:t xml:space="preserve">Worship    </w:t>
                            </w:r>
                            <w:r>
                              <w:rPr>
                                <w:rFonts w:ascii="Calibri" w:hAnsi="Calibri" w:cs="Calibri"/>
                                <w:noProof/>
                                <w:sz w:val="22"/>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sidRPr="00782E1B">
                              <w:rPr>
                                <w:rFonts w:ascii="Calibri" w:hAnsi="Calibri" w:cs="Calibri"/>
                                <w:noProof/>
                                <w:sz w:val="22"/>
                                <w:szCs w:val="26"/>
                              </w:rPr>
                              <w:t xml:space="preserve">10:30am  </w:t>
                            </w:r>
                          </w:p>
                          <w:tbl>
                            <w:tblPr>
                              <w:tblStyle w:val="TableGrid"/>
                              <w:tblW w:w="0" w:type="auto"/>
                              <w:tblLook w:val="04A0" w:firstRow="1" w:lastRow="0" w:firstColumn="1" w:lastColumn="0" w:noHBand="0" w:noVBand="1"/>
                            </w:tblPr>
                            <w:tblGrid>
                              <w:gridCol w:w="715"/>
                              <w:gridCol w:w="1350"/>
                              <w:gridCol w:w="1118"/>
                            </w:tblGrid>
                            <w:tr w:rsidR="00190FA6" w14:paraId="20C79E4E" w14:textId="77777777" w:rsidTr="00D93185">
                              <w:trPr>
                                <w:trHeight w:val="336"/>
                              </w:trPr>
                              <w:tc>
                                <w:tcPr>
                                  <w:tcW w:w="715" w:type="dxa"/>
                                </w:tcPr>
                                <w:p w14:paraId="247B9F73" w14:textId="4F8CEF65"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w:t>
                                  </w:r>
                                </w:p>
                              </w:tc>
                              <w:tc>
                                <w:tcPr>
                                  <w:tcW w:w="1350" w:type="dxa"/>
                                </w:tcPr>
                                <w:p w14:paraId="35A0B986" w14:textId="3EACA6C2" w:rsidR="00190FA6" w:rsidRPr="0001646D"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33</w:t>
                                  </w:r>
                                </w:p>
                              </w:tc>
                              <w:tc>
                                <w:tcPr>
                                  <w:tcW w:w="1118" w:type="dxa"/>
                                </w:tcPr>
                                <w:p w14:paraId="71FA0CBD" w14:textId="0A05329D" w:rsidR="00190FA6" w:rsidRPr="0001646D"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49</w:t>
                                  </w:r>
                                </w:p>
                              </w:tc>
                            </w:tr>
                            <w:tr w:rsidR="00190FA6" w14:paraId="0A93AFFC" w14:textId="77777777" w:rsidTr="00D93185">
                              <w:trPr>
                                <w:trHeight w:val="336"/>
                              </w:trPr>
                              <w:tc>
                                <w:tcPr>
                                  <w:tcW w:w="715" w:type="dxa"/>
                                </w:tcPr>
                                <w:p w14:paraId="2510E2B1" w14:textId="6CC8D752"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10</w:t>
                                  </w:r>
                                </w:p>
                              </w:tc>
                              <w:tc>
                                <w:tcPr>
                                  <w:tcW w:w="1350" w:type="dxa"/>
                                </w:tcPr>
                                <w:p w14:paraId="13D5574D" w14:textId="00862E7B" w:rsidR="00190FA6" w:rsidRPr="004559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55</w:t>
                                  </w:r>
                                </w:p>
                              </w:tc>
                              <w:tc>
                                <w:tcPr>
                                  <w:tcW w:w="1118" w:type="dxa"/>
                                </w:tcPr>
                                <w:p w14:paraId="7A82E4E2" w14:textId="59796C0C" w:rsidR="00190FA6" w:rsidRPr="004559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55</w:t>
                                  </w:r>
                                </w:p>
                              </w:tc>
                            </w:tr>
                            <w:tr w:rsidR="00190FA6" w14:paraId="22EC2DF1" w14:textId="77777777" w:rsidTr="00D93185">
                              <w:trPr>
                                <w:trHeight w:val="354"/>
                              </w:trPr>
                              <w:tc>
                                <w:tcPr>
                                  <w:tcW w:w="715" w:type="dxa"/>
                                </w:tcPr>
                                <w:p w14:paraId="5ED31004" w14:textId="6FF958A0"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17</w:t>
                                  </w:r>
                                </w:p>
                              </w:tc>
                              <w:tc>
                                <w:tcPr>
                                  <w:tcW w:w="1350" w:type="dxa"/>
                                </w:tcPr>
                                <w:p w14:paraId="621A4F81" w14:textId="36B1DB88" w:rsidR="00190FA6" w:rsidRPr="00FD7B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51</w:t>
                                  </w:r>
                                </w:p>
                              </w:tc>
                              <w:tc>
                                <w:tcPr>
                                  <w:tcW w:w="1118" w:type="dxa"/>
                                </w:tcPr>
                                <w:p w14:paraId="2668F0D7" w14:textId="14E5F2A9" w:rsidR="00190FA6" w:rsidRPr="00FD7B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53</w:t>
                                  </w:r>
                                </w:p>
                              </w:tc>
                            </w:tr>
                            <w:tr w:rsidR="00190FA6" w14:paraId="2F3DE3BF" w14:textId="77777777" w:rsidTr="00D93185">
                              <w:trPr>
                                <w:trHeight w:val="336"/>
                              </w:trPr>
                              <w:tc>
                                <w:tcPr>
                                  <w:tcW w:w="715" w:type="dxa"/>
                                </w:tcPr>
                                <w:p w14:paraId="59AB351D" w14:textId="4BC9EB6F"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24</w:t>
                                  </w:r>
                                </w:p>
                              </w:tc>
                              <w:tc>
                                <w:tcPr>
                                  <w:tcW w:w="1350" w:type="dxa"/>
                                </w:tcPr>
                                <w:p w14:paraId="18218D14" w14:textId="603FC8BF" w:rsidR="00190FA6" w:rsidRPr="00092A82"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30</w:t>
                                  </w:r>
                                </w:p>
                              </w:tc>
                              <w:tc>
                                <w:tcPr>
                                  <w:tcW w:w="1118" w:type="dxa"/>
                                </w:tcPr>
                                <w:p w14:paraId="5A2DEF30" w14:textId="549AF1FE" w:rsidR="00190FA6" w:rsidRPr="00092A82"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38</w:t>
                                  </w:r>
                                </w:p>
                              </w:tc>
                            </w:tr>
                          </w:tbl>
                          <w:p w14:paraId="00CD72EC" w14:textId="174FDB93" w:rsidR="00190FA6" w:rsidRPr="00354901" w:rsidRDefault="00190FA6" w:rsidP="00354901">
                            <w:pPr>
                              <w:spacing w:line="240" w:lineRule="auto"/>
                              <w:ind w:firstLine="0"/>
                              <w:rPr>
                                <w:rFonts w:ascii="Calibri" w:hAnsi="Calibri" w:cs="Calibri"/>
                                <w:b/>
                                <w:caps/>
                                <w:sz w:val="28"/>
                                <w:szCs w:val="26"/>
                                <w:u w:val="single"/>
                              </w:rPr>
                            </w:pPr>
                          </w:p>
                          <w:p w14:paraId="500772A8" w14:textId="6D7131BA" w:rsidR="00190FA6" w:rsidRDefault="00190FA6" w:rsidP="00354901">
                            <w:pPr>
                              <w:spacing w:line="240" w:lineRule="auto"/>
                              <w:ind w:firstLine="0"/>
                              <w:rPr>
                                <w:rFonts w:ascii="Calibri" w:hAnsi="Calibri" w:cs="Calibri"/>
                                <w:b/>
                                <w:caps/>
                                <w:sz w:val="26"/>
                                <w:szCs w:val="26"/>
                                <w:u w:val="single"/>
                              </w:rPr>
                            </w:pPr>
                            <w:r w:rsidRPr="00354901">
                              <w:rPr>
                                <w:rFonts w:ascii="Calibri" w:hAnsi="Calibri" w:cs="Calibri"/>
                                <w:b/>
                                <w:caps/>
                                <w:sz w:val="26"/>
                                <w:szCs w:val="26"/>
                                <w:u w:val="single"/>
                              </w:rPr>
                              <w:t>MAY WORSHIP ATTENDANCE</w:t>
                            </w:r>
                          </w:p>
                          <w:p w14:paraId="2AE37BAD" w14:textId="6AE9C6A8" w:rsidR="00190FA6" w:rsidRPr="00354901" w:rsidRDefault="00190FA6" w:rsidP="00354901">
                            <w:pPr>
                              <w:spacing w:line="240" w:lineRule="auto"/>
                              <w:ind w:firstLine="0"/>
                              <w:rPr>
                                <w:rFonts w:ascii="Calibri" w:hAnsi="Calibri" w:cs="Calibri"/>
                                <w:sz w:val="20"/>
                                <w:szCs w:val="26"/>
                              </w:rPr>
                            </w:pPr>
                            <w:r w:rsidRPr="00354901">
                              <w:rPr>
                                <w:rFonts w:ascii="Calibri" w:hAnsi="Calibri" w:cs="Calibri"/>
                                <w:sz w:val="20"/>
                                <w:szCs w:val="26"/>
                              </w:rPr>
                              <w:t>Worship</w:t>
                            </w:r>
                            <w:r>
                              <w:rPr>
                                <w:rFonts w:ascii="Calibri" w:hAnsi="Calibri" w:cs="Calibri"/>
                                <w:caps/>
                                <w:sz w:val="20"/>
                                <w:szCs w:val="26"/>
                              </w:rPr>
                              <w:tab/>
                            </w:r>
                            <w:r w:rsidRPr="00354901">
                              <w:rPr>
                                <w:rFonts w:ascii="Calibri" w:hAnsi="Calibri" w:cs="Calibri"/>
                                <w:sz w:val="20"/>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Pr>
                                <w:rFonts w:ascii="Calibri" w:hAnsi="Calibri" w:cs="Calibri"/>
                                <w:noProof/>
                                <w:sz w:val="22"/>
                                <w:szCs w:val="26"/>
                              </w:rPr>
                              <w:tab/>
                              <w:t xml:space="preserve">    </w:t>
                            </w:r>
                            <w:r w:rsidRPr="00782E1B">
                              <w:rPr>
                                <w:rFonts w:ascii="Calibri" w:hAnsi="Calibri" w:cs="Calibri"/>
                                <w:noProof/>
                                <w:sz w:val="22"/>
                                <w:szCs w:val="26"/>
                              </w:rPr>
                              <w:t xml:space="preserve">10:30am  </w:t>
                            </w:r>
                          </w:p>
                          <w:p w14:paraId="48C6804E" w14:textId="77777777" w:rsidR="00190FA6" w:rsidRPr="00354901" w:rsidRDefault="00190FA6" w:rsidP="00716296">
                            <w:pPr>
                              <w:spacing w:line="240" w:lineRule="auto"/>
                              <w:ind w:firstLine="0"/>
                              <w:jc w:val="center"/>
                              <w:rPr>
                                <w:rFonts w:ascii="Calibri" w:hAnsi="Calibri" w:cs="Calibri"/>
                                <w:b/>
                                <w:caps/>
                                <w:sz w:val="2"/>
                                <w:szCs w:val="26"/>
                                <w:u w:val="single"/>
                              </w:rPr>
                            </w:pPr>
                          </w:p>
                          <w:tbl>
                            <w:tblPr>
                              <w:tblStyle w:val="TableGrid"/>
                              <w:tblW w:w="0" w:type="auto"/>
                              <w:tblInd w:w="-5" w:type="dxa"/>
                              <w:tblLook w:val="04A0" w:firstRow="1" w:lastRow="0" w:firstColumn="1" w:lastColumn="0" w:noHBand="0" w:noVBand="1"/>
                            </w:tblPr>
                            <w:tblGrid>
                              <w:gridCol w:w="1111"/>
                              <w:gridCol w:w="1110"/>
                              <w:gridCol w:w="1030"/>
                            </w:tblGrid>
                            <w:tr w:rsidR="00190FA6" w14:paraId="77EC6F38" w14:textId="77777777" w:rsidTr="004347AD">
                              <w:trPr>
                                <w:trHeight w:val="302"/>
                              </w:trPr>
                              <w:tc>
                                <w:tcPr>
                                  <w:tcW w:w="1111" w:type="dxa"/>
                                </w:tcPr>
                                <w:p w14:paraId="23E13897" w14:textId="15E2D272" w:rsidR="00190FA6" w:rsidRPr="00D270F4" w:rsidRDefault="00190FA6" w:rsidP="00354901">
                                  <w:pPr>
                                    <w:spacing w:line="240" w:lineRule="auto"/>
                                    <w:ind w:firstLine="0"/>
                                    <w:jc w:val="center"/>
                                    <w:rPr>
                                      <w:rFonts w:ascii="Calibri" w:hAnsi="Calibri" w:cs="Calibri"/>
                                      <w:caps/>
                                      <w:sz w:val="26"/>
                                      <w:szCs w:val="26"/>
                                    </w:rPr>
                                  </w:pPr>
                                  <w:r w:rsidRPr="00D270F4">
                                    <w:rPr>
                                      <w:rFonts w:ascii="Calibri" w:hAnsi="Calibri" w:cs="Calibri"/>
                                      <w:caps/>
                                      <w:sz w:val="26"/>
                                      <w:szCs w:val="26"/>
                                    </w:rPr>
                                    <w:t>1</w:t>
                                  </w:r>
                                </w:p>
                              </w:tc>
                              <w:tc>
                                <w:tcPr>
                                  <w:tcW w:w="1110" w:type="dxa"/>
                                </w:tcPr>
                                <w:p w14:paraId="1244AEA8" w14:textId="39B01CA2"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50</w:t>
                                  </w:r>
                                </w:p>
                              </w:tc>
                              <w:tc>
                                <w:tcPr>
                                  <w:tcW w:w="1030" w:type="dxa"/>
                                </w:tcPr>
                                <w:p w14:paraId="6FED268A" w14:textId="4D911113"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35</w:t>
                                  </w:r>
                                </w:p>
                              </w:tc>
                            </w:tr>
                            <w:tr w:rsidR="00190FA6" w14:paraId="5A7F9B39" w14:textId="77777777" w:rsidTr="004347AD">
                              <w:trPr>
                                <w:trHeight w:val="275"/>
                              </w:trPr>
                              <w:tc>
                                <w:tcPr>
                                  <w:tcW w:w="1111" w:type="dxa"/>
                                </w:tcPr>
                                <w:p w14:paraId="4473B78C" w14:textId="1444867B"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8</w:t>
                                  </w:r>
                                </w:p>
                              </w:tc>
                              <w:tc>
                                <w:tcPr>
                                  <w:tcW w:w="1110" w:type="dxa"/>
                                </w:tcPr>
                                <w:p w14:paraId="2655479C" w14:textId="48AAC9A8"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45</w:t>
                                  </w:r>
                                </w:p>
                              </w:tc>
                              <w:tc>
                                <w:tcPr>
                                  <w:tcW w:w="1030" w:type="dxa"/>
                                </w:tcPr>
                                <w:p w14:paraId="30A8E5AB" w14:textId="5B0703A0"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35</w:t>
                                  </w:r>
                                </w:p>
                              </w:tc>
                            </w:tr>
                            <w:tr w:rsidR="00190FA6" w14:paraId="5A2A0FEA" w14:textId="77777777" w:rsidTr="00354901">
                              <w:trPr>
                                <w:trHeight w:val="394"/>
                              </w:trPr>
                              <w:tc>
                                <w:tcPr>
                                  <w:tcW w:w="1111" w:type="dxa"/>
                                </w:tcPr>
                                <w:p w14:paraId="6C72CC32" w14:textId="23E7DA47"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15</w:t>
                                  </w:r>
                                </w:p>
                              </w:tc>
                              <w:tc>
                                <w:tcPr>
                                  <w:tcW w:w="1110" w:type="dxa"/>
                                </w:tcPr>
                                <w:p w14:paraId="0B1088FD" w14:textId="161FD50A"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32</w:t>
                                  </w:r>
                                </w:p>
                              </w:tc>
                              <w:tc>
                                <w:tcPr>
                                  <w:tcW w:w="1030" w:type="dxa"/>
                                </w:tcPr>
                                <w:p w14:paraId="1463F7E7" w14:textId="5E3CA364"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34</w:t>
                                  </w:r>
                                </w:p>
                              </w:tc>
                            </w:tr>
                            <w:tr w:rsidR="00190FA6" w14:paraId="164C9A80" w14:textId="77777777" w:rsidTr="00354901">
                              <w:trPr>
                                <w:trHeight w:val="394"/>
                              </w:trPr>
                              <w:tc>
                                <w:tcPr>
                                  <w:tcW w:w="1111" w:type="dxa"/>
                                </w:tcPr>
                                <w:p w14:paraId="1AB16A4A" w14:textId="10AD951C"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22</w:t>
                                  </w:r>
                                </w:p>
                              </w:tc>
                              <w:tc>
                                <w:tcPr>
                                  <w:tcW w:w="1110" w:type="dxa"/>
                                </w:tcPr>
                                <w:p w14:paraId="23474A0A" w14:textId="3688B8FA"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36</w:t>
                                  </w:r>
                                </w:p>
                              </w:tc>
                              <w:tc>
                                <w:tcPr>
                                  <w:tcW w:w="1030" w:type="dxa"/>
                                </w:tcPr>
                                <w:p w14:paraId="00F01B1B" w14:textId="362D1C72"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45</w:t>
                                  </w:r>
                                </w:p>
                              </w:tc>
                            </w:tr>
                            <w:tr w:rsidR="00190FA6" w14:paraId="3F5576A9" w14:textId="77777777" w:rsidTr="00354901">
                              <w:trPr>
                                <w:trHeight w:val="437"/>
                              </w:trPr>
                              <w:tc>
                                <w:tcPr>
                                  <w:tcW w:w="1111" w:type="dxa"/>
                                </w:tcPr>
                                <w:p w14:paraId="13CFE31E" w14:textId="6E3E194D"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29</w:t>
                                  </w:r>
                                </w:p>
                              </w:tc>
                              <w:tc>
                                <w:tcPr>
                                  <w:tcW w:w="1110" w:type="dxa"/>
                                </w:tcPr>
                                <w:p w14:paraId="2948A0DF" w14:textId="59DD8EF1"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39</w:t>
                                  </w:r>
                                </w:p>
                              </w:tc>
                              <w:tc>
                                <w:tcPr>
                                  <w:tcW w:w="1030" w:type="dxa"/>
                                </w:tcPr>
                                <w:p w14:paraId="62505839" w14:textId="5628A6AB"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38</w:t>
                                  </w:r>
                                </w:p>
                              </w:tc>
                            </w:tr>
                          </w:tbl>
                          <w:p w14:paraId="5E14642B" w14:textId="77777777" w:rsidR="00190FA6" w:rsidRDefault="00190FA6" w:rsidP="00787290">
                            <w:pPr>
                              <w:spacing w:line="240" w:lineRule="auto"/>
                              <w:ind w:firstLine="0"/>
                              <w:rPr>
                                <w:rFonts w:ascii="Calibri" w:hAnsi="Calibri" w:cs="Calibri"/>
                                <w:b/>
                                <w:caps/>
                                <w:sz w:val="24"/>
                                <w:szCs w:val="26"/>
                                <w:u w:val="single"/>
                              </w:rPr>
                            </w:pPr>
                          </w:p>
                          <w:p w14:paraId="4F53AA40" w14:textId="29DC6EC8" w:rsidR="00190FA6" w:rsidRDefault="00190FA6" w:rsidP="00D270F4">
                            <w:pPr>
                              <w:spacing w:line="240" w:lineRule="auto"/>
                              <w:ind w:firstLine="0"/>
                              <w:jc w:val="center"/>
                              <w:rPr>
                                <w:rFonts w:ascii="Calibri" w:hAnsi="Calibri" w:cs="Calibri"/>
                                <w:b/>
                                <w:caps/>
                                <w:sz w:val="24"/>
                                <w:szCs w:val="26"/>
                                <w:u w:val="single"/>
                              </w:rPr>
                            </w:pPr>
                            <w:r>
                              <w:rPr>
                                <w:rFonts w:ascii="Calibri" w:hAnsi="Calibri" w:cs="Calibri"/>
                                <w:b/>
                                <w:caps/>
                                <w:sz w:val="24"/>
                                <w:szCs w:val="26"/>
                                <w:u w:val="single"/>
                              </w:rPr>
                              <w:t>June Worship Attendance</w:t>
                            </w:r>
                          </w:p>
                          <w:p w14:paraId="2D444262" w14:textId="2D9EA9C8" w:rsidR="00190FA6" w:rsidRPr="00D270F4" w:rsidRDefault="00190FA6" w:rsidP="00D270F4">
                            <w:pPr>
                              <w:spacing w:line="240" w:lineRule="auto"/>
                              <w:ind w:firstLine="0"/>
                              <w:rPr>
                                <w:rFonts w:ascii="Calibri" w:hAnsi="Calibri" w:cs="Calibri"/>
                                <w:sz w:val="20"/>
                                <w:szCs w:val="26"/>
                              </w:rPr>
                            </w:pPr>
                            <w:r w:rsidRPr="00354901">
                              <w:rPr>
                                <w:rFonts w:ascii="Calibri" w:hAnsi="Calibri" w:cs="Calibri"/>
                                <w:sz w:val="20"/>
                                <w:szCs w:val="26"/>
                              </w:rPr>
                              <w:t>Worship</w:t>
                            </w:r>
                            <w:r>
                              <w:rPr>
                                <w:rFonts w:ascii="Calibri" w:hAnsi="Calibri" w:cs="Calibri"/>
                                <w:caps/>
                                <w:sz w:val="20"/>
                                <w:szCs w:val="26"/>
                              </w:rPr>
                              <w:tab/>
                            </w:r>
                            <w:r w:rsidRPr="00354901">
                              <w:rPr>
                                <w:rFonts w:ascii="Calibri" w:hAnsi="Calibri" w:cs="Calibri"/>
                                <w:sz w:val="20"/>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Pr>
                                <w:rFonts w:ascii="Calibri" w:hAnsi="Calibri" w:cs="Calibri"/>
                                <w:noProof/>
                                <w:sz w:val="22"/>
                                <w:szCs w:val="26"/>
                              </w:rPr>
                              <w:tab/>
                              <w:t xml:space="preserve">    10:30am </w:t>
                            </w:r>
                          </w:p>
                          <w:tbl>
                            <w:tblPr>
                              <w:tblStyle w:val="TableGrid"/>
                              <w:tblW w:w="0" w:type="auto"/>
                              <w:tblLook w:val="04A0" w:firstRow="1" w:lastRow="0" w:firstColumn="1" w:lastColumn="0" w:noHBand="0" w:noVBand="1"/>
                            </w:tblPr>
                            <w:tblGrid>
                              <w:gridCol w:w="1125"/>
                              <w:gridCol w:w="1126"/>
                              <w:gridCol w:w="1126"/>
                            </w:tblGrid>
                            <w:tr w:rsidR="00190FA6" w14:paraId="6754A441" w14:textId="77777777" w:rsidTr="00E9421D">
                              <w:tc>
                                <w:tcPr>
                                  <w:tcW w:w="1125" w:type="dxa"/>
                                </w:tcPr>
                                <w:p w14:paraId="739191A4" w14:textId="78BFC810" w:rsidR="00190FA6" w:rsidRPr="00D270F4" w:rsidRDefault="00190FA6" w:rsidP="00E9421D">
                                  <w:pPr>
                                    <w:spacing w:line="240" w:lineRule="auto"/>
                                    <w:ind w:firstLine="0"/>
                                    <w:jc w:val="center"/>
                                    <w:rPr>
                                      <w:rFonts w:ascii="Calibri" w:hAnsi="Calibri" w:cs="Calibri"/>
                                      <w:caps/>
                                      <w:sz w:val="26"/>
                                      <w:szCs w:val="26"/>
                                    </w:rPr>
                                  </w:pPr>
                                  <w:r w:rsidRPr="00D270F4">
                                    <w:rPr>
                                      <w:rFonts w:ascii="Calibri" w:hAnsi="Calibri" w:cs="Calibri"/>
                                      <w:caps/>
                                      <w:sz w:val="26"/>
                                      <w:szCs w:val="26"/>
                                    </w:rPr>
                                    <w:t>5</w:t>
                                  </w:r>
                                </w:p>
                              </w:tc>
                              <w:tc>
                                <w:tcPr>
                                  <w:tcW w:w="1126" w:type="dxa"/>
                                </w:tcPr>
                                <w:p w14:paraId="328D431B" w14:textId="0E3E06FB" w:rsidR="00190FA6" w:rsidRPr="00D270F4" w:rsidRDefault="00190FA6" w:rsidP="00E9421D">
                                  <w:pPr>
                                    <w:spacing w:line="240" w:lineRule="auto"/>
                                    <w:ind w:firstLine="0"/>
                                    <w:jc w:val="center"/>
                                    <w:rPr>
                                      <w:rFonts w:ascii="Calibri" w:hAnsi="Calibri" w:cs="Calibri"/>
                                      <w:caps/>
                                      <w:sz w:val="26"/>
                                      <w:szCs w:val="26"/>
                                    </w:rPr>
                                  </w:pPr>
                                  <w:r w:rsidRPr="00D270F4">
                                    <w:rPr>
                                      <w:rFonts w:ascii="Calibri" w:hAnsi="Calibri" w:cs="Calibri"/>
                                      <w:caps/>
                                      <w:sz w:val="26"/>
                                      <w:szCs w:val="26"/>
                                    </w:rPr>
                                    <w:t>112</w:t>
                                  </w:r>
                                </w:p>
                              </w:tc>
                              <w:tc>
                                <w:tcPr>
                                  <w:tcW w:w="1126" w:type="dxa"/>
                                </w:tcPr>
                                <w:p w14:paraId="70542677" w14:textId="0170E175" w:rsidR="00190FA6" w:rsidRPr="00D270F4" w:rsidRDefault="00190FA6" w:rsidP="00787290">
                                  <w:pPr>
                                    <w:spacing w:line="240" w:lineRule="auto"/>
                                    <w:ind w:firstLine="0"/>
                                    <w:rPr>
                                      <w:rFonts w:ascii="Calibri" w:hAnsi="Calibri" w:cs="Calibri"/>
                                      <w:caps/>
                                      <w:sz w:val="26"/>
                                      <w:szCs w:val="26"/>
                                    </w:rPr>
                                  </w:pPr>
                                  <w:r>
                                    <w:rPr>
                                      <w:rFonts w:ascii="Calibri" w:hAnsi="Calibri" w:cs="Calibri"/>
                                      <w:caps/>
                                      <w:sz w:val="22"/>
                                      <w:szCs w:val="26"/>
                                    </w:rPr>
                                    <w:t xml:space="preserve">1 </w:t>
                                  </w:r>
                                  <w:r w:rsidRPr="00D270F4">
                                    <w:rPr>
                                      <w:rFonts w:ascii="Calibri" w:hAnsi="Calibri" w:cs="Calibri"/>
                                      <w:caps/>
                                      <w:sz w:val="22"/>
                                      <w:szCs w:val="26"/>
                                    </w:rPr>
                                    <w:t>service</w:t>
                                  </w:r>
                                </w:p>
                              </w:tc>
                            </w:tr>
                            <w:tr w:rsidR="00190FA6" w:rsidRPr="001A6F0B" w14:paraId="38DF6EDB" w14:textId="77777777" w:rsidTr="00E9421D">
                              <w:tc>
                                <w:tcPr>
                                  <w:tcW w:w="1125" w:type="dxa"/>
                                </w:tcPr>
                                <w:p w14:paraId="1CD5557A" w14:textId="706B0C5D" w:rsidR="00190FA6" w:rsidRPr="000A4878" w:rsidRDefault="00190FA6" w:rsidP="00E9421D">
                                  <w:pPr>
                                    <w:spacing w:line="240" w:lineRule="auto"/>
                                    <w:ind w:firstLine="0"/>
                                    <w:jc w:val="center"/>
                                    <w:rPr>
                                      <w:rFonts w:ascii="Calibri" w:hAnsi="Calibri" w:cs="Calibri"/>
                                      <w:caps/>
                                      <w:sz w:val="26"/>
                                      <w:szCs w:val="26"/>
                                    </w:rPr>
                                  </w:pPr>
                                  <w:r w:rsidRPr="000A4878">
                                    <w:rPr>
                                      <w:rFonts w:ascii="Calibri" w:hAnsi="Calibri" w:cs="Calibri"/>
                                      <w:caps/>
                                      <w:sz w:val="26"/>
                                      <w:szCs w:val="26"/>
                                    </w:rPr>
                                    <w:t>12</w:t>
                                  </w:r>
                                </w:p>
                              </w:tc>
                              <w:tc>
                                <w:tcPr>
                                  <w:tcW w:w="1126" w:type="dxa"/>
                                </w:tcPr>
                                <w:p w14:paraId="3F3CF599" w14:textId="16CC7766"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6"/>
                                      <w:szCs w:val="26"/>
                                    </w:rPr>
                                    <w:t>36</w:t>
                                  </w:r>
                                </w:p>
                              </w:tc>
                              <w:tc>
                                <w:tcPr>
                                  <w:tcW w:w="1126" w:type="dxa"/>
                                </w:tcPr>
                                <w:p w14:paraId="20A6C4FA" w14:textId="3D0D2F83"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6"/>
                                      <w:szCs w:val="26"/>
                                    </w:rPr>
                                    <w:t>31</w:t>
                                  </w:r>
                                </w:p>
                              </w:tc>
                            </w:tr>
                            <w:tr w:rsidR="00190FA6" w:rsidRPr="001A6F0B" w14:paraId="36008B1C" w14:textId="77777777" w:rsidTr="00E9421D">
                              <w:tc>
                                <w:tcPr>
                                  <w:tcW w:w="1125" w:type="dxa"/>
                                </w:tcPr>
                                <w:p w14:paraId="6EAC9EB3" w14:textId="55C6440B" w:rsidR="00190FA6" w:rsidRPr="000A4878" w:rsidRDefault="00190FA6" w:rsidP="00E9421D">
                                  <w:pPr>
                                    <w:spacing w:line="240" w:lineRule="auto"/>
                                    <w:ind w:firstLine="0"/>
                                    <w:jc w:val="center"/>
                                    <w:rPr>
                                      <w:rFonts w:ascii="Calibri" w:hAnsi="Calibri" w:cs="Calibri"/>
                                      <w:caps/>
                                      <w:sz w:val="26"/>
                                      <w:szCs w:val="26"/>
                                    </w:rPr>
                                  </w:pPr>
                                  <w:r w:rsidRPr="000A4878">
                                    <w:rPr>
                                      <w:rFonts w:ascii="Calibri" w:hAnsi="Calibri" w:cs="Calibri"/>
                                      <w:caps/>
                                      <w:sz w:val="26"/>
                                      <w:szCs w:val="26"/>
                                    </w:rPr>
                                    <w:t>19</w:t>
                                  </w:r>
                                </w:p>
                              </w:tc>
                              <w:tc>
                                <w:tcPr>
                                  <w:tcW w:w="1126" w:type="dxa"/>
                                </w:tcPr>
                                <w:p w14:paraId="6F511C61" w14:textId="49646DF2"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4"/>
                                      <w:szCs w:val="26"/>
                                    </w:rPr>
                                    <w:t>N/A</w:t>
                                  </w:r>
                                </w:p>
                              </w:tc>
                              <w:tc>
                                <w:tcPr>
                                  <w:tcW w:w="1126" w:type="dxa"/>
                                </w:tcPr>
                                <w:p w14:paraId="15BAB00C" w14:textId="5FFD80A0"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4"/>
                                      <w:szCs w:val="26"/>
                                    </w:rPr>
                                    <w:t>N/A</w:t>
                                  </w:r>
                                </w:p>
                              </w:tc>
                            </w:tr>
                            <w:tr w:rsidR="00190FA6" w:rsidRPr="001A6F0B" w14:paraId="4620F0B9" w14:textId="77777777" w:rsidTr="00E9421D">
                              <w:tc>
                                <w:tcPr>
                                  <w:tcW w:w="1125" w:type="dxa"/>
                                </w:tcPr>
                                <w:p w14:paraId="4DE58757" w14:textId="322D485E" w:rsidR="00190FA6" w:rsidRPr="000A4878" w:rsidRDefault="00190FA6" w:rsidP="00E9421D">
                                  <w:pPr>
                                    <w:spacing w:line="240" w:lineRule="auto"/>
                                    <w:ind w:firstLine="0"/>
                                    <w:jc w:val="center"/>
                                    <w:rPr>
                                      <w:rFonts w:ascii="Calibri" w:hAnsi="Calibri" w:cs="Calibri"/>
                                      <w:caps/>
                                      <w:sz w:val="26"/>
                                      <w:szCs w:val="26"/>
                                    </w:rPr>
                                  </w:pPr>
                                  <w:r w:rsidRPr="000A4878">
                                    <w:rPr>
                                      <w:rFonts w:ascii="Calibri" w:hAnsi="Calibri" w:cs="Calibri"/>
                                      <w:caps/>
                                      <w:sz w:val="26"/>
                                      <w:szCs w:val="26"/>
                                    </w:rPr>
                                    <w:t>26</w:t>
                                  </w:r>
                                </w:p>
                              </w:tc>
                              <w:tc>
                                <w:tcPr>
                                  <w:tcW w:w="1126" w:type="dxa"/>
                                </w:tcPr>
                                <w:p w14:paraId="7985EA18" w14:textId="1B3C6473" w:rsidR="00190FA6" w:rsidRPr="000A4878" w:rsidRDefault="00190FA6" w:rsidP="005B6EC0">
                                  <w:pPr>
                                    <w:spacing w:line="240" w:lineRule="auto"/>
                                    <w:ind w:firstLine="0"/>
                                    <w:jc w:val="center"/>
                                    <w:rPr>
                                      <w:rFonts w:ascii="Calibri" w:hAnsi="Calibri" w:cs="Calibri"/>
                                      <w:b/>
                                      <w:caps/>
                                      <w:sz w:val="26"/>
                                      <w:szCs w:val="26"/>
                                      <w:u w:val="single"/>
                                    </w:rPr>
                                  </w:pPr>
                                  <w:r w:rsidRPr="000A4878">
                                    <w:rPr>
                                      <w:rFonts w:ascii="Calibri" w:hAnsi="Calibri" w:cs="Calibri"/>
                                      <w:caps/>
                                      <w:sz w:val="24"/>
                                      <w:szCs w:val="26"/>
                                    </w:rPr>
                                    <w:t>N/A</w:t>
                                  </w:r>
                                </w:p>
                              </w:tc>
                              <w:tc>
                                <w:tcPr>
                                  <w:tcW w:w="1126" w:type="dxa"/>
                                </w:tcPr>
                                <w:p w14:paraId="2172A497" w14:textId="76E65FF3" w:rsidR="00190FA6" w:rsidRPr="000A4878" w:rsidRDefault="00190FA6" w:rsidP="005B6EC0">
                                  <w:pPr>
                                    <w:spacing w:line="240" w:lineRule="auto"/>
                                    <w:ind w:firstLine="0"/>
                                    <w:jc w:val="center"/>
                                    <w:rPr>
                                      <w:rFonts w:ascii="Calibri" w:hAnsi="Calibri" w:cs="Calibri"/>
                                      <w:b/>
                                      <w:caps/>
                                      <w:sz w:val="26"/>
                                      <w:szCs w:val="26"/>
                                      <w:u w:val="single"/>
                                    </w:rPr>
                                  </w:pPr>
                                  <w:r w:rsidRPr="000A4878">
                                    <w:rPr>
                                      <w:rFonts w:ascii="Calibri" w:hAnsi="Calibri" w:cs="Calibri"/>
                                      <w:caps/>
                                      <w:sz w:val="24"/>
                                      <w:szCs w:val="26"/>
                                    </w:rPr>
                                    <w:t>N/A</w:t>
                                  </w:r>
                                </w:p>
                              </w:tc>
                            </w:tr>
                          </w:tbl>
                          <w:p w14:paraId="57B730EA" w14:textId="77777777" w:rsidR="00190FA6" w:rsidRPr="001A6F0B" w:rsidRDefault="00190FA6" w:rsidP="00787290">
                            <w:pPr>
                              <w:spacing w:line="240" w:lineRule="auto"/>
                              <w:ind w:firstLine="0"/>
                              <w:rPr>
                                <w:rFonts w:ascii="Calibri" w:hAnsi="Calibri" w:cs="Calibri"/>
                                <w:b/>
                                <w:caps/>
                                <w:sz w:val="24"/>
                                <w:szCs w:val="26"/>
                                <w:highlight w:val="yellow"/>
                                <w:u w:val="single"/>
                              </w:rPr>
                            </w:pPr>
                          </w:p>
                          <w:p w14:paraId="558F523E" w14:textId="03E85646" w:rsidR="00190FA6" w:rsidRPr="00581698" w:rsidRDefault="00190FA6" w:rsidP="00716296">
                            <w:pPr>
                              <w:spacing w:line="240" w:lineRule="auto"/>
                              <w:ind w:firstLine="0"/>
                              <w:jc w:val="center"/>
                              <w:rPr>
                                <w:rFonts w:ascii="Calibri" w:hAnsi="Calibri" w:cs="Calibri"/>
                                <w:b/>
                                <w:caps/>
                                <w:sz w:val="24"/>
                                <w:szCs w:val="26"/>
                                <w:u w:val="single"/>
                              </w:rPr>
                            </w:pPr>
                            <w:r w:rsidRPr="00581698">
                              <w:rPr>
                                <w:rFonts w:ascii="Calibri" w:hAnsi="Calibri" w:cs="Calibri"/>
                                <w:b/>
                                <w:caps/>
                                <w:sz w:val="24"/>
                                <w:szCs w:val="26"/>
                                <w:u w:val="single"/>
                              </w:rPr>
                              <w:t>Easter Sunrise - 36</w:t>
                            </w:r>
                          </w:p>
                          <w:p w14:paraId="126CCFD7" w14:textId="3F22ECC4" w:rsidR="00190FA6" w:rsidRPr="00581698" w:rsidRDefault="00190FA6" w:rsidP="00716296">
                            <w:pPr>
                              <w:spacing w:line="240" w:lineRule="auto"/>
                              <w:ind w:firstLine="0"/>
                              <w:jc w:val="center"/>
                              <w:rPr>
                                <w:rFonts w:ascii="Calibri" w:hAnsi="Calibri" w:cs="Calibri"/>
                                <w:b/>
                                <w:caps/>
                                <w:sz w:val="24"/>
                                <w:szCs w:val="26"/>
                                <w:u w:val="single"/>
                              </w:rPr>
                            </w:pPr>
                            <w:r w:rsidRPr="00581698">
                              <w:rPr>
                                <w:rFonts w:ascii="Calibri" w:hAnsi="Calibri" w:cs="Calibri"/>
                                <w:b/>
                                <w:caps/>
                                <w:sz w:val="24"/>
                                <w:szCs w:val="26"/>
                                <w:u w:val="single"/>
                              </w:rPr>
                              <w:t>Maundy THursday- 16</w:t>
                            </w:r>
                          </w:p>
                          <w:p w14:paraId="168D2075" w14:textId="445ECCEC" w:rsidR="00190FA6" w:rsidRPr="00581698" w:rsidRDefault="00190FA6" w:rsidP="00716296">
                            <w:pPr>
                              <w:spacing w:line="240" w:lineRule="auto"/>
                              <w:ind w:firstLine="0"/>
                              <w:jc w:val="center"/>
                              <w:rPr>
                                <w:rFonts w:ascii="Calibri" w:hAnsi="Calibri" w:cs="Calibri"/>
                                <w:b/>
                                <w:caps/>
                                <w:sz w:val="24"/>
                                <w:szCs w:val="26"/>
                                <w:u w:val="single"/>
                              </w:rPr>
                            </w:pPr>
                            <w:r w:rsidRPr="00581698">
                              <w:rPr>
                                <w:rFonts w:ascii="Calibri" w:hAnsi="Calibri" w:cs="Calibri"/>
                                <w:b/>
                                <w:caps/>
                                <w:sz w:val="24"/>
                                <w:szCs w:val="26"/>
                                <w:u w:val="single"/>
                              </w:rPr>
                              <w:t>Good Friday - 19</w:t>
                            </w:r>
                          </w:p>
                          <w:p w14:paraId="4EE43797" w14:textId="77777777" w:rsidR="00190FA6" w:rsidRPr="00581698" w:rsidRDefault="00190FA6" w:rsidP="00716296">
                            <w:pPr>
                              <w:spacing w:line="240" w:lineRule="auto"/>
                              <w:ind w:firstLine="0"/>
                              <w:jc w:val="center"/>
                              <w:rPr>
                                <w:rFonts w:ascii="Calibri" w:hAnsi="Calibri" w:cs="Calibri"/>
                                <w:b/>
                                <w:caps/>
                                <w:sz w:val="12"/>
                                <w:szCs w:val="26"/>
                                <w:u w:val="single"/>
                              </w:rPr>
                            </w:pPr>
                          </w:p>
                          <w:p w14:paraId="36DE4976" w14:textId="77777777" w:rsidR="00190FA6" w:rsidRPr="00581698" w:rsidRDefault="00190FA6" w:rsidP="007679F7">
                            <w:pPr>
                              <w:spacing w:line="240" w:lineRule="auto"/>
                              <w:ind w:firstLine="0"/>
                              <w:rPr>
                                <w:rFonts w:ascii="Calibri" w:hAnsi="Calibri" w:cs="Calibri"/>
                                <w:b/>
                                <w:caps/>
                                <w:sz w:val="2"/>
                                <w:szCs w:val="26"/>
                                <w:u w:val="single"/>
                              </w:rPr>
                            </w:pPr>
                          </w:p>
                          <w:p w14:paraId="015AE032" w14:textId="7104B00A" w:rsidR="00190FA6" w:rsidRPr="00581698" w:rsidRDefault="00190FA6" w:rsidP="00411E06">
                            <w:pPr>
                              <w:spacing w:line="240" w:lineRule="auto"/>
                              <w:ind w:firstLine="0"/>
                              <w:jc w:val="center"/>
                              <w:rPr>
                                <w:rFonts w:ascii="Calibri" w:eastAsia="Times New Roman" w:hAnsi="Calibri" w:cs="Calibri"/>
                                <w:b/>
                                <w:color w:val="222222"/>
                                <w:sz w:val="25"/>
                                <w:szCs w:val="25"/>
                                <w:u w:val="single"/>
                                <w:shd w:val="clear" w:color="auto" w:fill="FFFFFF"/>
                                <w:lang w:eastAsia="en-US"/>
                              </w:rPr>
                            </w:pPr>
                            <w:r w:rsidRPr="00581698">
                              <w:rPr>
                                <w:rFonts w:ascii="Calibri" w:hAnsi="Calibri" w:cs="Calibri"/>
                                <w:b/>
                                <w:color w:val="202124"/>
                                <w:sz w:val="25"/>
                                <w:szCs w:val="25"/>
                                <w:u w:val="single"/>
                                <w:shd w:val="clear" w:color="auto" w:fill="FFFFFF"/>
                              </w:rPr>
                              <w:t xml:space="preserve">Facebook, YouTube &amp; Sermon </w:t>
                            </w:r>
                            <w:proofErr w:type="gramStart"/>
                            <w:r w:rsidRPr="00581698">
                              <w:rPr>
                                <w:rFonts w:ascii="Calibri" w:hAnsi="Calibri" w:cs="Calibri"/>
                                <w:b/>
                                <w:color w:val="202124"/>
                                <w:sz w:val="25"/>
                                <w:szCs w:val="25"/>
                                <w:u w:val="single"/>
                                <w:shd w:val="clear" w:color="auto" w:fill="FFFFFF"/>
                              </w:rPr>
                              <w:t>By</w:t>
                            </w:r>
                            <w:proofErr w:type="gramEnd"/>
                            <w:r w:rsidRPr="00581698">
                              <w:rPr>
                                <w:rFonts w:ascii="Calibri" w:hAnsi="Calibri" w:cs="Calibri"/>
                                <w:b/>
                                <w:color w:val="202124"/>
                                <w:sz w:val="25"/>
                                <w:szCs w:val="25"/>
                                <w:u w:val="single"/>
                                <w:shd w:val="clear" w:color="auto" w:fill="FFFFFF"/>
                              </w:rPr>
                              <w:t xml:space="preserve"> Phone Average Attendance</w:t>
                            </w:r>
                          </w:p>
                          <w:p w14:paraId="16579623" w14:textId="77777777" w:rsidR="00190FA6" w:rsidRPr="001A6F0B" w:rsidRDefault="00190FA6" w:rsidP="00411E06">
                            <w:pPr>
                              <w:spacing w:line="240" w:lineRule="auto"/>
                              <w:ind w:firstLine="0"/>
                              <w:rPr>
                                <w:rFonts w:ascii="Calibri" w:eastAsia="Times New Roman" w:hAnsi="Calibri" w:cs="Calibri"/>
                                <w:b/>
                                <w:color w:val="222222"/>
                                <w:sz w:val="8"/>
                                <w:szCs w:val="25"/>
                                <w:highlight w:val="yellow"/>
                                <w:u w:val="single"/>
                                <w:shd w:val="clear" w:color="auto" w:fill="FFFFFF"/>
                                <w:lang w:eastAsia="en-US"/>
                              </w:rPr>
                            </w:pPr>
                          </w:p>
                          <w:p w14:paraId="6637344A" w14:textId="77777777" w:rsidR="00190FA6" w:rsidRPr="001A6F0B" w:rsidRDefault="00190FA6" w:rsidP="00411E06">
                            <w:pPr>
                              <w:shd w:val="clear" w:color="auto" w:fill="FFFFFF"/>
                              <w:spacing w:line="240" w:lineRule="auto"/>
                              <w:ind w:firstLine="0"/>
                              <w:rPr>
                                <w:rFonts w:ascii="Calibri" w:eastAsia="Times New Roman" w:hAnsi="Calibri" w:cs="Calibri"/>
                                <w:color w:val="222222"/>
                                <w:sz w:val="8"/>
                                <w:szCs w:val="25"/>
                                <w:highlight w:val="yellow"/>
                                <w:lang w:eastAsia="en-US"/>
                              </w:rPr>
                            </w:pPr>
                          </w:p>
                          <w:p w14:paraId="6EDDD5C5" w14:textId="16BB983E" w:rsidR="00190FA6" w:rsidRPr="000258E3" w:rsidRDefault="00190FA6" w:rsidP="0054034A">
                            <w:pPr>
                              <w:spacing w:line="240" w:lineRule="auto"/>
                              <w:ind w:firstLine="0"/>
                              <w:rPr>
                                <w:rFonts w:ascii="Calibri" w:eastAsia="Times New Roman" w:hAnsi="Calibri" w:cs="Calibri"/>
                                <w:b/>
                                <w:color w:val="222222"/>
                                <w:sz w:val="25"/>
                                <w:szCs w:val="25"/>
                                <w:u w:val="single"/>
                                <w:lang w:eastAsia="en-US"/>
                              </w:rPr>
                            </w:pPr>
                            <w:r w:rsidRPr="000258E3">
                              <w:rPr>
                                <w:rFonts w:ascii="Calibri" w:eastAsia="Times New Roman" w:hAnsi="Calibri" w:cs="Calibri"/>
                                <w:b/>
                                <w:color w:val="222222"/>
                                <w:sz w:val="25"/>
                                <w:szCs w:val="25"/>
                                <w:u w:val="single"/>
                                <w:lang w:eastAsia="en-US"/>
                              </w:rPr>
                              <w:t>April</w:t>
                            </w:r>
                          </w:p>
                          <w:p w14:paraId="4F5ECD11" w14:textId="3211A162" w:rsidR="00190FA6" w:rsidRPr="000258E3"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Facebook - </w:t>
                            </w:r>
                            <w:r>
                              <w:rPr>
                                <w:rFonts w:ascii="Calibri" w:eastAsia="Times New Roman" w:hAnsi="Calibri" w:cs="Calibri"/>
                                <w:color w:val="222222"/>
                                <w:sz w:val="25"/>
                                <w:szCs w:val="25"/>
                                <w:lang w:eastAsia="en-US"/>
                              </w:rPr>
                              <w:t>87</w:t>
                            </w:r>
                          </w:p>
                          <w:p w14:paraId="02EDF19A" w14:textId="70B96899" w:rsidR="00190FA6" w:rsidRPr="000258E3"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YouTube -</w:t>
                            </w:r>
                            <w:r>
                              <w:rPr>
                                <w:rFonts w:ascii="Calibri" w:eastAsia="Times New Roman" w:hAnsi="Calibri" w:cs="Calibri"/>
                                <w:color w:val="222222"/>
                                <w:sz w:val="25"/>
                                <w:szCs w:val="25"/>
                                <w:lang w:eastAsia="en-US"/>
                              </w:rPr>
                              <w:t xml:space="preserve"> 8</w:t>
                            </w:r>
                          </w:p>
                          <w:p w14:paraId="247CB6F6" w14:textId="46D56262" w:rsidR="00190FA6" w:rsidRPr="003D369B"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Sermon </w:t>
                            </w:r>
                            <w:proofErr w:type="gramStart"/>
                            <w:r w:rsidRPr="000258E3">
                              <w:rPr>
                                <w:rFonts w:ascii="Calibri" w:eastAsia="Times New Roman" w:hAnsi="Calibri" w:cs="Calibri"/>
                                <w:color w:val="222222"/>
                                <w:sz w:val="25"/>
                                <w:szCs w:val="25"/>
                                <w:lang w:eastAsia="en-US"/>
                              </w:rPr>
                              <w:t>By</w:t>
                            </w:r>
                            <w:proofErr w:type="gramEnd"/>
                            <w:r w:rsidRPr="000258E3">
                              <w:rPr>
                                <w:rFonts w:ascii="Calibri" w:eastAsia="Times New Roman" w:hAnsi="Calibri" w:cs="Calibri"/>
                                <w:color w:val="222222"/>
                                <w:sz w:val="25"/>
                                <w:szCs w:val="25"/>
                                <w:lang w:eastAsia="en-US"/>
                              </w:rPr>
                              <w:t xml:space="preserve"> Phone – </w:t>
                            </w:r>
                            <w:r>
                              <w:rPr>
                                <w:rFonts w:ascii="Calibri" w:eastAsia="Times New Roman" w:hAnsi="Calibri" w:cs="Calibri"/>
                                <w:color w:val="222222"/>
                                <w:sz w:val="25"/>
                                <w:szCs w:val="25"/>
                                <w:lang w:eastAsia="en-US"/>
                              </w:rPr>
                              <w:t>2</w:t>
                            </w:r>
                          </w:p>
                          <w:p w14:paraId="6663A4F5" w14:textId="24C09491" w:rsidR="00190FA6" w:rsidRPr="003D369B" w:rsidRDefault="00190FA6" w:rsidP="0054034A">
                            <w:pPr>
                              <w:spacing w:line="240" w:lineRule="auto"/>
                              <w:ind w:firstLine="0"/>
                              <w:rPr>
                                <w:rFonts w:ascii="Calibri" w:eastAsia="Times New Roman" w:hAnsi="Calibri" w:cs="Calibri"/>
                                <w:color w:val="222222"/>
                                <w:sz w:val="8"/>
                                <w:szCs w:val="25"/>
                                <w:lang w:eastAsia="en-US"/>
                              </w:rPr>
                            </w:pPr>
                          </w:p>
                          <w:p w14:paraId="0B1037B3" w14:textId="179932D9" w:rsidR="00190FA6" w:rsidRPr="000258E3" w:rsidRDefault="00190FA6" w:rsidP="0054034A">
                            <w:pPr>
                              <w:spacing w:line="240" w:lineRule="auto"/>
                              <w:ind w:firstLine="0"/>
                              <w:rPr>
                                <w:rFonts w:ascii="Calibri" w:eastAsia="Times New Roman" w:hAnsi="Calibri" w:cs="Calibri"/>
                                <w:b/>
                                <w:color w:val="222222"/>
                                <w:sz w:val="25"/>
                                <w:szCs w:val="25"/>
                                <w:u w:val="single"/>
                                <w:lang w:eastAsia="en-US"/>
                              </w:rPr>
                            </w:pPr>
                            <w:r w:rsidRPr="000258E3">
                              <w:rPr>
                                <w:rFonts w:ascii="Calibri" w:eastAsia="Times New Roman" w:hAnsi="Calibri" w:cs="Calibri"/>
                                <w:b/>
                                <w:color w:val="222222"/>
                                <w:sz w:val="25"/>
                                <w:szCs w:val="25"/>
                                <w:u w:val="single"/>
                                <w:lang w:eastAsia="en-US"/>
                              </w:rPr>
                              <w:t>May</w:t>
                            </w:r>
                          </w:p>
                          <w:p w14:paraId="728A7EC9" w14:textId="7B9C4091" w:rsidR="00190FA6" w:rsidRPr="000258E3" w:rsidRDefault="00190FA6" w:rsidP="000258E3">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Facebook - </w:t>
                            </w:r>
                            <w:r>
                              <w:rPr>
                                <w:rFonts w:ascii="Calibri" w:eastAsia="Times New Roman" w:hAnsi="Calibri" w:cs="Calibri"/>
                                <w:color w:val="222222"/>
                                <w:sz w:val="25"/>
                                <w:szCs w:val="25"/>
                                <w:lang w:eastAsia="en-US"/>
                              </w:rPr>
                              <w:t>90</w:t>
                            </w:r>
                          </w:p>
                          <w:p w14:paraId="462EEC7D" w14:textId="5768F630" w:rsidR="00190FA6" w:rsidRPr="000258E3" w:rsidRDefault="00190FA6" w:rsidP="000258E3">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YouTube -</w:t>
                            </w:r>
                            <w:r>
                              <w:rPr>
                                <w:rFonts w:ascii="Calibri" w:eastAsia="Times New Roman" w:hAnsi="Calibri" w:cs="Calibri"/>
                                <w:color w:val="222222"/>
                                <w:sz w:val="25"/>
                                <w:szCs w:val="25"/>
                                <w:lang w:eastAsia="en-US"/>
                              </w:rPr>
                              <w:t xml:space="preserve"> 6</w:t>
                            </w:r>
                          </w:p>
                          <w:p w14:paraId="113360D6" w14:textId="464267E6" w:rsidR="00190FA6" w:rsidRPr="000258E3" w:rsidRDefault="00190FA6" w:rsidP="000258E3">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Sermon </w:t>
                            </w:r>
                            <w:proofErr w:type="gramStart"/>
                            <w:r w:rsidRPr="000258E3">
                              <w:rPr>
                                <w:rFonts w:ascii="Calibri" w:eastAsia="Times New Roman" w:hAnsi="Calibri" w:cs="Calibri"/>
                                <w:color w:val="222222"/>
                                <w:sz w:val="25"/>
                                <w:szCs w:val="25"/>
                                <w:lang w:eastAsia="en-US"/>
                              </w:rPr>
                              <w:t>By</w:t>
                            </w:r>
                            <w:proofErr w:type="gramEnd"/>
                            <w:r w:rsidRPr="000258E3">
                              <w:rPr>
                                <w:rFonts w:ascii="Calibri" w:eastAsia="Times New Roman" w:hAnsi="Calibri" w:cs="Calibri"/>
                                <w:color w:val="222222"/>
                                <w:sz w:val="25"/>
                                <w:szCs w:val="25"/>
                                <w:lang w:eastAsia="en-US"/>
                              </w:rPr>
                              <w:t xml:space="preserve"> Phone – </w:t>
                            </w:r>
                            <w:r>
                              <w:rPr>
                                <w:rFonts w:ascii="Calibri" w:eastAsia="Times New Roman" w:hAnsi="Calibri" w:cs="Calibri"/>
                                <w:color w:val="222222"/>
                                <w:sz w:val="25"/>
                                <w:szCs w:val="25"/>
                                <w:lang w:eastAsia="en-US"/>
                              </w:rPr>
                              <w:t>2</w:t>
                            </w:r>
                          </w:p>
                          <w:p w14:paraId="6B405E2F" w14:textId="77777777" w:rsidR="00190FA6" w:rsidRPr="003D369B" w:rsidRDefault="00190FA6" w:rsidP="0054034A">
                            <w:pPr>
                              <w:spacing w:line="240" w:lineRule="auto"/>
                              <w:ind w:firstLine="0"/>
                              <w:rPr>
                                <w:rFonts w:ascii="Calibri" w:eastAsia="Times New Roman" w:hAnsi="Calibri" w:cs="Calibri"/>
                                <w:b/>
                                <w:color w:val="222222"/>
                                <w:sz w:val="10"/>
                                <w:szCs w:val="25"/>
                                <w:u w:val="single"/>
                                <w:lang w:eastAsia="en-US"/>
                              </w:rPr>
                            </w:pPr>
                          </w:p>
                          <w:p w14:paraId="6D477FF7" w14:textId="77777777" w:rsidR="00190FA6" w:rsidRPr="000258E3"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Sermon </w:t>
                            </w:r>
                            <w:proofErr w:type="gramStart"/>
                            <w:r w:rsidRPr="000258E3">
                              <w:rPr>
                                <w:rFonts w:ascii="Calibri" w:eastAsia="Times New Roman" w:hAnsi="Calibri" w:cs="Calibri"/>
                                <w:color w:val="222222"/>
                                <w:sz w:val="25"/>
                                <w:szCs w:val="25"/>
                                <w:lang w:eastAsia="en-US"/>
                              </w:rPr>
                              <w:t>By</w:t>
                            </w:r>
                            <w:proofErr w:type="gramEnd"/>
                            <w:r w:rsidRPr="000258E3">
                              <w:rPr>
                                <w:rFonts w:ascii="Calibri" w:eastAsia="Times New Roman" w:hAnsi="Calibri" w:cs="Calibri"/>
                                <w:color w:val="222222"/>
                                <w:sz w:val="25"/>
                                <w:szCs w:val="25"/>
                                <w:lang w:eastAsia="en-US"/>
                              </w:rPr>
                              <w:t xml:space="preserve"> Phone # </w:t>
                            </w:r>
                          </w:p>
                          <w:p w14:paraId="6B0518C5" w14:textId="25C4A01C"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(570) 213-7375</w:t>
                            </w:r>
                          </w:p>
                          <w:p w14:paraId="033F2A37" w14:textId="294343DE"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148F64DC" w14:textId="79541B7F" w:rsidR="00190FA6" w:rsidRDefault="00190FA6" w:rsidP="003D369B">
                            <w:pPr>
                              <w:pBdr>
                                <w:bottom w:val="single" w:sz="12" w:space="1" w:color="auto"/>
                              </w:pBdr>
                              <w:shd w:val="clear" w:color="auto" w:fill="FFFFFF"/>
                              <w:spacing w:line="240" w:lineRule="auto"/>
                              <w:ind w:firstLine="0"/>
                              <w:jc w:val="center"/>
                              <w:rPr>
                                <w:rFonts w:ascii="Calibri" w:eastAsia="Times New Roman" w:hAnsi="Calibri" w:cs="Calibri"/>
                                <w:b/>
                                <w:color w:val="222222"/>
                                <w:sz w:val="25"/>
                                <w:szCs w:val="25"/>
                                <w:u w:val="single"/>
                                <w:lang w:eastAsia="en-US"/>
                              </w:rPr>
                            </w:pPr>
                            <w:r>
                              <w:rPr>
                                <w:rFonts w:ascii="Calibri" w:eastAsia="Times New Roman" w:hAnsi="Calibri" w:cs="Calibri"/>
                                <w:b/>
                                <w:color w:val="222222"/>
                                <w:sz w:val="25"/>
                                <w:szCs w:val="25"/>
                                <w:u w:val="single"/>
                                <w:lang w:eastAsia="en-US"/>
                              </w:rPr>
                              <w:t>9am Worship Outside</w:t>
                            </w:r>
                          </w:p>
                          <w:p w14:paraId="2AAFE308" w14:textId="2229CE1F" w:rsidR="00190FA6" w:rsidRPr="003D369B" w:rsidRDefault="00190FA6" w:rsidP="003D369B">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r>
                              <w:rPr>
                                <w:rFonts w:ascii="Calibri" w:eastAsia="Times New Roman" w:hAnsi="Calibri" w:cs="Calibri"/>
                                <w:color w:val="222222"/>
                                <w:sz w:val="25"/>
                                <w:szCs w:val="25"/>
                                <w:lang w:eastAsia="en-US"/>
                              </w:rPr>
                              <w:t xml:space="preserve">Be on the lookout for some July worship to be </w:t>
                            </w:r>
                            <w:proofErr w:type="gramStart"/>
                            <w:r>
                              <w:rPr>
                                <w:rFonts w:ascii="Calibri" w:eastAsia="Times New Roman" w:hAnsi="Calibri" w:cs="Calibri"/>
                                <w:color w:val="222222"/>
                                <w:sz w:val="25"/>
                                <w:szCs w:val="25"/>
                                <w:lang w:eastAsia="en-US"/>
                              </w:rPr>
                              <w:t>Outside</w:t>
                            </w:r>
                            <w:proofErr w:type="gramEnd"/>
                            <w:r>
                              <w:rPr>
                                <w:rFonts w:ascii="Calibri" w:eastAsia="Times New Roman" w:hAnsi="Calibri" w:cs="Calibri"/>
                                <w:color w:val="222222"/>
                                <w:sz w:val="25"/>
                                <w:szCs w:val="25"/>
                                <w:lang w:eastAsia="en-US"/>
                              </w:rPr>
                              <w:t xml:space="preserve"> at 9am in the OWC. (10:30am worship will remain inside)</w:t>
                            </w:r>
                          </w:p>
                          <w:p w14:paraId="2E0C15DD" w14:textId="0F8B892E"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1DF39788"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32DBE5C7"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390AC109"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6C9C4385"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41D72992"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7662A160"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40D5C9D3"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64AC777F"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4F9EA34B" w14:textId="77777777" w:rsidR="00190FA6" w:rsidRDefault="00190FA6" w:rsidP="003D2A07">
                            <w:pPr>
                              <w:ind w:firstLine="0"/>
                              <w:rPr>
                                <w:rFonts w:ascii="Calibri" w:eastAsia="Times New Roman" w:hAnsi="Calibri" w:cs="Calibri"/>
                                <w:color w:val="222222"/>
                                <w:sz w:val="25"/>
                                <w:szCs w:val="25"/>
                                <w:lang w:eastAsia="en-US"/>
                              </w:rPr>
                            </w:pPr>
                          </w:p>
                          <w:p w14:paraId="7E4921D4" w14:textId="77777777" w:rsidR="00190FA6" w:rsidRDefault="00190FA6" w:rsidP="003D2A07">
                            <w:pPr>
                              <w:ind w:firstLine="0"/>
                              <w:rPr>
                                <w:rFonts w:ascii="Calibri" w:eastAsia="Times New Roman" w:hAnsi="Calibri" w:cs="Calibri"/>
                                <w:color w:val="222222"/>
                                <w:sz w:val="25"/>
                                <w:szCs w:val="25"/>
                                <w:lang w:eastAsia="en-US"/>
                              </w:rPr>
                            </w:pPr>
                          </w:p>
                          <w:p w14:paraId="56A3B4A8" w14:textId="77777777" w:rsidR="00190FA6" w:rsidRDefault="00190FA6" w:rsidP="003D2A07">
                            <w:pPr>
                              <w:ind w:firstLine="0"/>
                              <w:rPr>
                                <w:rFonts w:ascii="Calibri" w:eastAsia="Times New Roman" w:hAnsi="Calibri" w:cs="Calibri"/>
                                <w:color w:val="222222"/>
                                <w:sz w:val="25"/>
                                <w:szCs w:val="25"/>
                                <w:lang w:eastAsia="en-US"/>
                              </w:rPr>
                            </w:pPr>
                          </w:p>
                          <w:p w14:paraId="61566792" w14:textId="77777777" w:rsidR="00190FA6" w:rsidRDefault="00190FA6" w:rsidP="003D2A07">
                            <w:pPr>
                              <w:ind w:firstLine="0"/>
                              <w:rPr>
                                <w:rFonts w:ascii="Calibri" w:eastAsia="Times New Roman" w:hAnsi="Calibri" w:cs="Calibri"/>
                                <w:color w:val="222222"/>
                                <w:sz w:val="25"/>
                                <w:szCs w:val="25"/>
                                <w:lang w:eastAsia="en-US"/>
                              </w:rPr>
                            </w:pPr>
                          </w:p>
                          <w:p w14:paraId="4AD04460" w14:textId="77777777" w:rsidR="00190FA6" w:rsidRDefault="00190FA6" w:rsidP="003D2A07">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EC8A" id="Text Box 2" o:spid="_x0000_s1033" type="#_x0000_t202" style="position:absolute;margin-left:373.5pt;margin-top:-4.5pt;width:184.25pt;height:74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" fillcolor="white [3201]" strokeweight=".5pt">
                <v:textbox>
                  <w:txbxContent>
                    <w:p w14:paraId="67C04D1D" w14:textId="77777777" w:rsidR="00190FA6" w:rsidRPr="009C6766" w:rsidRDefault="00190FA6" w:rsidP="00716296">
                      <w:pPr>
                        <w:spacing w:line="240" w:lineRule="auto"/>
                        <w:ind w:firstLine="0"/>
                        <w:rPr>
                          <w:rFonts w:ascii="Calibri" w:hAnsi="Calibri" w:cs="Calibri"/>
                          <w:sz w:val="8"/>
                          <w:szCs w:val="25"/>
                        </w:rPr>
                      </w:pPr>
                    </w:p>
                    <w:p w14:paraId="21D848B5" w14:textId="0EE3ADBD" w:rsidR="00190FA6" w:rsidRDefault="00190FA6" w:rsidP="006724C0">
                      <w:pPr>
                        <w:spacing w:line="240" w:lineRule="auto"/>
                        <w:ind w:firstLine="0"/>
                        <w:jc w:val="center"/>
                        <w:rPr>
                          <w:rFonts w:ascii="Calibri" w:hAnsi="Calibri" w:cs="Calibri"/>
                          <w:b/>
                          <w:caps/>
                          <w:noProof/>
                          <w:sz w:val="26"/>
                          <w:szCs w:val="26"/>
                          <w:u w:val="single"/>
                        </w:rPr>
                      </w:pPr>
                      <w:r>
                        <w:rPr>
                          <w:rFonts w:ascii="Calibri" w:hAnsi="Calibri" w:cs="Calibri"/>
                          <w:b/>
                          <w:caps/>
                          <w:noProof/>
                          <w:sz w:val="26"/>
                          <w:szCs w:val="26"/>
                          <w:u w:val="single"/>
                        </w:rPr>
                        <w:t>April WORSHIP ATTENDANCE</w:t>
                      </w:r>
                    </w:p>
                    <w:p w14:paraId="016A13BC" w14:textId="77777777" w:rsidR="00190FA6" w:rsidRPr="00782E1B" w:rsidRDefault="00190FA6" w:rsidP="006724C0">
                      <w:pPr>
                        <w:spacing w:line="240" w:lineRule="auto"/>
                        <w:ind w:firstLine="0"/>
                        <w:jc w:val="center"/>
                        <w:rPr>
                          <w:rFonts w:ascii="Calibri" w:hAnsi="Calibri" w:cs="Calibri"/>
                          <w:b/>
                          <w:caps/>
                          <w:noProof/>
                          <w:sz w:val="12"/>
                          <w:szCs w:val="26"/>
                          <w:u w:val="single"/>
                        </w:rPr>
                      </w:pPr>
                    </w:p>
                    <w:p w14:paraId="5D83CDD0" w14:textId="0806A310" w:rsidR="00190FA6" w:rsidRPr="004D3F49" w:rsidRDefault="00190FA6" w:rsidP="006724C0">
                      <w:pPr>
                        <w:spacing w:line="240" w:lineRule="auto"/>
                        <w:ind w:firstLine="0"/>
                        <w:rPr>
                          <w:rFonts w:ascii="Calibri" w:hAnsi="Calibri" w:cs="Calibri"/>
                          <w:caps/>
                          <w:noProof/>
                          <w:sz w:val="26"/>
                          <w:szCs w:val="26"/>
                        </w:rPr>
                      </w:pPr>
                      <w:r>
                        <w:rPr>
                          <w:rFonts w:ascii="Calibri" w:hAnsi="Calibri" w:cs="Calibri"/>
                          <w:noProof/>
                          <w:sz w:val="26"/>
                          <w:szCs w:val="26"/>
                        </w:rPr>
                        <w:t xml:space="preserve">   </w:t>
                      </w:r>
                      <w:r w:rsidRPr="00782E1B">
                        <w:rPr>
                          <w:rFonts w:ascii="Calibri" w:hAnsi="Calibri" w:cs="Calibri"/>
                          <w:noProof/>
                          <w:sz w:val="22"/>
                          <w:szCs w:val="26"/>
                        </w:rPr>
                        <w:t xml:space="preserve">Worship    </w:t>
                      </w:r>
                      <w:r>
                        <w:rPr>
                          <w:rFonts w:ascii="Calibri" w:hAnsi="Calibri" w:cs="Calibri"/>
                          <w:noProof/>
                          <w:sz w:val="22"/>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sidRPr="00782E1B">
                        <w:rPr>
                          <w:rFonts w:ascii="Calibri" w:hAnsi="Calibri" w:cs="Calibri"/>
                          <w:noProof/>
                          <w:sz w:val="22"/>
                          <w:szCs w:val="26"/>
                        </w:rPr>
                        <w:t xml:space="preserve">10:30am  </w:t>
                      </w:r>
                    </w:p>
                    <w:tbl>
                      <w:tblPr>
                        <w:tblStyle w:val="TableGrid"/>
                        <w:tblW w:w="0" w:type="auto"/>
                        <w:tblLook w:val="04A0" w:firstRow="1" w:lastRow="0" w:firstColumn="1" w:lastColumn="0" w:noHBand="0" w:noVBand="1"/>
                      </w:tblPr>
                      <w:tblGrid>
                        <w:gridCol w:w="715"/>
                        <w:gridCol w:w="1350"/>
                        <w:gridCol w:w="1118"/>
                      </w:tblGrid>
                      <w:tr w:rsidR="00190FA6" w14:paraId="20C79E4E" w14:textId="77777777" w:rsidTr="00D93185">
                        <w:trPr>
                          <w:trHeight w:val="336"/>
                        </w:trPr>
                        <w:tc>
                          <w:tcPr>
                            <w:tcW w:w="715" w:type="dxa"/>
                          </w:tcPr>
                          <w:p w14:paraId="247B9F73" w14:textId="4F8CEF65"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w:t>
                            </w:r>
                          </w:p>
                        </w:tc>
                        <w:tc>
                          <w:tcPr>
                            <w:tcW w:w="1350" w:type="dxa"/>
                          </w:tcPr>
                          <w:p w14:paraId="35A0B986" w14:textId="3EACA6C2" w:rsidR="00190FA6" w:rsidRPr="0001646D"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33</w:t>
                            </w:r>
                          </w:p>
                        </w:tc>
                        <w:tc>
                          <w:tcPr>
                            <w:tcW w:w="1118" w:type="dxa"/>
                          </w:tcPr>
                          <w:p w14:paraId="71FA0CBD" w14:textId="0A05329D" w:rsidR="00190FA6" w:rsidRPr="0001646D"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49</w:t>
                            </w:r>
                          </w:p>
                        </w:tc>
                      </w:tr>
                      <w:tr w:rsidR="00190FA6" w14:paraId="0A93AFFC" w14:textId="77777777" w:rsidTr="00D93185">
                        <w:trPr>
                          <w:trHeight w:val="336"/>
                        </w:trPr>
                        <w:tc>
                          <w:tcPr>
                            <w:tcW w:w="715" w:type="dxa"/>
                          </w:tcPr>
                          <w:p w14:paraId="2510E2B1" w14:textId="6CC8D752"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10</w:t>
                            </w:r>
                          </w:p>
                        </w:tc>
                        <w:tc>
                          <w:tcPr>
                            <w:tcW w:w="1350" w:type="dxa"/>
                          </w:tcPr>
                          <w:p w14:paraId="13D5574D" w14:textId="00862E7B" w:rsidR="00190FA6" w:rsidRPr="004559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55</w:t>
                            </w:r>
                          </w:p>
                        </w:tc>
                        <w:tc>
                          <w:tcPr>
                            <w:tcW w:w="1118" w:type="dxa"/>
                          </w:tcPr>
                          <w:p w14:paraId="7A82E4E2" w14:textId="59796C0C" w:rsidR="00190FA6" w:rsidRPr="004559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55</w:t>
                            </w:r>
                          </w:p>
                        </w:tc>
                      </w:tr>
                      <w:tr w:rsidR="00190FA6" w14:paraId="22EC2DF1" w14:textId="77777777" w:rsidTr="00D93185">
                        <w:trPr>
                          <w:trHeight w:val="354"/>
                        </w:trPr>
                        <w:tc>
                          <w:tcPr>
                            <w:tcW w:w="715" w:type="dxa"/>
                          </w:tcPr>
                          <w:p w14:paraId="5ED31004" w14:textId="6FF958A0"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17</w:t>
                            </w:r>
                          </w:p>
                        </w:tc>
                        <w:tc>
                          <w:tcPr>
                            <w:tcW w:w="1350" w:type="dxa"/>
                          </w:tcPr>
                          <w:p w14:paraId="621A4F81" w14:textId="36B1DB88" w:rsidR="00190FA6" w:rsidRPr="00FD7B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51</w:t>
                            </w:r>
                          </w:p>
                        </w:tc>
                        <w:tc>
                          <w:tcPr>
                            <w:tcW w:w="1118" w:type="dxa"/>
                          </w:tcPr>
                          <w:p w14:paraId="2668F0D7" w14:textId="14E5F2A9" w:rsidR="00190FA6" w:rsidRPr="00FD7BCF"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53</w:t>
                            </w:r>
                          </w:p>
                        </w:tc>
                      </w:tr>
                      <w:tr w:rsidR="00190FA6" w14:paraId="2F3DE3BF" w14:textId="77777777" w:rsidTr="00D93185">
                        <w:trPr>
                          <w:trHeight w:val="336"/>
                        </w:trPr>
                        <w:tc>
                          <w:tcPr>
                            <w:tcW w:w="715" w:type="dxa"/>
                          </w:tcPr>
                          <w:p w14:paraId="59AB351D" w14:textId="4BC9EB6F" w:rsidR="00190FA6" w:rsidRPr="004D3F49"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24</w:t>
                            </w:r>
                          </w:p>
                        </w:tc>
                        <w:tc>
                          <w:tcPr>
                            <w:tcW w:w="1350" w:type="dxa"/>
                          </w:tcPr>
                          <w:p w14:paraId="18218D14" w14:textId="603FC8BF" w:rsidR="00190FA6" w:rsidRPr="00092A82"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30</w:t>
                            </w:r>
                          </w:p>
                        </w:tc>
                        <w:tc>
                          <w:tcPr>
                            <w:tcW w:w="1118" w:type="dxa"/>
                          </w:tcPr>
                          <w:p w14:paraId="5A2DEF30" w14:textId="549AF1FE" w:rsidR="00190FA6" w:rsidRPr="00092A82" w:rsidRDefault="00190FA6" w:rsidP="006724C0">
                            <w:pPr>
                              <w:spacing w:line="240" w:lineRule="auto"/>
                              <w:ind w:firstLine="0"/>
                              <w:jc w:val="center"/>
                              <w:rPr>
                                <w:rFonts w:ascii="Calibri" w:hAnsi="Calibri" w:cs="Calibri"/>
                                <w:caps/>
                                <w:noProof/>
                                <w:sz w:val="26"/>
                                <w:szCs w:val="26"/>
                              </w:rPr>
                            </w:pPr>
                            <w:r>
                              <w:rPr>
                                <w:rFonts w:ascii="Calibri" w:hAnsi="Calibri" w:cs="Calibri"/>
                                <w:caps/>
                                <w:noProof/>
                                <w:sz w:val="26"/>
                                <w:szCs w:val="26"/>
                              </w:rPr>
                              <w:t>38</w:t>
                            </w:r>
                          </w:p>
                        </w:tc>
                      </w:tr>
                    </w:tbl>
                    <w:p w14:paraId="00CD72EC" w14:textId="174FDB93" w:rsidR="00190FA6" w:rsidRPr="00354901" w:rsidRDefault="00190FA6" w:rsidP="00354901">
                      <w:pPr>
                        <w:spacing w:line="240" w:lineRule="auto"/>
                        <w:ind w:firstLine="0"/>
                        <w:rPr>
                          <w:rFonts w:ascii="Calibri" w:hAnsi="Calibri" w:cs="Calibri"/>
                          <w:b/>
                          <w:caps/>
                          <w:sz w:val="28"/>
                          <w:szCs w:val="26"/>
                          <w:u w:val="single"/>
                        </w:rPr>
                      </w:pPr>
                    </w:p>
                    <w:p w14:paraId="500772A8" w14:textId="6D7131BA" w:rsidR="00190FA6" w:rsidRDefault="00190FA6" w:rsidP="00354901">
                      <w:pPr>
                        <w:spacing w:line="240" w:lineRule="auto"/>
                        <w:ind w:firstLine="0"/>
                        <w:rPr>
                          <w:rFonts w:ascii="Calibri" w:hAnsi="Calibri" w:cs="Calibri"/>
                          <w:b/>
                          <w:caps/>
                          <w:sz w:val="26"/>
                          <w:szCs w:val="26"/>
                          <w:u w:val="single"/>
                        </w:rPr>
                      </w:pPr>
                      <w:r w:rsidRPr="00354901">
                        <w:rPr>
                          <w:rFonts w:ascii="Calibri" w:hAnsi="Calibri" w:cs="Calibri"/>
                          <w:b/>
                          <w:caps/>
                          <w:sz w:val="26"/>
                          <w:szCs w:val="26"/>
                          <w:u w:val="single"/>
                        </w:rPr>
                        <w:t>MAY WORSHIP ATTENDANCE</w:t>
                      </w:r>
                    </w:p>
                    <w:p w14:paraId="2AE37BAD" w14:textId="6AE9C6A8" w:rsidR="00190FA6" w:rsidRPr="00354901" w:rsidRDefault="00190FA6" w:rsidP="00354901">
                      <w:pPr>
                        <w:spacing w:line="240" w:lineRule="auto"/>
                        <w:ind w:firstLine="0"/>
                        <w:rPr>
                          <w:rFonts w:ascii="Calibri" w:hAnsi="Calibri" w:cs="Calibri"/>
                          <w:sz w:val="20"/>
                          <w:szCs w:val="26"/>
                        </w:rPr>
                      </w:pPr>
                      <w:r w:rsidRPr="00354901">
                        <w:rPr>
                          <w:rFonts w:ascii="Calibri" w:hAnsi="Calibri" w:cs="Calibri"/>
                          <w:sz w:val="20"/>
                          <w:szCs w:val="26"/>
                        </w:rPr>
                        <w:t>Worship</w:t>
                      </w:r>
                      <w:r>
                        <w:rPr>
                          <w:rFonts w:ascii="Calibri" w:hAnsi="Calibri" w:cs="Calibri"/>
                          <w:caps/>
                          <w:sz w:val="20"/>
                          <w:szCs w:val="26"/>
                        </w:rPr>
                        <w:tab/>
                      </w:r>
                      <w:r w:rsidRPr="00354901">
                        <w:rPr>
                          <w:rFonts w:ascii="Calibri" w:hAnsi="Calibri" w:cs="Calibri"/>
                          <w:sz w:val="20"/>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Pr>
                          <w:rFonts w:ascii="Calibri" w:hAnsi="Calibri" w:cs="Calibri"/>
                          <w:noProof/>
                          <w:sz w:val="22"/>
                          <w:szCs w:val="26"/>
                        </w:rPr>
                        <w:tab/>
                        <w:t xml:space="preserve">    </w:t>
                      </w:r>
                      <w:r w:rsidRPr="00782E1B">
                        <w:rPr>
                          <w:rFonts w:ascii="Calibri" w:hAnsi="Calibri" w:cs="Calibri"/>
                          <w:noProof/>
                          <w:sz w:val="22"/>
                          <w:szCs w:val="26"/>
                        </w:rPr>
                        <w:t xml:space="preserve">10:30am  </w:t>
                      </w:r>
                    </w:p>
                    <w:p w14:paraId="48C6804E" w14:textId="77777777" w:rsidR="00190FA6" w:rsidRPr="00354901" w:rsidRDefault="00190FA6" w:rsidP="00716296">
                      <w:pPr>
                        <w:spacing w:line="240" w:lineRule="auto"/>
                        <w:ind w:firstLine="0"/>
                        <w:jc w:val="center"/>
                        <w:rPr>
                          <w:rFonts w:ascii="Calibri" w:hAnsi="Calibri" w:cs="Calibri"/>
                          <w:b/>
                          <w:caps/>
                          <w:sz w:val="2"/>
                          <w:szCs w:val="26"/>
                          <w:u w:val="single"/>
                        </w:rPr>
                      </w:pPr>
                    </w:p>
                    <w:tbl>
                      <w:tblPr>
                        <w:tblStyle w:val="TableGrid"/>
                        <w:tblW w:w="0" w:type="auto"/>
                        <w:tblInd w:w="-5" w:type="dxa"/>
                        <w:tblLook w:val="04A0" w:firstRow="1" w:lastRow="0" w:firstColumn="1" w:lastColumn="0" w:noHBand="0" w:noVBand="1"/>
                      </w:tblPr>
                      <w:tblGrid>
                        <w:gridCol w:w="1111"/>
                        <w:gridCol w:w="1110"/>
                        <w:gridCol w:w="1030"/>
                      </w:tblGrid>
                      <w:tr w:rsidR="00190FA6" w14:paraId="77EC6F38" w14:textId="77777777" w:rsidTr="004347AD">
                        <w:trPr>
                          <w:trHeight w:val="302"/>
                        </w:trPr>
                        <w:tc>
                          <w:tcPr>
                            <w:tcW w:w="1111" w:type="dxa"/>
                          </w:tcPr>
                          <w:p w14:paraId="23E13897" w14:textId="15E2D272" w:rsidR="00190FA6" w:rsidRPr="00D270F4" w:rsidRDefault="00190FA6" w:rsidP="00354901">
                            <w:pPr>
                              <w:spacing w:line="240" w:lineRule="auto"/>
                              <w:ind w:firstLine="0"/>
                              <w:jc w:val="center"/>
                              <w:rPr>
                                <w:rFonts w:ascii="Calibri" w:hAnsi="Calibri" w:cs="Calibri"/>
                                <w:caps/>
                                <w:sz w:val="26"/>
                                <w:szCs w:val="26"/>
                              </w:rPr>
                            </w:pPr>
                            <w:r w:rsidRPr="00D270F4">
                              <w:rPr>
                                <w:rFonts w:ascii="Calibri" w:hAnsi="Calibri" w:cs="Calibri"/>
                                <w:caps/>
                                <w:sz w:val="26"/>
                                <w:szCs w:val="26"/>
                              </w:rPr>
                              <w:t>1</w:t>
                            </w:r>
                          </w:p>
                        </w:tc>
                        <w:tc>
                          <w:tcPr>
                            <w:tcW w:w="1110" w:type="dxa"/>
                          </w:tcPr>
                          <w:p w14:paraId="1244AEA8" w14:textId="39B01CA2"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50</w:t>
                            </w:r>
                          </w:p>
                        </w:tc>
                        <w:tc>
                          <w:tcPr>
                            <w:tcW w:w="1030" w:type="dxa"/>
                          </w:tcPr>
                          <w:p w14:paraId="6FED268A" w14:textId="4D911113"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35</w:t>
                            </w:r>
                          </w:p>
                        </w:tc>
                      </w:tr>
                      <w:tr w:rsidR="00190FA6" w14:paraId="5A7F9B39" w14:textId="77777777" w:rsidTr="004347AD">
                        <w:trPr>
                          <w:trHeight w:val="275"/>
                        </w:trPr>
                        <w:tc>
                          <w:tcPr>
                            <w:tcW w:w="1111" w:type="dxa"/>
                          </w:tcPr>
                          <w:p w14:paraId="4473B78C" w14:textId="1444867B"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8</w:t>
                            </w:r>
                          </w:p>
                        </w:tc>
                        <w:tc>
                          <w:tcPr>
                            <w:tcW w:w="1110" w:type="dxa"/>
                          </w:tcPr>
                          <w:p w14:paraId="2655479C" w14:textId="48AAC9A8"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45</w:t>
                            </w:r>
                          </w:p>
                        </w:tc>
                        <w:tc>
                          <w:tcPr>
                            <w:tcW w:w="1030" w:type="dxa"/>
                          </w:tcPr>
                          <w:p w14:paraId="30A8E5AB" w14:textId="5B0703A0"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35</w:t>
                            </w:r>
                          </w:p>
                        </w:tc>
                      </w:tr>
                      <w:tr w:rsidR="00190FA6" w14:paraId="5A2A0FEA" w14:textId="77777777" w:rsidTr="00354901">
                        <w:trPr>
                          <w:trHeight w:val="394"/>
                        </w:trPr>
                        <w:tc>
                          <w:tcPr>
                            <w:tcW w:w="1111" w:type="dxa"/>
                          </w:tcPr>
                          <w:p w14:paraId="6C72CC32" w14:textId="23E7DA47"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15</w:t>
                            </w:r>
                          </w:p>
                        </w:tc>
                        <w:tc>
                          <w:tcPr>
                            <w:tcW w:w="1110" w:type="dxa"/>
                          </w:tcPr>
                          <w:p w14:paraId="0B1088FD" w14:textId="161FD50A"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32</w:t>
                            </w:r>
                          </w:p>
                        </w:tc>
                        <w:tc>
                          <w:tcPr>
                            <w:tcW w:w="1030" w:type="dxa"/>
                          </w:tcPr>
                          <w:p w14:paraId="1463F7E7" w14:textId="5E3CA364"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34</w:t>
                            </w:r>
                          </w:p>
                        </w:tc>
                      </w:tr>
                      <w:tr w:rsidR="00190FA6" w14:paraId="164C9A80" w14:textId="77777777" w:rsidTr="00354901">
                        <w:trPr>
                          <w:trHeight w:val="394"/>
                        </w:trPr>
                        <w:tc>
                          <w:tcPr>
                            <w:tcW w:w="1111" w:type="dxa"/>
                          </w:tcPr>
                          <w:p w14:paraId="1AB16A4A" w14:textId="10AD951C"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22</w:t>
                            </w:r>
                          </w:p>
                        </w:tc>
                        <w:tc>
                          <w:tcPr>
                            <w:tcW w:w="1110" w:type="dxa"/>
                          </w:tcPr>
                          <w:p w14:paraId="23474A0A" w14:textId="3688B8FA"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36</w:t>
                            </w:r>
                          </w:p>
                        </w:tc>
                        <w:tc>
                          <w:tcPr>
                            <w:tcW w:w="1030" w:type="dxa"/>
                          </w:tcPr>
                          <w:p w14:paraId="00F01B1B" w14:textId="362D1C72"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45</w:t>
                            </w:r>
                          </w:p>
                        </w:tc>
                      </w:tr>
                      <w:tr w:rsidR="00190FA6" w14:paraId="3F5576A9" w14:textId="77777777" w:rsidTr="00354901">
                        <w:trPr>
                          <w:trHeight w:val="437"/>
                        </w:trPr>
                        <w:tc>
                          <w:tcPr>
                            <w:tcW w:w="1111" w:type="dxa"/>
                          </w:tcPr>
                          <w:p w14:paraId="13CFE31E" w14:textId="6E3E194D"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29</w:t>
                            </w:r>
                          </w:p>
                        </w:tc>
                        <w:tc>
                          <w:tcPr>
                            <w:tcW w:w="1110" w:type="dxa"/>
                          </w:tcPr>
                          <w:p w14:paraId="2948A0DF" w14:textId="59DD8EF1"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39</w:t>
                            </w:r>
                          </w:p>
                        </w:tc>
                        <w:tc>
                          <w:tcPr>
                            <w:tcW w:w="1030" w:type="dxa"/>
                          </w:tcPr>
                          <w:p w14:paraId="62505839" w14:textId="5628A6AB" w:rsidR="00190FA6" w:rsidRPr="00D270F4" w:rsidRDefault="00190FA6" w:rsidP="00716296">
                            <w:pPr>
                              <w:spacing w:line="240" w:lineRule="auto"/>
                              <w:ind w:firstLine="0"/>
                              <w:jc w:val="center"/>
                              <w:rPr>
                                <w:rFonts w:ascii="Calibri" w:hAnsi="Calibri" w:cs="Calibri"/>
                                <w:caps/>
                                <w:sz w:val="26"/>
                                <w:szCs w:val="26"/>
                              </w:rPr>
                            </w:pPr>
                            <w:r w:rsidRPr="00D270F4">
                              <w:rPr>
                                <w:rFonts w:ascii="Calibri" w:hAnsi="Calibri" w:cs="Calibri"/>
                                <w:caps/>
                                <w:sz w:val="26"/>
                                <w:szCs w:val="26"/>
                              </w:rPr>
                              <w:t>38</w:t>
                            </w:r>
                          </w:p>
                        </w:tc>
                      </w:tr>
                    </w:tbl>
                    <w:p w14:paraId="5E14642B" w14:textId="77777777" w:rsidR="00190FA6" w:rsidRDefault="00190FA6" w:rsidP="00787290">
                      <w:pPr>
                        <w:spacing w:line="240" w:lineRule="auto"/>
                        <w:ind w:firstLine="0"/>
                        <w:rPr>
                          <w:rFonts w:ascii="Calibri" w:hAnsi="Calibri" w:cs="Calibri"/>
                          <w:b/>
                          <w:caps/>
                          <w:sz w:val="24"/>
                          <w:szCs w:val="26"/>
                          <w:u w:val="single"/>
                        </w:rPr>
                      </w:pPr>
                    </w:p>
                    <w:p w14:paraId="4F53AA40" w14:textId="29DC6EC8" w:rsidR="00190FA6" w:rsidRDefault="00190FA6" w:rsidP="00D270F4">
                      <w:pPr>
                        <w:spacing w:line="240" w:lineRule="auto"/>
                        <w:ind w:firstLine="0"/>
                        <w:jc w:val="center"/>
                        <w:rPr>
                          <w:rFonts w:ascii="Calibri" w:hAnsi="Calibri" w:cs="Calibri"/>
                          <w:b/>
                          <w:caps/>
                          <w:sz w:val="24"/>
                          <w:szCs w:val="26"/>
                          <w:u w:val="single"/>
                        </w:rPr>
                      </w:pPr>
                      <w:r>
                        <w:rPr>
                          <w:rFonts w:ascii="Calibri" w:hAnsi="Calibri" w:cs="Calibri"/>
                          <w:b/>
                          <w:caps/>
                          <w:sz w:val="24"/>
                          <w:szCs w:val="26"/>
                          <w:u w:val="single"/>
                        </w:rPr>
                        <w:t>June Worship Attendance</w:t>
                      </w:r>
                    </w:p>
                    <w:p w14:paraId="2D444262" w14:textId="2D9EA9C8" w:rsidR="00190FA6" w:rsidRPr="00D270F4" w:rsidRDefault="00190FA6" w:rsidP="00D270F4">
                      <w:pPr>
                        <w:spacing w:line="240" w:lineRule="auto"/>
                        <w:ind w:firstLine="0"/>
                        <w:rPr>
                          <w:rFonts w:ascii="Calibri" w:hAnsi="Calibri" w:cs="Calibri"/>
                          <w:sz w:val="20"/>
                          <w:szCs w:val="26"/>
                        </w:rPr>
                      </w:pPr>
                      <w:r w:rsidRPr="00354901">
                        <w:rPr>
                          <w:rFonts w:ascii="Calibri" w:hAnsi="Calibri" w:cs="Calibri"/>
                          <w:sz w:val="20"/>
                          <w:szCs w:val="26"/>
                        </w:rPr>
                        <w:t>Worship</w:t>
                      </w:r>
                      <w:r>
                        <w:rPr>
                          <w:rFonts w:ascii="Calibri" w:hAnsi="Calibri" w:cs="Calibri"/>
                          <w:caps/>
                          <w:sz w:val="20"/>
                          <w:szCs w:val="26"/>
                        </w:rPr>
                        <w:tab/>
                      </w:r>
                      <w:r w:rsidRPr="00354901">
                        <w:rPr>
                          <w:rFonts w:ascii="Calibri" w:hAnsi="Calibri" w:cs="Calibri"/>
                          <w:sz w:val="20"/>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Pr>
                          <w:rFonts w:ascii="Calibri" w:hAnsi="Calibri" w:cs="Calibri"/>
                          <w:noProof/>
                          <w:sz w:val="22"/>
                          <w:szCs w:val="26"/>
                        </w:rPr>
                        <w:tab/>
                        <w:t xml:space="preserve">    10:30am </w:t>
                      </w:r>
                    </w:p>
                    <w:tbl>
                      <w:tblPr>
                        <w:tblStyle w:val="TableGrid"/>
                        <w:tblW w:w="0" w:type="auto"/>
                        <w:tblLook w:val="04A0" w:firstRow="1" w:lastRow="0" w:firstColumn="1" w:lastColumn="0" w:noHBand="0" w:noVBand="1"/>
                      </w:tblPr>
                      <w:tblGrid>
                        <w:gridCol w:w="1125"/>
                        <w:gridCol w:w="1126"/>
                        <w:gridCol w:w="1126"/>
                      </w:tblGrid>
                      <w:tr w:rsidR="00190FA6" w14:paraId="6754A441" w14:textId="77777777" w:rsidTr="00E9421D">
                        <w:tc>
                          <w:tcPr>
                            <w:tcW w:w="1125" w:type="dxa"/>
                          </w:tcPr>
                          <w:p w14:paraId="739191A4" w14:textId="78BFC810" w:rsidR="00190FA6" w:rsidRPr="00D270F4" w:rsidRDefault="00190FA6" w:rsidP="00E9421D">
                            <w:pPr>
                              <w:spacing w:line="240" w:lineRule="auto"/>
                              <w:ind w:firstLine="0"/>
                              <w:jc w:val="center"/>
                              <w:rPr>
                                <w:rFonts w:ascii="Calibri" w:hAnsi="Calibri" w:cs="Calibri"/>
                                <w:caps/>
                                <w:sz w:val="26"/>
                                <w:szCs w:val="26"/>
                              </w:rPr>
                            </w:pPr>
                            <w:r w:rsidRPr="00D270F4">
                              <w:rPr>
                                <w:rFonts w:ascii="Calibri" w:hAnsi="Calibri" w:cs="Calibri"/>
                                <w:caps/>
                                <w:sz w:val="26"/>
                                <w:szCs w:val="26"/>
                              </w:rPr>
                              <w:t>5</w:t>
                            </w:r>
                          </w:p>
                        </w:tc>
                        <w:tc>
                          <w:tcPr>
                            <w:tcW w:w="1126" w:type="dxa"/>
                          </w:tcPr>
                          <w:p w14:paraId="328D431B" w14:textId="0E3E06FB" w:rsidR="00190FA6" w:rsidRPr="00D270F4" w:rsidRDefault="00190FA6" w:rsidP="00E9421D">
                            <w:pPr>
                              <w:spacing w:line="240" w:lineRule="auto"/>
                              <w:ind w:firstLine="0"/>
                              <w:jc w:val="center"/>
                              <w:rPr>
                                <w:rFonts w:ascii="Calibri" w:hAnsi="Calibri" w:cs="Calibri"/>
                                <w:caps/>
                                <w:sz w:val="26"/>
                                <w:szCs w:val="26"/>
                              </w:rPr>
                            </w:pPr>
                            <w:r w:rsidRPr="00D270F4">
                              <w:rPr>
                                <w:rFonts w:ascii="Calibri" w:hAnsi="Calibri" w:cs="Calibri"/>
                                <w:caps/>
                                <w:sz w:val="26"/>
                                <w:szCs w:val="26"/>
                              </w:rPr>
                              <w:t>112</w:t>
                            </w:r>
                          </w:p>
                        </w:tc>
                        <w:tc>
                          <w:tcPr>
                            <w:tcW w:w="1126" w:type="dxa"/>
                          </w:tcPr>
                          <w:p w14:paraId="70542677" w14:textId="0170E175" w:rsidR="00190FA6" w:rsidRPr="00D270F4" w:rsidRDefault="00190FA6" w:rsidP="00787290">
                            <w:pPr>
                              <w:spacing w:line="240" w:lineRule="auto"/>
                              <w:ind w:firstLine="0"/>
                              <w:rPr>
                                <w:rFonts w:ascii="Calibri" w:hAnsi="Calibri" w:cs="Calibri"/>
                                <w:caps/>
                                <w:sz w:val="26"/>
                                <w:szCs w:val="26"/>
                              </w:rPr>
                            </w:pPr>
                            <w:r>
                              <w:rPr>
                                <w:rFonts w:ascii="Calibri" w:hAnsi="Calibri" w:cs="Calibri"/>
                                <w:caps/>
                                <w:sz w:val="22"/>
                                <w:szCs w:val="26"/>
                              </w:rPr>
                              <w:t xml:space="preserve">1 </w:t>
                            </w:r>
                            <w:r w:rsidRPr="00D270F4">
                              <w:rPr>
                                <w:rFonts w:ascii="Calibri" w:hAnsi="Calibri" w:cs="Calibri"/>
                                <w:caps/>
                                <w:sz w:val="22"/>
                                <w:szCs w:val="26"/>
                              </w:rPr>
                              <w:t>service</w:t>
                            </w:r>
                          </w:p>
                        </w:tc>
                      </w:tr>
                      <w:tr w:rsidR="00190FA6" w:rsidRPr="001A6F0B" w14:paraId="38DF6EDB" w14:textId="77777777" w:rsidTr="00E9421D">
                        <w:tc>
                          <w:tcPr>
                            <w:tcW w:w="1125" w:type="dxa"/>
                          </w:tcPr>
                          <w:p w14:paraId="1CD5557A" w14:textId="706B0C5D" w:rsidR="00190FA6" w:rsidRPr="000A4878" w:rsidRDefault="00190FA6" w:rsidP="00E9421D">
                            <w:pPr>
                              <w:spacing w:line="240" w:lineRule="auto"/>
                              <w:ind w:firstLine="0"/>
                              <w:jc w:val="center"/>
                              <w:rPr>
                                <w:rFonts w:ascii="Calibri" w:hAnsi="Calibri" w:cs="Calibri"/>
                                <w:caps/>
                                <w:sz w:val="26"/>
                                <w:szCs w:val="26"/>
                              </w:rPr>
                            </w:pPr>
                            <w:r w:rsidRPr="000A4878">
                              <w:rPr>
                                <w:rFonts w:ascii="Calibri" w:hAnsi="Calibri" w:cs="Calibri"/>
                                <w:caps/>
                                <w:sz w:val="26"/>
                                <w:szCs w:val="26"/>
                              </w:rPr>
                              <w:t>12</w:t>
                            </w:r>
                          </w:p>
                        </w:tc>
                        <w:tc>
                          <w:tcPr>
                            <w:tcW w:w="1126" w:type="dxa"/>
                          </w:tcPr>
                          <w:p w14:paraId="3F3CF599" w14:textId="16CC7766"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6"/>
                                <w:szCs w:val="26"/>
                              </w:rPr>
                              <w:t>36</w:t>
                            </w:r>
                          </w:p>
                        </w:tc>
                        <w:tc>
                          <w:tcPr>
                            <w:tcW w:w="1126" w:type="dxa"/>
                          </w:tcPr>
                          <w:p w14:paraId="20A6C4FA" w14:textId="3D0D2F83"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6"/>
                                <w:szCs w:val="26"/>
                              </w:rPr>
                              <w:t>31</w:t>
                            </w:r>
                          </w:p>
                        </w:tc>
                      </w:tr>
                      <w:tr w:rsidR="00190FA6" w:rsidRPr="001A6F0B" w14:paraId="36008B1C" w14:textId="77777777" w:rsidTr="00E9421D">
                        <w:tc>
                          <w:tcPr>
                            <w:tcW w:w="1125" w:type="dxa"/>
                          </w:tcPr>
                          <w:p w14:paraId="6EAC9EB3" w14:textId="55C6440B" w:rsidR="00190FA6" w:rsidRPr="000A4878" w:rsidRDefault="00190FA6" w:rsidP="00E9421D">
                            <w:pPr>
                              <w:spacing w:line="240" w:lineRule="auto"/>
                              <w:ind w:firstLine="0"/>
                              <w:jc w:val="center"/>
                              <w:rPr>
                                <w:rFonts w:ascii="Calibri" w:hAnsi="Calibri" w:cs="Calibri"/>
                                <w:caps/>
                                <w:sz w:val="26"/>
                                <w:szCs w:val="26"/>
                              </w:rPr>
                            </w:pPr>
                            <w:r w:rsidRPr="000A4878">
                              <w:rPr>
                                <w:rFonts w:ascii="Calibri" w:hAnsi="Calibri" w:cs="Calibri"/>
                                <w:caps/>
                                <w:sz w:val="26"/>
                                <w:szCs w:val="26"/>
                              </w:rPr>
                              <w:t>19</w:t>
                            </w:r>
                          </w:p>
                        </w:tc>
                        <w:tc>
                          <w:tcPr>
                            <w:tcW w:w="1126" w:type="dxa"/>
                          </w:tcPr>
                          <w:p w14:paraId="6F511C61" w14:textId="49646DF2"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4"/>
                                <w:szCs w:val="26"/>
                              </w:rPr>
                              <w:t>N/A</w:t>
                            </w:r>
                          </w:p>
                        </w:tc>
                        <w:tc>
                          <w:tcPr>
                            <w:tcW w:w="1126" w:type="dxa"/>
                          </w:tcPr>
                          <w:p w14:paraId="15BAB00C" w14:textId="5FFD80A0" w:rsidR="00190FA6" w:rsidRPr="00DE385C" w:rsidRDefault="00190FA6" w:rsidP="00DE385C">
                            <w:pPr>
                              <w:spacing w:line="240" w:lineRule="auto"/>
                              <w:ind w:firstLine="0"/>
                              <w:jc w:val="center"/>
                              <w:rPr>
                                <w:rFonts w:ascii="Calibri" w:hAnsi="Calibri" w:cs="Calibri"/>
                                <w:caps/>
                                <w:sz w:val="26"/>
                                <w:szCs w:val="26"/>
                              </w:rPr>
                            </w:pPr>
                            <w:r w:rsidRPr="00DE385C">
                              <w:rPr>
                                <w:rFonts w:ascii="Calibri" w:hAnsi="Calibri" w:cs="Calibri"/>
                                <w:caps/>
                                <w:sz w:val="24"/>
                                <w:szCs w:val="26"/>
                              </w:rPr>
                              <w:t>N/A</w:t>
                            </w:r>
                          </w:p>
                        </w:tc>
                      </w:tr>
                      <w:tr w:rsidR="00190FA6" w:rsidRPr="001A6F0B" w14:paraId="4620F0B9" w14:textId="77777777" w:rsidTr="00E9421D">
                        <w:tc>
                          <w:tcPr>
                            <w:tcW w:w="1125" w:type="dxa"/>
                          </w:tcPr>
                          <w:p w14:paraId="4DE58757" w14:textId="322D485E" w:rsidR="00190FA6" w:rsidRPr="000A4878" w:rsidRDefault="00190FA6" w:rsidP="00E9421D">
                            <w:pPr>
                              <w:spacing w:line="240" w:lineRule="auto"/>
                              <w:ind w:firstLine="0"/>
                              <w:jc w:val="center"/>
                              <w:rPr>
                                <w:rFonts w:ascii="Calibri" w:hAnsi="Calibri" w:cs="Calibri"/>
                                <w:caps/>
                                <w:sz w:val="26"/>
                                <w:szCs w:val="26"/>
                              </w:rPr>
                            </w:pPr>
                            <w:r w:rsidRPr="000A4878">
                              <w:rPr>
                                <w:rFonts w:ascii="Calibri" w:hAnsi="Calibri" w:cs="Calibri"/>
                                <w:caps/>
                                <w:sz w:val="26"/>
                                <w:szCs w:val="26"/>
                              </w:rPr>
                              <w:t>26</w:t>
                            </w:r>
                          </w:p>
                        </w:tc>
                        <w:tc>
                          <w:tcPr>
                            <w:tcW w:w="1126" w:type="dxa"/>
                          </w:tcPr>
                          <w:p w14:paraId="7985EA18" w14:textId="1B3C6473" w:rsidR="00190FA6" w:rsidRPr="000A4878" w:rsidRDefault="00190FA6" w:rsidP="005B6EC0">
                            <w:pPr>
                              <w:spacing w:line="240" w:lineRule="auto"/>
                              <w:ind w:firstLine="0"/>
                              <w:jc w:val="center"/>
                              <w:rPr>
                                <w:rFonts w:ascii="Calibri" w:hAnsi="Calibri" w:cs="Calibri"/>
                                <w:b/>
                                <w:caps/>
                                <w:sz w:val="26"/>
                                <w:szCs w:val="26"/>
                                <w:u w:val="single"/>
                              </w:rPr>
                            </w:pPr>
                            <w:r w:rsidRPr="000A4878">
                              <w:rPr>
                                <w:rFonts w:ascii="Calibri" w:hAnsi="Calibri" w:cs="Calibri"/>
                                <w:caps/>
                                <w:sz w:val="24"/>
                                <w:szCs w:val="26"/>
                              </w:rPr>
                              <w:t>N/A</w:t>
                            </w:r>
                          </w:p>
                        </w:tc>
                        <w:tc>
                          <w:tcPr>
                            <w:tcW w:w="1126" w:type="dxa"/>
                          </w:tcPr>
                          <w:p w14:paraId="2172A497" w14:textId="76E65FF3" w:rsidR="00190FA6" w:rsidRPr="000A4878" w:rsidRDefault="00190FA6" w:rsidP="005B6EC0">
                            <w:pPr>
                              <w:spacing w:line="240" w:lineRule="auto"/>
                              <w:ind w:firstLine="0"/>
                              <w:jc w:val="center"/>
                              <w:rPr>
                                <w:rFonts w:ascii="Calibri" w:hAnsi="Calibri" w:cs="Calibri"/>
                                <w:b/>
                                <w:caps/>
                                <w:sz w:val="26"/>
                                <w:szCs w:val="26"/>
                                <w:u w:val="single"/>
                              </w:rPr>
                            </w:pPr>
                            <w:r w:rsidRPr="000A4878">
                              <w:rPr>
                                <w:rFonts w:ascii="Calibri" w:hAnsi="Calibri" w:cs="Calibri"/>
                                <w:caps/>
                                <w:sz w:val="24"/>
                                <w:szCs w:val="26"/>
                              </w:rPr>
                              <w:t>N/A</w:t>
                            </w:r>
                          </w:p>
                        </w:tc>
                      </w:tr>
                    </w:tbl>
                    <w:p w14:paraId="57B730EA" w14:textId="77777777" w:rsidR="00190FA6" w:rsidRPr="001A6F0B" w:rsidRDefault="00190FA6" w:rsidP="00787290">
                      <w:pPr>
                        <w:spacing w:line="240" w:lineRule="auto"/>
                        <w:ind w:firstLine="0"/>
                        <w:rPr>
                          <w:rFonts w:ascii="Calibri" w:hAnsi="Calibri" w:cs="Calibri"/>
                          <w:b/>
                          <w:caps/>
                          <w:sz w:val="24"/>
                          <w:szCs w:val="26"/>
                          <w:highlight w:val="yellow"/>
                          <w:u w:val="single"/>
                        </w:rPr>
                      </w:pPr>
                    </w:p>
                    <w:p w14:paraId="558F523E" w14:textId="03E85646" w:rsidR="00190FA6" w:rsidRPr="00581698" w:rsidRDefault="00190FA6" w:rsidP="00716296">
                      <w:pPr>
                        <w:spacing w:line="240" w:lineRule="auto"/>
                        <w:ind w:firstLine="0"/>
                        <w:jc w:val="center"/>
                        <w:rPr>
                          <w:rFonts w:ascii="Calibri" w:hAnsi="Calibri" w:cs="Calibri"/>
                          <w:b/>
                          <w:caps/>
                          <w:sz w:val="24"/>
                          <w:szCs w:val="26"/>
                          <w:u w:val="single"/>
                        </w:rPr>
                      </w:pPr>
                      <w:r w:rsidRPr="00581698">
                        <w:rPr>
                          <w:rFonts w:ascii="Calibri" w:hAnsi="Calibri" w:cs="Calibri"/>
                          <w:b/>
                          <w:caps/>
                          <w:sz w:val="24"/>
                          <w:szCs w:val="26"/>
                          <w:u w:val="single"/>
                        </w:rPr>
                        <w:t>Easter Sunrise - 36</w:t>
                      </w:r>
                    </w:p>
                    <w:p w14:paraId="126CCFD7" w14:textId="3F22ECC4" w:rsidR="00190FA6" w:rsidRPr="00581698" w:rsidRDefault="00190FA6" w:rsidP="00716296">
                      <w:pPr>
                        <w:spacing w:line="240" w:lineRule="auto"/>
                        <w:ind w:firstLine="0"/>
                        <w:jc w:val="center"/>
                        <w:rPr>
                          <w:rFonts w:ascii="Calibri" w:hAnsi="Calibri" w:cs="Calibri"/>
                          <w:b/>
                          <w:caps/>
                          <w:sz w:val="24"/>
                          <w:szCs w:val="26"/>
                          <w:u w:val="single"/>
                        </w:rPr>
                      </w:pPr>
                      <w:r w:rsidRPr="00581698">
                        <w:rPr>
                          <w:rFonts w:ascii="Calibri" w:hAnsi="Calibri" w:cs="Calibri"/>
                          <w:b/>
                          <w:caps/>
                          <w:sz w:val="24"/>
                          <w:szCs w:val="26"/>
                          <w:u w:val="single"/>
                        </w:rPr>
                        <w:t>Maundy THursday- 16</w:t>
                      </w:r>
                    </w:p>
                    <w:p w14:paraId="168D2075" w14:textId="445ECCEC" w:rsidR="00190FA6" w:rsidRPr="00581698" w:rsidRDefault="00190FA6" w:rsidP="00716296">
                      <w:pPr>
                        <w:spacing w:line="240" w:lineRule="auto"/>
                        <w:ind w:firstLine="0"/>
                        <w:jc w:val="center"/>
                        <w:rPr>
                          <w:rFonts w:ascii="Calibri" w:hAnsi="Calibri" w:cs="Calibri"/>
                          <w:b/>
                          <w:caps/>
                          <w:sz w:val="24"/>
                          <w:szCs w:val="26"/>
                          <w:u w:val="single"/>
                        </w:rPr>
                      </w:pPr>
                      <w:r w:rsidRPr="00581698">
                        <w:rPr>
                          <w:rFonts w:ascii="Calibri" w:hAnsi="Calibri" w:cs="Calibri"/>
                          <w:b/>
                          <w:caps/>
                          <w:sz w:val="24"/>
                          <w:szCs w:val="26"/>
                          <w:u w:val="single"/>
                        </w:rPr>
                        <w:t>Good Friday - 19</w:t>
                      </w:r>
                    </w:p>
                    <w:p w14:paraId="4EE43797" w14:textId="77777777" w:rsidR="00190FA6" w:rsidRPr="00581698" w:rsidRDefault="00190FA6" w:rsidP="00716296">
                      <w:pPr>
                        <w:spacing w:line="240" w:lineRule="auto"/>
                        <w:ind w:firstLine="0"/>
                        <w:jc w:val="center"/>
                        <w:rPr>
                          <w:rFonts w:ascii="Calibri" w:hAnsi="Calibri" w:cs="Calibri"/>
                          <w:b/>
                          <w:caps/>
                          <w:sz w:val="12"/>
                          <w:szCs w:val="26"/>
                          <w:u w:val="single"/>
                        </w:rPr>
                      </w:pPr>
                    </w:p>
                    <w:p w14:paraId="36DE4976" w14:textId="77777777" w:rsidR="00190FA6" w:rsidRPr="00581698" w:rsidRDefault="00190FA6" w:rsidP="007679F7">
                      <w:pPr>
                        <w:spacing w:line="240" w:lineRule="auto"/>
                        <w:ind w:firstLine="0"/>
                        <w:rPr>
                          <w:rFonts w:ascii="Calibri" w:hAnsi="Calibri" w:cs="Calibri"/>
                          <w:b/>
                          <w:caps/>
                          <w:sz w:val="2"/>
                          <w:szCs w:val="26"/>
                          <w:u w:val="single"/>
                        </w:rPr>
                      </w:pPr>
                    </w:p>
                    <w:p w14:paraId="015AE032" w14:textId="7104B00A" w:rsidR="00190FA6" w:rsidRPr="00581698" w:rsidRDefault="00190FA6" w:rsidP="00411E06">
                      <w:pPr>
                        <w:spacing w:line="240" w:lineRule="auto"/>
                        <w:ind w:firstLine="0"/>
                        <w:jc w:val="center"/>
                        <w:rPr>
                          <w:rFonts w:ascii="Calibri" w:eastAsia="Times New Roman" w:hAnsi="Calibri" w:cs="Calibri"/>
                          <w:b/>
                          <w:color w:val="222222"/>
                          <w:sz w:val="25"/>
                          <w:szCs w:val="25"/>
                          <w:u w:val="single"/>
                          <w:shd w:val="clear" w:color="auto" w:fill="FFFFFF"/>
                          <w:lang w:eastAsia="en-US"/>
                        </w:rPr>
                      </w:pPr>
                      <w:r w:rsidRPr="00581698">
                        <w:rPr>
                          <w:rFonts w:ascii="Calibri" w:hAnsi="Calibri" w:cs="Calibri"/>
                          <w:b/>
                          <w:color w:val="202124"/>
                          <w:sz w:val="25"/>
                          <w:szCs w:val="25"/>
                          <w:u w:val="single"/>
                          <w:shd w:val="clear" w:color="auto" w:fill="FFFFFF"/>
                        </w:rPr>
                        <w:t xml:space="preserve">Facebook, YouTube &amp; Sermon </w:t>
                      </w:r>
                      <w:proofErr w:type="gramStart"/>
                      <w:r w:rsidRPr="00581698">
                        <w:rPr>
                          <w:rFonts w:ascii="Calibri" w:hAnsi="Calibri" w:cs="Calibri"/>
                          <w:b/>
                          <w:color w:val="202124"/>
                          <w:sz w:val="25"/>
                          <w:szCs w:val="25"/>
                          <w:u w:val="single"/>
                          <w:shd w:val="clear" w:color="auto" w:fill="FFFFFF"/>
                        </w:rPr>
                        <w:t>By</w:t>
                      </w:r>
                      <w:proofErr w:type="gramEnd"/>
                      <w:r w:rsidRPr="00581698">
                        <w:rPr>
                          <w:rFonts w:ascii="Calibri" w:hAnsi="Calibri" w:cs="Calibri"/>
                          <w:b/>
                          <w:color w:val="202124"/>
                          <w:sz w:val="25"/>
                          <w:szCs w:val="25"/>
                          <w:u w:val="single"/>
                          <w:shd w:val="clear" w:color="auto" w:fill="FFFFFF"/>
                        </w:rPr>
                        <w:t xml:space="preserve"> Phone Average Attendance</w:t>
                      </w:r>
                    </w:p>
                    <w:p w14:paraId="16579623" w14:textId="77777777" w:rsidR="00190FA6" w:rsidRPr="001A6F0B" w:rsidRDefault="00190FA6" w:rsidP="00411E06">
                      <w:pPr>
                        <w:spacing w:line="240" w:lineRule="auto"/>
                        <w:ind w:firstLine="0"/>
                        <w:rPr>
                          <w:rFonts w:ascii="Calibri" w:eastAsia="Times New Roman" w:hAnsi="Calibri" w:cs="Calibri"/>
                          <w:b/>
                          <w:color w:val="222222"/>
                          <w:sz w:val="8"/>
                          <w:szCs w:val="25"/>
                          <w:highlight w:val="yellow"/>
                          <w:u w:val="single"/>
                          <w:shd w:val="clear" w:color="auto" w:fill="FFFFFF"/>
                          <w:lang w:eastAsia="en-US"/>
                        </w:rPr>
                      </w:pPr>
                    </w:p>
                    <w:p w14:paraId="6637344A" w14:textId="77777777" w:rsidR="00190FA6" w:rsidRPr="001A6F0B" w:rsidRDefault="00190FA6" w:rsidP="00411E06">
                      <w:pPr>
                        <w:shd w:val="clear" w:color="auto" w:fill="FFFFFF"/>
                        <w:spacing w:line="240" w:lineRule="auto"/>
                        <w:ind w:firstLine="0"/>
                        <w:rPr>
                          <w:rFonts w:ascii="Calibri" w:eastAsia="Times New Roman" w:hAnsi="Calibri" w:cs="Calibri"/>
                          <w:color w:val="222222"/>
                          <w:sz w:val="8"/>
                          <w:szCs w:val="25"/>
                          <w:highlight w:val="yellow"/>
                          <w:lang w:eastAsia="en-US"/>
                        </w:rPr>
                      </w:pPr>
                    </w:p>
                    <w:p w14:paraId="6EDDD5C5" w14:textId="16BB983E" w:rsidR="00190FA6" w:rsidRPr="000258E3" w:rsidRDefault="00190FA6" w:rsidP="0054034A">
                      <w:pPr>
                        <w:spacing w:line="240" w:lineRule="auto"/>
                        <w:ind w:firstLine="0"/>
                        <w:rPr>
                          <w:rFonts w:ascii="Calibri" w:eastAsia="Times New Roman" w:hAnsi="Calibri" w:cs="Calibri"/>
                          <w:b/>
                          <w:color w:val="222222"/>
                          <w:sz w:val="25"/>
                          <w:szCs w:val="25"/>
                          <w:u w:val="single"/>
                          <w:lang w:eastAsia="en-US"/>
                        </w:rPr>
                      </w:pPr>
                      <w:r w:rsidRPr="000258E3">
                        <w:rPr>
                          <w:rFonts w:ascii="Calibri" w:eastAsia="Times New Roman" w:hAnsi="Calibri" w:cs="Calibri"/>
                          <w:b/>
                          <w:color w:val="222222"/>
                          <w:sz w:val="25"/>
                          <w:szCs w:val="25"/>
                          <w:u w:val="single"/>
                          <w:lang w:eastAsia="en-US"/>
                        </w:rPr>
                        <w:t>April</w:t>
                      </w:r>
                    </w:p>
                    <w:p w14:paraId="4F5ECD11" w14:textId="3211A162" w:rsidR="00190FA6" w:rsidRPr="000258E3"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Facebook - </w:t>
                      </w:r>
                      <w:r>
                        <w:rPr>
                          <w:rFonts w:ascii="Calibri" w:eastAsia="Times New Roman" w:hAnsi="Calibri" w:cs="Calibri"/>
                          <w:color w:val="222222"/>
                          <w:sz w:val="25"/>
                          <w:szCs w:val="25"/>
                          <w:lang w:eastAsia="en-US"/>
                        </w:rPr>
                        <w:t>87</w:t>
                      </w:r>
                    </w:p>
                    <w:p w14:paraId="02EDF19A" w14:textId="70B96899" w:rsidR="00190FA6" w:rsidRPr="000258E3"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YouTube -</w:t>
                      </w:r>
                      <w:r>
                        <w:rPr>
                          <w:rFonts w:ascii="Calibri" w:eastAsia="Times New Roman" w:hAnsi="Calibri" w:cs="Calibri"/>
                          <w:color w:val="222222"/>
                          <w:sz w:val="25"/>
                          <w:szCs w:val="25"/>
                          <w:lang w:eastAsia="en-US"/>
                        </w:rPr>
                        <w:t xml:space="preserve"> 8</w:t>
                      </w:r>
                    </w:p>
                    <w:p w14:paraId="247CB6F6" w14:textId="46D56262" w:rsidR="00190FA6" w:rsidRPr="003D369B"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Sermon </w:t>
                      </w:r>
                      <w:proofErr w:type="gramStart"/>
                      <w:r w:rsidRPr="000258E3">
                        <w:rPr>
                          <w:rFonts w:ascii="Calibri" w:eastAsia="Times New Roman" w:hAnsi="Calibri" w:cs="Calibri"/>
                          <w:color w:val="222222"/>
                          <w:sz w:val="25"/>
                          <w:szCs w:val="25"/>
                          <w:lang w:eastAsia="en-US"/>
                        </w:rPr>
                        <w:t>By</w:t>
                      </w:r>
                      <w:proofErr w:type="gramEnd"/>
                      <w:r w:rsidRPr="000258E3">
                        <w:rPr>
                          <w:rFonts w:ascii="Calibri" w:eastAsia="Times New Roman" w:hAnsi="Calibri" w:cs="Calibri"/>
                          <w:color w:val="222222"/>
                          <w:sz w:val="25"/>
                          <w:szCs w:val="25"/>
                          <w:lang w:eastAsia="en-US"/>
                        </w:rPr>
                        <w:t xml:space="preserve"> Phone – </w:t>
                      </w:r>
                      <w:r>
                        <w:rPr>
                          <w:rFonts w:ascii="Calibri" w:eastAsia="Times New Roman" w:hAnsi="Calibri" w:cs="Calibri"/>
                          <w:color w:val="222222"/>
                          <w:sz w:val="25"/>
                          <w:szCs w:val="25"/>
                          <w:lang w:eastAsia="en-US"/>
                        </w:rPr>
                        <w:t>2</w:t>
                      </w:r>
                    </w:p>
                    <w:p w14:paraId="6663A4F5" w14:textId="24C09491" w:rsidR="00190FA6" w:rsidRPr="003D369B" w:rsidRDefault="00190FA6" w:rsidP="0054034A">
                      <w:pPr>
                        <w:spacing w:line="240" w:lineRule="auto"/>
                        <w:ind w:firstLine="0"/>
                        <w:rPr>
                          <w:rFonts w:ascii="Calibri" w:eastAsia="Times New Roman" w:hAnsi="Calibri" w:cs="Calibri"/>
                          <w:color w:val="222222"/>
                          <w:sz w:val="8"/>
                          <w:szCs w:val="25"/>
                          <w:lang w:eastAsia="en-US"/>
                        </w:rPr>
                      </w:pPr>
                    </w:p>
                    <w:p w14:paraId="0B1037B3" w14:textId="179932D9" w:rsidR="00190FA6" w:rsidRPr="000258E3" w:rsidRDefault="00190FA6" w:rsidP="0054034A">
                      <w:pPr>
                        <w:spacing w:line="240" w:lineRule="auto"/>
                        <w:ind w:firstLine="0"/>
                        <w:rPr>
                          <w:rFonts w:ascii="Calibri" w:eastAsia="Times New Roman" w:hAnsi="Calibri" w:cs="Calibri"/>
                          <w:b/>
                          <w:color w:val="222222"/>
                          <w:sz w:val="25"/>
                          <w:szCs w:val="25"/>
                          <w:u w:val="single"/>
                          <w:lang w:eastAsia="en-US"/>
                        </w:rPr>
                      </w:pPr>
                      <w:r w:rsidRPr="000258E3">
                        <w:rPr>
                          <w:rFonts w:ascii="Calibri" w:eastAsia="Times New Roman" w:hAnsi="Calibri" w:cs="Calibri"/>
                          <w:b/>
                          <w:color w:val="222222"/>
                          <w:sz w:val="25"/>
                          <w:szCs w:val="25"/>
                          <w:u w:val="single"/>
                          <w:lang w:eastAsia="en-US"/>
                        </w:rPr>
                        <w:t>May</w:t>
                      </w:r>
                    </w:p>
                    <w:p w14:paraId="728A7EC9" w14:textId="7B9C4091" w:rsidR="00190FA6" w:rsidRPr="000258E3" w:rsidRDefault="00190FA6" w:rsidP="000258E3">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Facebook - </w:t>
                      </w:r>
                      <w:r>
                        <w:rPr>
                          <w:rFonts w:ascii="Calibri" w:eastAsia="Times New Roman" w:hAnsi="Calibri" w:cs="Calibri"/>
                          <w:color w:val="222222"/>
                          <w:sz w:val="25"/>
                          <w:szCs w:val="25"/>
                          <w:lang w:eastAsia="en-US"/>
                        </w:rPr>
                        <w:t>90</w:t>
                      </w:r>
                    </w:p>
                    <w:p w14:paraId="462EEC7D" w14:textId="5768F630" w:rsidR="00190FA6" w:rsidRPr="000258E3" w:rsidRDefault="00190FA6" w:rsidP="000258E3">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YouTube -</w:t>
                      </w:r>
                      <w:r>
                        <w:rPr>
                          <w:rFonts w:ascii="Calibri" w:eastAsia="Times New Roman" w:hAnsi="Calibri" w:cs="Calibri"/>
                          <w:color w:val="222222"/>
                          <w:sz w:val="25"/>
                          <w:szCs w:val="25"/>
                          <w:lang w:eastAsia="en-US"/>
                        </w:rPr>
                        <w:t xml:space="preserve"> 6</w:t>
                      </w:r>
                    </w:p>
                    <w:p w14:paraId="113360D6" w14:textId="464267E6" w:rsidR="00190FA6" w:rsidRPr="000258E3" w:rsidRDefault="00190FA6" w:rsidP="000258E3">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Sermon </w:t>
                      </w:r>
                      <w:proofErr w:type="gramStart"/>
                      <w:r w:rsidRPr="000258E3">
                        <w:rPr>
                          <w:rFonts w:ascii="Calibri" w:eastAsia="Times New Roman" w:hAnsi="Calibri" w:cs="Calibri"/>
                          <w:color w:val="222222"/>
                          <w:sz w:val="25"/>
                          <w:szCs w:val="25"/>
                          <w:lang w:eastAsia="en-US"/>
                        </w:rPr>
                        <w:t>By</w:t>
                      </w:r>
                      <w:proofErr w:type="gramEnd"/>
                      <w:r w:rsidRPr="000258E3">
                        <w:rPr>
                          <w:rFonts w:ascii="Calibri" w:eastAsia="Times New Roman" w:hAnsi="Calibri" w:cs="Calibri"/>
                          <w:color w:val="222222"/>
                          <w:sz w:val="25"/>
                          <w:szCs w:val="25"/>
                          <w:lang w:eastAsia="en-US"/>
                        </w:rPr>
                        <w:t xml:space="preserve"> Phone – </w:t>
                      </w:r>
                      <w:r>
                        <w:rPr>
                          <w:rFonts w:ascii="Calibri" w:eastAsia="Times New Roman" w:hAnsi="Calibri" w:cs="Calibri"/>
                          <w:color w:val="222222"/>
                          <w:sz w:val="25"/>
                          <w:szCs w:val="25"/>
                          <w:lang w:eastAsia="en-US"/>
                        </w:rPr>
                        <w:t>2</w:t>
                      </w:r>
                    </w:p>
                    <w:p w14:paraId="6B405E2F" w14:textId="77777777" w:rsidR="00190FA6" w:rsidRPr="003D369B" w:rsidRDefault="00190FA6" w:rsidP="0054034A">
                      <w:pPr>
                        <w:spacing w:line="240" w:lineRule="auto"/>
                        <w:ind w:firstLine="0"/>
                        <w:rPr>
                          <w:rFonts w:ascii="Calibri" w:eastAsia="Times New Roman" w:hAnsi="Calibri" w:cs="Calibri"/>
                          <w:b/>
                          <w:color w:val="222222"/>
                          <w:sz w:val="10"/>
                          <w:szCs w:val="25"/>
                          <w:u w:val="single"/>
                          <w:lang w:eastAsia="en-US"/>
                        </w:rPr>
                      </w:pPr>
                    </w:p>
                    <w:p w14:paraId="6D477FF7" w14:textId="77777777" w:rsidR="00190FA6" w:rsidRPr="000258E3" w:rsidRDefault="00190FA6" w:rsidP="0054034A">
                      <w:pPr>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 xml:space="preserve">Sermon </w:t>
                      </w:r>
                      <w:proofErr w:type="gramStart"/>
                      <w:r w:rsidRPr="000258E3">
                        <w:rPr>
                          <w:rFonts w:ascii="Calibri" w:eastAsia="Times New Roman" w:hAnsi="Calibri" w:cs="Calibri"/>
                          <w:color w:val="222222"/>
                          <w:sz w:val="25"/>
                          <w:szCs w:val="25"/>
                          <w:lang w:eastAsia="en-US"/>
                        </w:rPr>
                        <w:t>By</w:t>
                      </w:r>
                      <w:proofErr w:type="gramEnd"/>
                      <w:r w:rsidRPr="000258E3">
                        <w:rPr>
                          <w:rFonts w:ascii="Calibri" w:eastAsia="Times New Roman" w:hAnsi="Calibri" w:cs="Calibri"/>
                          <w:color w:val="222222"/>
                          <w:sz w:val="25"/>
                          <w:szCs w:val="25"/>
                          <w:lang w:eastAsia="en-US"/>
                        </w:rPr>
                        <w:t xml:space="preserve"> Phone # </w:t>
                      </w:r>
                    </w:p>
                    <w:p w14:paraId="6B0518C5" w14:textId="25C4A01C"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r w:rsidRPr="000258E3">
                        <w:rPr>
                          <w:rFonts w:ascii="Calibri" w:eastAsia="Times New Roman" w:hAnsi="Calibri" w:cs="Calibri"/>
                          <w:color w:val="222222"/>
                          <w:sz w:val="25"/>
                          <w:szCs w:val="25"/>
                          <w:lang w:eastAsia="en-US"/>
                        </w:rPr>
                        <w:t>(570) 213-7375</w:t>
                      </w:r>
                    </w:p>
                    <w:p w14:paraId="033F2A37" w14:textId="294343DE"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148F64DC" w14:textId="79541B7F" w:rsidR="00190FA6" w:rsidRDefault="00190FA6" w:rsidP="003D369B">
                      <w:pPr>
                        <w:pBdr>
                          <w:bottom w:val="single" w:sz="12" w:space="1" w:color="auto"/>
                        </w:pBdr>
                        <w:shd w:val="clear" w:color="auto" w:fill="FFFFFF"/>
                        <w:spacing w:line="240" w:lineRule="auto"/>
                        <w:ind w:firstLine="0"/>
                        <w:jc w:val="center"/>
                        <w:rPr>
                          <w:rFonts w:ascii="Calibri" w:eastAsia="Times New Roman" w:hAnsi="Calibri" w:cs="Calibri"/>
                          <w:b/>
                          <w:color w:val="222222"/>
                          <w:sz w:val="25"/>
                          <w:szCs w:val="25"/>
                          <w:u w:val="single"/>
                          <w:lang w:eastAsia="en-US"/>
                        </w:rPr>
                      </w:pPr>
                      <w:r>
                        <w:rPr>
                          <w:rFonts w:ascii="Calibri" w:eastAsia="Times New Roman" w:hAnsi="Calibri" w:cs="Calibri"/>
                          <w:b/>
                          <w:color w:val="222222"/>
                          <w:sz w:val="25"/>
                          <w:szCs w:val="25"/>
                          <w:u w:val="single"/>
                          <w:lang w:eastAsia="en-US"/>
                        </w:rPr>
                        <w:t>9am Worship Outside</w:t>
                      </w:r>
                    </w:p>
                    <w:p w14:paraId="2AAFE308" w14:textId="2229CE1F" w:rsidR="00190FA6" w:rsidRPr="003D369B" w:rsidRDefault="00190FA6" w:rsidP="003D369B">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r>
                        <w:rPr>
                          <w:rFonts w:ascii="Calibri" w:eastAsia="Times New Roman" w:hAnsi="Calibri" w:cs="Calibri"/>
                          <w:color w:val="222222"/>
                          <w:sz w:val="25"/>
                          <w:szCs w:val="25"/>
                          <w:lang w:eastAsia="en-US"/>
                        </w:rPr>
                        <w:t xml:space="preserve">Be on the lookout for some July worship to be </w:t>
                      </w:r>
                      <w:proofErr w:type="gramStart"/>
                      <w:r>
                        <w:rPr>
                          <w:rFonts w:ascii="Calibri" w:eastAsia="Times New Roman" w:hAnsi="Calibri" w:cs="Calibri"/>
                          <w:color w:val="222222"/>
                          <w:sz w:val="25"/>
                          <w:szCs w:val="25"/>
                          <w:lang w:eastAsia="en-US"/>
                        </w:rPr>
                        <w:t>Outside</w:t>
                      </w:r>
                      <w:proofErr w:type="gramEnd"/>
                      <w:r>
                        <w:rPr>
                          <w:rFonts w:ascii="Calibri" w:eastAsia="Times New Roman" w:hAnsi="Calibri" w:cs="Calibri"/>
                          <w:color w:val="222222"/>
                          <w:sz w:val="25"/>
                          <w:szCs w:val="25"/>
                          <w:lang w:eastAsia="en-US"/>
                        </w:rPr>
                        <w:t xml:space="preserve"> at 9am in the OWC. (10:30am worship will remain inside)</w:t>
                      </w:r>
                    </w:p>
                    <w:p w14:paraId="2E0C15DD" w14:textId="0F8B892E"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1DF39788"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32DBE5C7"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390AC109"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6C9C4385"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41D72992"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7662A160"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40D5C9D3"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64AC777F" w14:textId="77777777" w:rsidR="00190FA6" w:rsidRDefault="00190FA6" w:rsidP="00411E06">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p>
                    <w:p w14:paraId="4F9EA34B" w14:textId="77777777" w:rsidR="00190FA6" w:rsidRDefault="00190FA6" w:rsidP="003D2A07">
                      <w:pPr>
                        <w:ind w:firstLine="0"/>
                        <w:rPr>
                          <w:rFonts w:ascii="Calibri" w:eastAsia="Times New Roman" w:hAnsi="Calibri" w:cs="Calibri"/>
                          <w:color w:val="222222"/>
                          <w:sz w:val="25"/>
                          <w:szCs w:val="25"/>
                          <w:lang w:eastAsia="en-US"/>
                        </w:rPr>
                      </w:pPr>
                    </w:p>
                    <w:p w14:paraId="7E4921D4" w14:textId="77777777" w:rsidR="00190FA6" w:rsidRDefault="00190FA6" w:rsidP="003D2A07">
                      <w:pPr>
                        <w:ind w:firstLine="0"/>
                        <w:rPr>
                          <w:rFonts w:ascii="Calibri" w:eastAsia="Times New Roman" w:hAnsi="Calibri" w:cs="Calibri"/>
                          <w:color w:val="222222"/>
                          <w:sz w:val="25"/>
                          <w:szCs w:val="25"/>
                          <w:lang w:eastAsia="en-US"/>
                        </w:rPr>
                      </w:pPr>
                    </w:p>
                    <w:p w14:paraId="56A3B4A8" w14:textId="77777777" w:rsidR="00190FA6" w:rsidRDefault="00190FA6" w:rsidP="003D2A07">
                      <w:pPr>
                        <w:ind w:firstLine="0"/>
                        <w:rPr>
                          <w:rFonts w:ascii="Calibri" w:eastAsia="Times New Roman" w:hAnsi="Calibri" w:cs="Calibri"/>
                          <w:color w:val="222222"/>
                          <w:sz w:val="25"/>
                          <w:szCs w:val="25"/>
                          <w:lang w:eastAsia="en-US"/>
                        </w:rPr>
                      </w:pPr>
                    </w:p>
                    <w:p w14:paraId="61566792" w14:textId="77777777" w:rsidR="00190FA6" w:rsidRDefault="00190FA6" w:rsidP="003D2A07">
                      <w:pPr>
                        <w:ind w:firstLine="0"/>
                        <w:rPr>
                          <w:rFonts w:ascii="Calibri" w:eastAsia="Times New Roman" w:hAnsi="Calibri" w:cs="Calibri"/>
                          <w:color w:val="222222"/>
                          <w:sz w:val="25"/>
                          <w:szCs w:val="25"/>
                          <w:lang w:eastAsia="en-US"/>
                        </w:rPr>
                      </w:pPr>
                    </w:p>
                    <w:p w14:paraId="4AD04460" w14:textId="77777777" w:rsidR="00190FA6" w:rsidRDefault="00190FA6" w:rsidP="003D2A07">
                      <w:pPr>
                        <w:ind w:firstLine="0"/>
                      </w:pPr>
                    </w:p>
                  </w:txbxContent>
                </v:textbox>
              </v:shape>
            </w:pict>
          </mc:Fallback>
        </mc:AlternateContent>
      </w:r>
      <w:r w:rsidR="00801398">
        <w:rPr>
          <w:rFonts w:ascii="Calibri" w:hAnsi="Calibri" w:cs="Calibri"/>
          <w:noProof/>
          <w:sz w:val="25"/>
          <w:szCs w:val="25"/>
          <w:lang w:eastAsia="en-US"/>
        </w:rPr>
        <mc:AlternateContent>
          <mc:Choice Requires="wps">
            <w:drawing>
              <wp:anchor distT="0" distB="0" distL="114300" distR="114300" simplePos="0" relativeHeight="252002304" behindDoc="0" locked="0" layoutInCell="1" allowOverlap="1" wp14:anchorId="5E970ED7" wp14:editId="6D13A5B3">
                <wp:simplePos x="0" y="0"/>
                <wp:positionH relativeFrom="column">
                  <wp:posOffset>47625</wp:posOffset>
                </wp:positionH>
                <wp:positionV relativeFrom="paragraph">
                  <wp:posOffset>4914900</wp:posOffset>
                </wp:positionV>
                <wp:extent cx="2011045" cy="0"/>
                <wp:effectExtent l="0" t="0" r="27305" b="19050"/>
                <wp:wrapNone/>
                <wp:docPr id="46" name="Straight Connector 46"/>
                <wp:cNvGraphicFramePr/>
                <a:graphic xmlns:a="http://schemas.openxmlformats.org/drawingml/2006/main">
                  <a:graphicData uri="http://schemas.microsoft.com/office/word/2010/wordprocessingShape">
                    <wps:wsp>
                      <wps:cNvCnPr/>
                      <wps:spPr>
                        <a:xfrm>
                          <a:off x="0" y="0"/>
                          <a:ext cx="2011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9521C28" id="Straight Connector 46"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87pt" to="162.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" strokecolor="#8a9a90 [3044]"/>
            </w:pict>
          </mc:Fallback>
        </mc:AlternateContent>
      </w:r>
      <w:r w:rsidR="001C6061">
        <w:rPr>
          <w:rFonts w:ascii="Calibri" w:hAnsi="Calibri"/>
          <w:noProof/>
          <w:lang w:eastAsia="en-US"/>
        </w:rPr>
        <mc:AlternateContent>
          <mc:Choice Requires="wps">
            <w:drawing>
              <wp:anchor distT="0" distB="0" distL="114300" distR="114300" simplePos="0" relativeHeight="252001280" behindDoc="0" locked="0" layoutInCell="1" allowOverlap="1" wp14:anchorId="1C72E06E" wp14:editId="4B2AD84B">
                <wp:simplePos x="0" y="0"/>
                <wp:positionH relativeFrom="column">
                  <wp:posOffset>2286000</wp:posOffset>
                </wp:positionH>
                <wp:positionV relativeFrom="paragraph">
                  <wp:posOffset>4791075</wp:posOffset>
                </wp:positionV>
                <wp:extent cx="2324100" cy="31146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232410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38E84D" w14:textId="326D00FC" w:rsidR="00190FA6" w:rsidRDefault="00190FA6" w:rsidP="003D2A07">
                            <w:pPr>
                              <w:spacing w:line="240" w:lineRule="auto"/>
                              <w:ind w:firstLine="0"/>
                              <w:rPr>
                                <w:rFonts w:ascii="Calibri" w:hAnsi="Calibri" w:cs="Calibri"/>
                                <w:sz w:val="26"/>
                                <w:szCs w:val="26"/>
                              </w:rPr>
                            </w:pPr>
                            <w:r>
                              <w:rPr>
                                <w:rFonts w:ascii="Calibri" w:hAnsi="Calibri" w:cs="Calibri"/>
                                <w:sz w:val="26"/>
                                <w:szCs w:val="26"/>
                              </w:rPr>
                              <w:t xml:space="preserve">Addresses: </w:t>
                            </w:r>
                          </w:p>
                          <w:p w14:paraId="354D8940" w14:textId="37FF0DA0" w:rsidR="00190FA6" w:rsidRPr="001C6061" w:rsidRDefault="00190FA6" w:rsidP="003D2A07">
                            <w:pPr>
                              <w:spacing w:line="240" w:lineRule="auto"/>
                              <w:ind w:firstLine="0"/>
                              <w:rPr>
                                <w:rFonts w:ascii="Calibri" w:hAnsi="Calibri" w:cs="Calibri"/>
                                <w:b/>
                                <w:sz w:val="26"/>
                                <w:szCs w:val="26"/>
                              </w:rPr>
                            </w:pPr>
                            <w:r w:rsidRPr="001C6061">
                              <w:rPr>
                                <w:rFonts w:ascii="Calibri" w:hAnsi="Calibri" w:cs="Calibri"/>
                                <w:b/>
                                <w:sz w:val="26"/>
                                <w:szCs w:val="26"/>
                              </w:rPr>
                              <w:t xml:space="preserve">Jinny </w:t>
                            </w:r>
                            <w:proofErr w:type="spellStart"/>
                            <w:r w:rsidRPr="001C6061">
                              <w:rPr>
                                <w:rFonts w:ascii="Calibri" w:hAnsi="Calibri" w:cs="Calibri"/>
                                <w:b/>
                                <w:sz w:val="26"/>
                                <w:szCs w:val="26"/>
                              </w:rPr>
                              <w:t>Harnum</w:t>
                            </w:r>
                            <w:proofErr w:type="spellEnd"/>
                          </w:p>
                          <w:p w14:paraId="4EBA8B77" w14:textId="61477947" w:rsidR="00190FA6" w:rsidRPr="00E5382C"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UPMC Pinnacle Harrisburg</w:t>
                            </w:r>
                          </w:p>
                          <w:p w14:paraId="1E7A9F8C" w14:textId="3C86BDB4" w:rsidR="00190FA6" w:rsidRPr="00E5382C"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Alex Grass Building Room 577</w:t>
                            </w:r>
                          </w:p>
                          <w:p w14:paraId="6E9A9D05" w14:textId="4AF6C214" w:rsidR="00190FA6" w:rsidRPr="00E5382C"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111 South Front Street</w:t>
                            </w:r>
                          </w:p>
                          <w:p w14:paraId="7780660F" w14:textId="6AAC627C" w:rsidR="00190FA6"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Harrisburg, PA 17101</w:t>
                            </w:r>
                          </w:p>
                          <w:p w14:paraId="62A750AE" w14:textId="77777777" w:rsidR="00190FA6" w:rsidRDefault="00190FA6" w:rsidP="003D2A07">
                            <w:pPr>
                              <w:spacing w:line="240" w:lineRule="auto"/>
                              <w:ind w:firstLine="0"/>
                              <w:rPr>
                                <w:rFonts w:ascii="Calibri" w:hAnsi="Calibri" w:cs="Calibri"/>
                                <w:sz w:val="26"/>
                                <w:szCs w:val="26"/>
                              </w:rPr>
                            </w:pPr>
                          </w:p>
                          <w:p w14:paraId="47CF013F" w14:textId="3545FEF5" w:rsidR="00190FA6" w:rsidRPr="001C6061" w:rsidRDefault="00190FA6" w:rsidP="003D2A07">
                            <w:pPr>
                              <w:spacing w:line="240" w:lineRule="auto"/>
                              <w:ind w:firstLine="0"/>
                              <w:rPr>
                                <w:rFonts w:ascii="Calibri" w:hAnsi="Calibri" w:cs="Calibri"/>
                                <w:b/>
                                <w:sz w:val="26"/>
                                <w:szCs w:val="26"/>
                              </w:rPr>
                            </w:pPr>
                            <w:r w:rsidRPr="001C6061">
                              <w:rPr>
                                <w:rFonts w:ascii="Calibri" w:hAnsi="Calibri" w:cs="Calibri"/>
                                <w:b/>
                                <w:sz w:val="26"/>
                                <w:szCs w:val="26"/>
                              </w:rPr>
                              <w:t>Larry Walters</w:t>
                            </w:r>
                          </w:p>
                          <w:p w14:paraId="5952E048" w14:textId="65F8692F" w:rsidR="00190FA6" w:rsidRDefault="00190FA6" w:rsidP="003D2A07">
                            <w:pPr>
                              <w:spacing w:line="240" w:lineRule="auto"/>
                              <w:ind w:firstLine="0"/>
                              <w:rPr>
                                <w:rFonts w:ascii="Calibri" w:hAnsi="Calibri" w:cs="Calibri"/>
                                <w:sz w:val="26"/>
                                <w:szCs w:val="26"/>
                              </w:rPr>
                            </w:pPr>
                            <w:r>
                              <w:rPr>
                                <w:rFonts w:ascii="Calibri" w:hAnsi="Calibri" w:cs="Calibri"/>
                                <w:sz w:val="26"/>
                                <w:szCs w:val="26"/>
                              </w:rPr>
                              <w:t>Manor @ Penn Village</w:t>
                            </w:r>
                          </w:p>
                          <w:p w14:paraId="2B909D89" w14:textId="573B3CCB" w:rsidR="00190FA6" w:rsidRDefault="00190FA6" w:rsidP="003D2A07">
                            <w:pPr>
                              <w:spacing w:line="240" w:lineRule="auto"/>
                              <w:ind w:firstLine="0"/>
                              <w:rPr>
                                <w:rFonts w:ascii="Calibri" w:hAnsi="Calibri" w:cs="Calibri"/>
                                <w:sz w:val="26"/>
                                <w:szCs w:val="26"/>
                              </w:rPr>
                            </w:pPr>
                            <w:r>
                              <w:rPr>
                                <w:rFonts w:ascii="Calibri" w:hAnsi="Calibri" w:cs="Calibri"/>
                                <w:sz w:val="26"/>
                                <w:szCs w:val="26"/>
                              </w:rPr>
                              <w:t>Selinsgrove, PA  17870</w:t>
                            </w:r>
                          </w:p>
                          <w:p w14:paraId="30AFA29C" w14:textId="77777777" w:rsidR="00190FA6" w:rsidRDefault="00190FA6" w:rsidP="003D2A07">
                            <w:pPr>
                              <w:spacing w:line="240" w:lineRule="auto"/>
                              <w:ind w:firstLine="0"/>
                              <w:rPr>
                                <w:rFonts w:ascii="Calibri" w:hAnsi="Calibri" w:cs="Calibri"/>
                                <w:sz w:val="26"/>
                                <w:szCs w:val="26"/>
                              </w:rPr>
                            </w:pPr>
                          </w:p>
                          <w:p w14:paraId="34A424F2" w14:textId="1DBAF8BC" w:rsidR="00190FA6" w:rsidRPr="001C6061" w:rsidRDefault="00190FA6" w:rsidP="001C6061">
                            <w:pPr>
                              <w:spacing w:line="240" w:lineRule="auto"/>
                              <w:ind w:firstLine="0"/>
                              <w:rPr>
                                <w:rFonts w:ascii="Calibri" w:hAnsi="Calibri" w:cs="Calibri"/>
                                <w:b/>
                                <w:sz w:val="26"/>
                                <w:szCs w:val="26"/>
                              </w:rPr>
                            </w:pPr>
                            <w:r>
                              <w:rPr>
                                <w:rFonts w:ascii="Calibri" w:hAnsi="Calibri" w:cs="Calibri"/>
                                <w:b/>
                                <w:sz w:val="26"/>
                                <w:szCs w:val="26"/>
                              </w:rPr>
                              <w:t xml:space="preserve">Joyce </w:t>
                            </w:r>
                            <w:proofErr w:type="spellStart"/>
                            <w:r>
                              <w:rPr>
                                <w:rFonts w:ascii="Calibri" w:hAnsi="Calibri" w:cs="Calibri"/>
                                <w:b/>
                                <w:sz w:val="26"/>
                                <w:szCs w:val="26"/>
                              </w:rPr>
                              <w:t>Walshaw</w:t>
                            </w:r>
                            <w:proofErr w:type="spellEnd"/>
                          </w:p>
                          <w:p w14:paraId="182A1C54" w14:textId="77777777" w:rsidR="00190FA6" w:rsidRDefault="00190FA6" w:rsidP="001C6061">
                            <w:pPr>
                              <w:spacing w:line="240" w:lineRule="auto"/>
                              <w:ind w:firstLine="0"/>
                              <w:rPr>
                                <w:rFonts w:ascii="Calibri" w:hAnsi="Calibri" w:cs="Calibri"/>
                                <w:sz w:val="26"/>
                                <w:szCs w:val="26"/>
                              </w:rPr>
                            </w:pPr>
                            <w:r>
                              <w:rPr>
                                <w:rFonts w:ascii="Calibri" w:hAnsi="Calibri" w:cs="Calibri"/>
                                <w:sz w:val="26"/>
                                <w:szCs w:val="26"/>
                              </w:rPr>
                              <w:t>Manor @ Penn Village</w:t>
                            </w:r>
                          </w:p>
                          <w:p w14:paraId="228D6FC6" w14:textId="77777777" w:rsidR="00190FA6" w:rsidRDefault="00190FA6" w:rsidP="001C6061">
                            <w:pPr>
                              <w:spacing w:line="240" w:lineRule="auto"/>
                              <w:ind w:firstLine="0"/>
                              <w:rPr>
                                <w:rFonts w:ascii="Calibri" w:hAnsi="Calibri" w:cs="Calibri"/>
                                <w:sz w:val="26"/>
                                <w:szCs w:val="26"/>
                              </w:rPr>
                            </w:pPr>
                            <w:r>
                              <w:rPr>
                                <w:rFonts w:ascii="Calibri" w:hAnsi="Calibri" w:cs="Calibri"/>
                                <w:sz w:val="26"/>
                                <w:szCs w:val="26"/>
                              </w:rPr>
                              <w:t>Selinsgrove, PA  17870</w:t>
                            </w:r>
                          </w:p>
                          <w:p w14:paraId="426DD871" w14:textId="77777777" w:rsidR="00190FA6" w:rsidRPr="00E5382C" w:rsidRDefault="00190FA6" w:rsidP="003D2A07">
                            <w:pPr>
                              <w:spacing w:line="240" w:lineRule="auto"/>
                              <w:ind w:firstLine="0"/>
                              <w:rPr>
                                <w:rFonts w:ascii="Calibri" w:hAnsi="Calibri" w:cs="Calibr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2E06E" id="Text Box 45" o:spid="_x0000_s1034" type="#_x0000_t202" style="position:absolute;margin-left:180pt;margin-top:377.25pt;width:183pt;height:245.2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" fillcolor="white [3201]" strokeweight=".5pt">
                <v:textbox>
                  <w:txbxContent>
                    <w:p w14:paraId="5638E84D" w14:textId="326D00FC" w:rsidR="00190FA6" w:rsidRDefault="00190FA6" w:rsidP="003D2A07">
                      <w:pPr>
                        <w:spacing w:line="240" w:lineRule="auto"/>
                        <w:ind w:firstLine="0"/>
                        <w:rPr>
                          <w:rFonts w:ascii="Calibri" w:hAnsi="Calibri" w:cs="Calibri"/>
                          <w:sz w:val="26"/>
                          <w:szCs w:val="26"/>
                        </w:rPr>
                      </w:pPr>
                      <w:r>
                        <w:rPr>
                          <w:rFonts w:ascii="Calibri" w:hAnsi="Calibri" w:cs="Calibri"/>
                          <w:sz w:val="26"/>
                          <w:szCs w:val="26"/>
                        </w:rPr>
                        <w:t xml:space="preserve">Addresses: </w:t>
                      </w:r>
                    </w:p>
                    <w:p w14:paraId="354D8940" w14:textId="37FF0DA0" w:rsidR="00190FA6" w:rsidRPr="001C6061" w:rsidRDefault="00190FA6" w:rsidP="003D2A07">
                      <w:pPr>
                        <w:spacing w:line="240" w:lineRule="auto"/>
                        <w:ind w:firstLine="0"/>
                        <w:rPr>
                          <w:rFonts w:ascii="Calibri" w:hAnsi="Calibri" w:cs="Calibri"/>
                          <w:b/>
                          <w:sz w:val="26"/>
                          <w:szCs w:val="26"/>
                        </w:rPr>
                      </w:pPr>
                      <w:r w:rsidRPr="001C6061">
                        <w:rPr>
                          <w:rFonts w:ascii="Calibri" w:hAnsi="Calibri" w:cs="Calibri"/>
                          <w:b/>
                          <w:sz w:val="26"/>
                          <w:szCs w:val="26"/>
                        </w:rPr>
                        <w:t xml:space="preserve">Jinny </w:t>
                      </w:r>
                      <w:proofErr w:type="spellStart"/>
                      <w:r w:rsidRPr="001C6061">
                        <w:rPr>
                          <w:rFonts w:ascii="Calibri" w:hAnsi="Calibri" w:cs="Calibri"/>
                          <w:b/>
                          <w:sz w:val="26"/>
                          <w:szCs w:val="26"/>
                        </w:rPr>
                        <w:t>Harnum</w:t>
                      </w:r>
                      <w:proofErr w:type="spellEnd"/>
                    </w:p>
                    <w:p w14:paraId="4EBA8B77" w14:textId="61477947" w:rsidR="00190FA6" w:rsidRPr="00E5382C"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UPMC Pinnacle Harrisburg</w:t>
                      </w:r>
                    </w:p>
                    <w:p w14:paraId="1E7A9F8C" w14:textId="3C86BDB4" w:rsidR="00190FA6" w:rsidRPr="00E5382C"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Alex Grass Building Room 577</w:t>
                      </w:r>
                    </w:p>
                    <w:p w14:paraId="6E9A9D05" w14:textId="4AF6C214" w:rsidR="00190FA6" w:rsidRPr="00E5382C"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111 South Front Street</w:t>
                      </w:r>
                    </w:p>
                    <w:p w14:paraId="7780660F" w14:textId="6AAC627C" w:rsidR="00190FA6" w:rsidRDefault="00190FA6" w:rsidP="003D2A07">
                      <w:pPr>
                        <w:spacing w:line="240" w:lineRule="auto"/>
                        <w:ind w:firstLine="0"/>
                        <w:rPr>
                          <w:rFonts w:ascii="Calibri" w:hAnsi="Calibri" w:cs="Calibri"/>
                          <w:sz w:val="26"/>
                          <w:szCs w:val="26"/>
                        </w:rPr>
                      </w:pPr>
                      <w:r w:rsidRPr="00E5382C">
                        <w:rPr>
                          <w:rFonts w:ascii="Calibri" w:hAnsi="Calibri" w:cs="Calibri"/>
                          <w:sz w:val="26"/>
                          <w:szCs w:val="26"/>
                        </w:rPr>
                        <w:t>Harrisburg, PA 17101</w:t>
                      </w:r>
                    </w:p>
                    <w:p w14:paraId="62A750AE" w14:textId="77777777" w:rsidR="00190FA6" w:rsidRDefault="00190FA6" w:rsidP="003D2A07">
                      <w:pPr>
                        <w:spacing w:line="240" w:lineRule="auto"/>
                        <w:ind w:firstLine="0"/>
                        <w:rPr>
                          <w:rFonts w:ascii="Calibri" w:hAnsi="Calibri" w:cs="Calibri"/>
                          <w:sz w:val="26"/>
                          <w:szCs w:val="26"/>
                        </w:rPr>
                      </w:pPr>
                    </w:p>
                    <w:p w14:paraId="47CF013F" w14:textId="3545FEF5" w:rsidR="00190FA6" w:rsidRPr="001C6061" w:rsidRDefault="00190FA6" w:rsidP="003D2A07">
                      <w:pPr>
                        <w:spacing w:line="240" w:lineRule="auto"/>
                        <w:ind w:firstLine="0"/>
                        <w:rPr>
                          <w:rFonts w:ascii="Calibri" w:hAnsi="Calibri" w:cs="Calibri"/>
                          <w:b/>
                          <w:sz w:val="26"/>
                          <w:szCs w:val="26"/>
                        </w:rPr>
                      </w:pPr>
                      <w:r w:rsidRPr="001C6061">
                        <w:rPr>
                          <w:rFonts w:ascii="Calibri" w:hAnsi="Calibri" w:cs="Calibri"/>
                          <w:b/>
                          <w:sz w:val="26"/>
                          <w:szCs w:val="26"/>
                        </w:rPr>
                        <w:t>Larry Walters</w:t>
                      </w:r>
                    </w:p>
                    <w:p w14:paraId="5952E048" w14:textId="65F8692F" w:rsidR="00190FA6" w:rsidRDefault="00190FA6" w:rsidP="003D2A07">
                      <w:pPr>
                        <w:spacing w:line="240" w:lineRule="auto"/>
                        <w:ind w:firstLine="0"/>
                        <w:rPr>
                          <w:rFonts w:ascii="Calibri" w:hAnsi="Calibri" w:cs="Calibri"/>
                          <w:sz w:val="26"/>
                          <w:szCs w:val="26"/>
                        </w:rPr>
                      </w:pPr>
                      <w:r>
                        <w:rPr>
                          <w:rFonts w:ascii="Calibri" w:hAnsi="Calibri" w:cs="Calibri"/>
                          <w:sz w:val="26"/>
                          <w:szCs w:val="26"/>
                        </w:rPr>
                        <w:t>Manor @ Penn Village</w:t>
                      </w:r>
                    </w:p>
                    <w:p w14:paraId="2B909D89" w14:textId="573B3CCB" w:rsidR="00190FA6" w:rsidRDefault="00190FA6" w:rsidP="003D2A07">
                      <w:pPr>
                        <w:spacing w:line="240" w:lineRule="auto"/>
                        <w:ind w:firstLine="0"/>
                        <w:rPr>
                          <w:rFonts w:ascii="Calibri" w:hAnsi="Calibri" w:cs="Calibri"/>
                          <w:sz w:val="26"/>
                          <w:szCs w:val="26"/>
                        </w:rPr>
                      </w:pPr>
                      <w:r>
                        <w:rPr>
                          <w:rFonts w:ascii="Calibri" w:hAnsi="Calibri" w:cs="Calibri"/>
                          <w:sz w:val="26"/>
                          <w:szCs w:val="26"/>
                        </w:rPr>
                        <w:t>Selinsgrove, PA  17870</w:t>
                      </w:r>
                    </w:p>
                    <w:p w14:paraId="30AFA29C" w14:textId="77777777" w:rsidR="00190FA6" w:rsidRDefault="00190FA6" w:rsidP="003D2A07">
                      <w:pPr>
                        <w:spacing w:line="240" w:lineRule="auto"/>
                        <w:ind w:firstLine="0"/>
                        <w:rPr>
                          <w:rFonts w:ascii="Calibri" w:hAnsi="Calibri" w:cs="Calibri"/>
                          <w:sz w:val="26"/>
                          <w:szCs w:val="26"/>
                        </w:rPr>
                      </w:pPr>
                    </w:p>
                    <w:p w14:paraId="34A424F2" w14:textId="1DBAF8BC" w:rsidR="00190FA6" w:rsidRPr="001C6061" w:rsidRDefault="00190FA6" w:rsidP="001C6061">
                      <w:pPr>
                        <w:spacing w:line="240" w:lineRule="auto"/>
                        <w:ind w:firstLine="0"/>
                        <w:rPr>
                          <w:rFonts w:ascii="Calibri" w:hAnsi="Calibri" w:cs="Calibri"/>
                          <w:b/>
                          <w:sz w:val="26"/>
                          <w:szCs w:val="26"/>
                        </w:rPr>
                      </w:pPr>
                      <w:r>
                        <w:rPr>
                          <w:rFonts w:ascii="Calibri" w:hAnsi="Calibri" w:cs="Calibri"/>
                          <w:b/>
                          <w:sz w:val="26"/>
                          <w:szCs w:val="26"/>
                        </w:rPr>
                        <w:t xml:space="preserve">Joyce </w:t>
                      </w:r>
                      <w:proofErr w:type="spellStart"/>
                      <w:r>
                        <w:rPr>
                          <w:rFonts w:ascii="Calibri" w:hAnsi="Calibri" w:cs="Calibri"/>
                          <w:b/>
                          <w:sz w:val="26"/>
                          <w:szCs w:val="26"/>
                        </w:rPr>
                        <w:t>Walshaw</w:t>
                      </w:r>
                      <w:proofErr w:type="spellEnd"/>
                    </w:p>
                    <w:p w14:paraId="182A1C54" w14:textId="77777777" w:rsidR="00190FA6" w:rsidRDefault="00190FA6" w:rsidP="001C6061">
                      <w:pPr>
                        <w:spacing w:line="240" w:lineRule="auto"/>
                        <w:ind w:firstLine="0"/>
                        <w:rPr>
                          <w:rFonts w:ascii="Calibri" w:hAnsi="Calibri" w:cs="Calibri"/>
                          <w:sz w:val="26"/>
                          <w:szCs w:val="26"/>
                        </w:rPr>
                      </w:pPr>
                      <w:r>
                        <w:rPr>
                          <w:rFonts w:ascii="Calibri" w:hAnsi="Calibri" w:cs="Calibri"/>
                          <w:sz w:val="26"/>
                          <w:szCs w:val="26"/>
                        </w:rPr>
                        <w:t>Manor @ Penn Village</w:t>
                      </w:r>
                    </w:p>
                    <w:p w14:paraId="228D6FC6" w14:textId="77777777" w:rsidR="00190FA6" w:rsidRDefault="00190FA6" w:rsidP="001C6061">
                      <w:pPr>
                        <w:spacing w:line="240" w:lineRule="auto"/>
                        <w:ind w:firstLine="0"/>
                        <w:rPr>
                          <w:rFonts w:ascii="Calibri" w:hAnsi="Calibri" w:cs="Calibri"/>
                          <w:sz w:val="26"/>
                          <w:szCs w:val="26"/>
                        </w:rPr>
                      </w:pPr>
                      <w:r>
                        <w:rPr>
                          <w:rFonts w:ascii="Calibri" w:hAnsi="Calibri" w:cs="Calibri"/>
                          <w:sz w:val="26"/>
                          <w:szCs w:val="26"/>
                        </w:rPr>
                        <w:t>Selinsgrove, PA  17870</w:t>
                      </w:r>
                    </w:p>
                    <w:p w14:paraId="426DD871" w14:textId="77777777" w:rsidR="00190FA6" w:rsidRPr="00E5382C" w:rsidRDefault="00190FA6" w:rsidP="003D2A07">
                      <w:pPr>
                        <w:spacing w:line="240" w:lineRule="auto"/>
                        <w:ind w:firstLine="0"/>
                        <w:rPr>
                          <w:rFonts w:ascii="Calibri" w:hAnsi="Calibri" w:cs="Calibri"/>
                          <w:sz w:val="26"/>
                          <w:szCs w:val="26"/>
                        </w:rPr>
                      </w:pPr>
                    </w:p>
                  </w:txbxContent>
                </v:textbox>
              </v:shape>
            </w:pict>
          </mc:Fallback>
        </mc:AlternateContent>
      </w:r>
      <w:r w:rsidR="001C6061">
        <w:rPr>
          <w:rFonts w:ascii="Calibri" w:hAnsi="Calibri"/>
          <w:noProof/>
          <w:lang w:eastAsia="en-US"/>
        </w:rPr>
        <mc:AlternateContent>
          <mc:Choice Requires="wps">
            <w:drawing>
              <wp:anchor distT="0" distB="0" distL="114300" distR="114300" simplePos="0" relativeHeight="251931648" behindDoc="0" locked="0" layoutInCell="1" allowOverlap="1" wp14:anchorId="3FA496C7" wp14:editId="4E4AABB1">
                <wp:simplePos x="0" y="0"/>
                <wp:positionH relativeFrom="column">
                  <wp:posOffset>2286000</wp:posOffset>
                </wp:positionH>
                <wp:positionV relativeFrom="paragraph">
                  <wp:posOffset>2905125</wp:posOffset>
                </wp:positionV>
                <wp:extent cx="2324100" cy="17621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32410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83E7B4" w14:textId="77777777" w:rsidR="00190FA6" w:rsidRPr="00F033B6" w:rsidRDefault="00190FA6" w:rsidP="00F033B6">
                            <w:pPr>
                              <w:spacing w:line="240" w:lineRule="auto"/>
                              <w:ind w:firstLine="0"/>
                              <w:rPr>
                                <w:rFonts w:ascii="Calibri" w:hAnsi="Calibri" w:cs="Calibri"/>
                                <w:sz w:val="2"/>
                                <w:szCs w:val="25"/>
                              </w:rPr>
                            </w:pPr>
                          </w:p>
                          <w:p w14:paraId="3DD42708" w14:textId="3A223F3C" w:rsidR="00190FA6" w:rsidRDefault="00190FA6" w:rsidP="00B20F68">
                            <w:pPr>
                              <w:spacing w:line="240" w:lineRule="auto"/>
                              <w:ind w:firstLine="0"/>
                              <w:jc w:val="center"/>
                              <w:rPr>
                                <w:noProof/>
                                <w:lang w:eastAsia="en-US"/>
                              </w:rPr>
                            </w:pPr>
                            <w:r>
                              <w:rPr>
                                <w:noProof/>
                                <w:lang w:eastAsia="en-US"/>
                              </w:rPr>
                              <w:drawing>
                                <wp:inline distT="0" distB="0" distL="0" distR="0" wp14:anchorId="4EE0BB89" wp14:editId="7121CE23">
                                  <wp:extent cx="1761049" cy="819150"/>
                                  <wp:effectExtent l="0" t="0" r="0" b="0"/>
                                  <wp:docPr id="3" name="Picture 3" descr="Free In Remembrance Cliparts, Download Free In Remembranc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In Remembrance Cliparts, Download Free In Remembrance Cliparts png  images, Free ClipArts on Clip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7031" cy="831235"/>
                                          </a:xfrm>
                                          <a:prstGeom prst="rect">
                                            <a:avLst/>
                                          </a:prstGeom>
                                          <a:noFill/>
                                          <a:ln>
                                            <a:noFill/>
                                          </a:ln>
                                        </pic:spPr>
                                      </pic:pic>
                                    </a:graphicData>
                                  </a:graphic>
                                </wp:inline>
                              </w:drawing>
                            </w:r>
                          </w:p>
                          <w:p w14:paraId="0EEA386C" w14:textId="149A9851" w:rsidR="00190FA6" w:rsidRDefault="00190FA6" w:rsidP="00B20F68">
                            <w:pPr>
                              <w:tabs>
                                <w:tab w:val="left" w:pos="180"/>
                                <w:tab w:val="left" w:pos="360"/>
                              </w:tabs>
                              <w:spacing w:line="240" w:lineRule="auto"/>
                              <w:ind w:right="-60"/>
                              <w:rPr>
                                <w:rFonts w:ascii="Calibri" w:hAnsi="Calibri" w:cs="Calibri"/>
                                <w:sz w:val="25"/>
                                <w:szCs w:val="25"/>
                              </w:rPr>
                            </w:pPr>
                            <w:r w:rsidRPr="003E1BEA">
                              <w:rPr>
                                <w:rFonts w:ascii="Calibri" w:hAnsi="Calibri" w:cs="Calibri"/>
                                <w:sz w:val="25"/>
                                <w:szCs w:val="25"/>
                              </w:rPr>
                              <w:t xml:space="preserve">Please keep the family </w:t>
                            </w:r>
                            <w:r>
                              <w:rPr>
                                <w:rFonts w:ascii="Calibri" w:hAnsi="Calibri" w:cs="Calibri"/>
                                <w:sz w:val="25"/>
                                <w:szCs w:val="25"/>
                              </w:rPr>
                              <w:t xml:space="preserve">of Dottie Row </w:t>
                            </w:r>
                            <w:r w:rsidRPr="003E1BEA">
                              <w:rPr>
                                <w:rFonts w:ascii="Calibri" w:hAnsi="Calibri" w:cs="Calibri"/>
                                <w:sz w:val="25"/>
                                <w:szCs w:val="25"/>
                              </w:rPr>
                              <w:t xml:space="preserve">in prayer. </w:t>
                            </w:r>
                            <w:r>
                              <w:rPr>
                                <w:rFonts w:ascii="Calibri" w:hAnsi="Calibri" w:cs="Calibri"/>
                                <w:sz w:val="25"/>
                                <w:szCs w:val="25"/>
                              </w:rPr>
                              <w:t>Dottie’s sister Debra Bennett passed away 5/7.</w:t>
                            </w:r>
                            <w:r w:rsidRPr="003E1BEA">
                              <w:rPr>
                                <w:rFonts w:ascii="Calibri" w:hAnsi="Calibri" w:cs="Calibri"/>
                                <w:sz w:val="25"/>
                                <w:szCs w:val="25"/>
                              </w:rPr>
                              <w:t xml:space="preserve"> </w:t>
                            </w:r>
                          </w:p>
                          <w:p w14:paraId="4A834AE5" w14:textId="77777777" w:rsidR="00190FA6" w:rsidRPr="003E1BEA" w:rsidRDefault="00190FA6" w:rsidP="00B20F68">
                            <w:pPr>
                              <w:tabs>
                                <w:tab w:val="left" w:pos="180"/>
                                <w:tab w:val="left" w:pos="360"/>
                              </w:tabs>
                              <w:spacing w:line="240" w:lineRule="auto"/>
                              <w:ind w:right="-60"/>
                              <w:rPr>
                                <w:rFonts w:ascii="Calibri" w:hAnsi="Calibri" w:cs="Calibri"/>
                                <w:sz w:val="25"/>
                                <w:szCs w:val="25"/>
                              </w:rPr>
                            </w:pPr>
                          </w:p>
                          <w:p w14:paraId="2E8837A0" w14:textId="60513D56" w:rsidR="00190FA6" w:rsidRPr="001C37BB" w:rsidRDefault="00190FA6" w:rsidP="00EF1B53">
                            <w:pPr>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96C7" id="Text Box 24" o:spid="_x0000_s1035" type="#_x0000_t202" style="position:absolute;margin-left:180pt;margin-top:228.75pt;width:183pt;height:138.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" fillcolor="white [3201]" strokeweight=".5pt">
                <v:textbox>
                  <w:txbxContent>
                    <w:p w14:paraId="7283E7B4" w14:textId="77777777" w:rsidR="00190FA6" w:rsidRPr="00F033B6" w:rsidRDefault="00190FA6" w:rsidP="00F033B6">
                      <w:pPr>
                        <w:spacing w:line="240" w:lineRule="auto"/>
                        <w:ind w:firstLine="0"/>
                        <w:rPr>
                          <w:rFonts w:ascii="Calibri" w:hAnsi="Calibri" w:cs="Calibri"/>
                          <w:sz w:val="2"/>
                          <w:szCs w:val="25"/>
                        </w:rPr>
                      </w:pPr>
                    </w:p>
                    <w:p w14:paraId="3DD42708" w14:textId="3A223F3C" w:rsidR="00190FA6" w:rsidRDefault="00190FA6" w:rsidP="00B20F68">
                      <w:pPr>
                        <w:spacing w:line="240" w:lineRule="auto"/>
                        <w:ind w:firstLine="0"/>
                        <w:jc w:val="center"/>
                        <w:rPr>
                          <w:noProof/>
                          <w:lang w:eastAsia="en-US"/>
                        </w:rPr>
                      </w:pPr>
                      <w:r>
                        <w:rPr>
                          <w:noProof/>
                          <w:lang w:eastAsia="en-US"/>
                        </w:rPr>
                        <w:drawing>
                          <wp:inline distT="0" distB="0" distL="0" distR="0" wp14:anchorId="4EE0BB89" wp14:editId="7121CE23">
                            <wp:extent cx="1761049" cy="819150"/>
                            <wp:effectExtent l="0" t="0" r="0" b="0"/>
                            <wp:docPr id="3" name="Picture 3" descr="Free In Remembrance Cliparts, Download Free In Remembranc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In Remembrance Cliparts, Download Free In Remembrance Cliparts png  images, Free ClipArts on Clip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7031" cy="831235"/>
                                    </a:xfrm>
                                    <a:prstGeom prst="rect">
                                      <a:avLst/>
                                    </a:prstGeom>
                                    <a:noFill/>
                                    <a:ln>
                                      <a:noFill/>
                                    </a:ln>
                                  </pic:spPr>
                                </pic:pic>
                              </a:graphicData>
                            </a:graphic>
                          </wp:inline>
                        </w:drawing>
                      </w:r>
                    </w:p>
                    <w:p w14:paraId="0EEA386C" w14:textId="149A9851" w:rsidR="00190FA6" w:rsidRDefault="00190FA6" w:rsidP="00B20F68">
                      <w:pPr>
                        <w:tabs>
                          <w:tab w:val="left" w:pos="180"/>
                          <w:tab w:val="left" w:pos="360"/>
                        </w:tabs>
                        <w:spacing w:line="240" w:lineRule="auto"/>
                        <w:ind w:right="-60"/>
                        <w:rPr>
                          <w:rFonts w:ascii="Calibri" w:hAnsi="Calibri" w:cs="Calibri"/>
                          <w:sz w:val="25"/>
                          <w:szCs w:val="25"/>
                        </w:rPr>
                      </w:pPr>
                      <w:r w:rsidRPr="003E1BEA">
                        <w:rPr>
                          <w:rFonts w:ascii="Calibri" w:hAnsi="Calibri" w:cs="Calibri"/>
                          <w:sz w:val="25"/>
                          <w:szCs w:val="25"/>
                        </w:rPr>
                        <w:t xml:space="preserve">Please keep the family </w:t>
                      </w:r>
                      <w:r>
                        <w:rPr>
                          <w:rFonts w:ascii="Calibri" w:hAnsi="Calibri" w:cs="Calibri"/>
                          <w:sz w:val="25"/>
                          <w:szCs w:val="25"/>
                        </w:rPr>
                        <w:t xml:space="preserve">of Dottie Row </w:t>
                      </w:r>
                      <w:r w:rsidRPr="003E1BEA">
                        <w:rPr>
                          <w:rFonts w:ascii="Calibri" w:hAnsi="Calibri" w:cs="Calibri"/>
                          <w:sz w:val="25"/>
                          <w:szCs w:val="25"/>
                        </w:rPr>
                        <w:t xml:space="preserve">in prayer. </w:t>
                      </w:r>
                      <w:r>
                        <w:rPr>
                          <w:rFonts w:ascii="Calibri" w:hAnsi="Calibri" w:cs="Calibri"/>
                          <w:sz w:val="25"/>
                          <w:szCs w:val="25"/>
                        </w:rPr>
                        <w:t>Dottie’s sister Debra Bennett passed away 5/7.</w:t>
                      </w:r>
                      <w:r w:rsidRPr="003E1BEA">
                        <w:rPr>
                          <w:rFonts w:ascii="Calibri" w:hAnsi="Calibri" w:cs="Calibri"/>
                          <w:sz w:val="25"/>
                          <w:szCs w:val="25"/>
                        </w:rPr>
                        <w:t xml:space="preserve"> </w:t>
                      </w:r>
                    </w:p>
                    <w:p w14:paraId="4A834AE5" w14:textId="77777777" w:rsidR="00190FA6" w:rsidRPr="003E1BEA" w:rsidRDefault="00190FA6" w:rsidP="00B20F68">
                      <w:pPr>
                        <w:tabs>
                          <w:tab w:val="left" w:pos="180"/>
                          <w:tab w:val="left" w:pos="360"/>
                        </w:tabs>
                        <w:spacing w:line="240" w:lineRule="auto"/>
                        <w:ind w:right="-60"/>
                        <w:rPr>
                          <w:rFonts w:ascii="Calibri" w:hAnsi="Calibri" w:cs="Calibri"/>
                          <w:sz w:val="25"/>
                          <w:szCs w:val="25"/>
                        </w:rPr>
                      </w:pPr>
                    </w:p>
                    <w:p w14:paraId="2E8837A0" w14:textId="60513D56" w:rsidR="00190FA6" w:rsidRPr="001C37BB" w:rsidRDefault="00190FA6" w:rsidP="00EF1B53">
                      <w:pPr>
                        <w:ind w:firstLine="0"/>
                        <w:rPr>
                          <w:rFonts w:ascii="Calibri" w:hAnsi="Calibri" w:cs="Calibri"/>
                          <w:sz w:val="25"/>
                          <w:szCs w:val="25"/>
                        </w:rPr>
                      </w:pPr>
                    </w:p>
                  </w:txbxContent>
                </v:textbox>
              </v:shape>
            </w:pict>
          </mc:Fallback>
        </mc:AlternateContent>
      </w:r>
      <w:r w:rsidR="001C6061">
        <w:rPr>
          <w:rFonts w:ascii="Calibri" w:hAnsi="Calibri"/>
          <w:noProof/>
          <w:lang w:eastAsia="en-US"/>
        </w:rPr>
        <mc:AlternateContent>
          <mc:Choice Requires="wps">
            <w:drawing>
              <wp:anchor distT="0" distB="0" distL="114300" distR="114300" simplePos="0" relativeHeight="252005376" behindDoc="0" locked="0" layoutInCell="1" allowOverlap="1" wp14:anchorId="69D092D0" wp14:editId="5B545624">
                <wp:simplePos x="0" y="0"/>
                <wp:positionH relativeFrom="column">
                  <wp:posOffset>2362200</wp:posOffset>
                </wp:positionH>
                <wp:positionV relativeFrom="paragraph">
                  <wp:posOffset>8025130</wp:posOffset>
                </wp:positionV>
                <wp:extent cx="2247900" cy="13049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2479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A5F90" w14:textId="1EAB07EF" w:rsidR="00190FA6" w:rsidRDefault="00190FA6" w:rsidP="001C6061">
                            <w:pPr>
                              <w:spacing w:line="240" w:lineRule="auto"/>
                              <w:jc w:val="center"/>
                              <w:rPr>
                                <w:rFonts w:ascii="Calibri" w:hAnsi="Calibri" w:cs="Calibri"/>
                                <w:sz w:val="25"/>
                                <w:szCs w:val="25"/>
                              </w:rPr>
                            </w:pPr>
                            <w:r w:rsidRPr="003D2A07">
                              <w:rPr>
                                <w:rFonts w:ascii="Calibri" w:hAnsi="Calibri" w:cs="Calibri"/>
                                <w:b/>
                                <w:sz w:val="25"/>
                                <w:szCs w:val="25"/>
                                <w:u w:val="single"/>
                              </w:rPr>
                              <w:t>PENNSFIELD APARTMENTS CONNECTION</w:t>
                            </w:r>
                          </w:p>
                          <w:p w14:paraId="438652D5" w14:textId="3C9E8DBA" w:rsidR="00190FA6" w:rsidRPr="003D2A07" w:rsidRDefault="00190FA6" w:rsidP="001C6061">
                            <w:pPr>
                              <w:spacing w:line="240" w:lineRule="auto"/>
                              <w:rPr>
                                <w:rFonts w:ascii="Calibri" w:hAnsi="Calibri" w:cs="Calibri"/>
                                <w:sz w:val="25"/>
                                <w:szCs w:val="25"/>
                              </w:rPr>
                            </w:pPr>
                            <w:r w:rsidRPr="003D2A07">
                              <w:rPr>
                                <w:rFonts w:ascii="Calibri" w:hAnsi="Calibri" w:cs="Calibri"/>
                                <w:sz w:val="25"/>
                                <w:szCs w:val="25"/>
                              </w:rPr>
                              <w:t xml:space="preserve">Our next </w:t>
                            </w:r>
                            <w:proofErr w:type="spellStart"/>
                            <w:r w:rsidRPr="003D2A07">
                              <w:rPr>
                                <w:rFonts w:ascii="Calibri" w:hAnsi="Calibri" w:cs="Calibri"/>
                                <w:sz w:val="25"/>
                                <w:szCs w:val="25"/>
                              </w:rPr>
                              <w:t>Pennsfield</w:t>
                            </w:r>
                            <w:proofErr w:type="spellEnd"/>
                            <w:r w:rsidRPr="003D2A07">
                              <w:rPr>
                                <w:rFonts w:ascii="Calibri" w:hAnsi="Calibri" w:cs="Calibri"/>
                                <w:sz w:val="25"/>
                                <w:szCs w:val="25"/>
                              </w:rPr>
                              <w:t xml:space="preserve"> </w:t>
                            </w:r>
                            <w:r>
                              <w:rPr>
                                <w:rFonts w:ascii="Calibri" w:hAnsi="Calibri" w:cs="Calibri"/>
                                <w:sz w:val="25"/>
                                <w:szCs w:val="25"/>
                              </w:rPr>
                              <w:t xml:space="preserve">Apartments </w:t>
                            </w:r>
                            <w:r w:rsidRPr="003D2A07">
                              <w:rPr>
                                <w:rFonts w:ascii="Calibri" w:hAnsi="Calibri" w:cs="Calibri"/>
                                <w:sz w:val="25"/>
                                <w:szCs w:val="25"/>
                              </w:rPr>
                              <w:t xml:space="preserve">Connection will be on Thursday, June 23, 2022 at 11am with communion. </w:t>
                            </w:r>
                          </w:p>
                          <w:p w14:paraId="12CE208E" w14:textId="77777777" w:rsidR="00190FA6" w:rsidRDefault="00190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92D0" id="Text Box 58" o:spid="_x0000_s1036" type="#_x0000_t202" style="position:absolute;margin-left:186pt;margin-top:631.9pt;width:177pt;height:102.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" fillcolor="white [3201]" strokeweight=".5pt">
                <v:textbox>
                  <w:txbxContent>
                    <w:p w14:paraId="2FDA5F90" w14:textId="1EAB07EF" w:rsidR="00190FA6" w:rsidRDefault="00190FA6" w:rsidP="001C6061">
                      <w:pPr>
                        <w:spacing w:line="240" w:lineRule="auto"/>
                        <w:jc w:val="center"/>
                        <w:rPr>
                          <w:rFonts w:ascii="Calibri" w:hAnsi="Calibri" w:cs="Calibri"/>
                          <w:sz w:val="25"/>
                          <w:szCs w:val="25"/>
                        </w:rPr>
                      </w:pPr>
                      <w:r w:rsidRPr="003D2A07">
                        <w:rPr>
                          <w:rFonts w:ascii="Calibri" w:hAnsi="Calibri" w:cs="Calibri"/>
                          <w:b/>
                          <w:sz w:val="25"/>
                          <w:szCs w:val="25"/>
                          <w:u w:val="single"/>
                        </w:rPr>
                        <w:t>PENNSFIELD APARTMENTS CONNECTION</w:t>
                      </w:r>
                    </w:p>
                    <w:p w14:paraId="438652D5" w14:textId="3C9E8DBA" w:rsidR="00190FA6" w:rsidRPr="003D2A07" w:rsidRDefault="00190FA6" w:rsidP="001C6061">
                      <w:pPr>
                        <w:spacing w:line="240" w:lineRule="auto"/>
                        <w:rPr>
                          <w:rFonts w:ascii="Calibri" w:hAnsi="Calibri" w:cs="Calibri"/>
                          <w:sz w:val="25"/>
                          <w:szCs w:val="25"/>
                        </w:rPr>
                      </w:pPr>
                      <w:r w:rsidRPr="003D2A07">
                        <w:rPr>
                          <w:rFonts w:ascii="Calibri" w:hAnsi="Calibri" w:cs="Calibri"/>
                          <w:sz w:val="25"/>
                          <w:szCs w:val="25"/>
                        </w:rPr>
                        <w:t xml:space="preserve">Our next </w:t>
                      </w:r>
                      <w:proofErr w:type="spellStart"/>
                      <w:r w:rsidRPr="003D2A07">
                        <w:rPr>
                          <w:rFonts w:ascii="Calibri" w:hAnsi="Calibri" w:cs="Calibri"/>
                          <w:sz w:val="25"/>
                          <w:szCs w:val="25"/>
                        </w:rPr>
                        <w:t>Pennsfield</w:t>
                      </w:r>
                      <w:proofErr w:type="spellEnd"/>
                      <w:r w:rsidRPr="003D2A07">
                        <w:rPr>
                          <w:rFonts w:ascii="Calibri" w:hAnsi="Calibri" w:cs="Calibri"/>
                          <w:sz w:val="25"/>
                          <w:szCs w:val="25"/>
                        </w:rPr>
                        <w:t xml:space="preserve"> </w:t>
                      </w:r>
                      <w:r>
                        <w:rPr>
                          <w:rFonts w:ascii="Calibri" w:hAnsi="Calibri" w:cs="Calibri"/>
                          <w:sz w:val="25"/>
                          <w:szCs w:val="25"/>
                        </w:rPr>
                        <w:t xml:space="preserve">Apartments </w:t>
                      </w:r>
                      <w:r w:rsidRPr="003D2A07">
                        <w:rPr>
                          <w:rFonts w:ascii="Calibri" w:hAnsi="Calibri" w:cs="Calibri"/>
                          <w:sz w:val="25"/>
                          <w:szCs w:val="25"/>
                        </w:rPr>
                        <w:t xml:space="preserve">Connection will be on Thursday, June 23, 2022 at 11am with communion. </w:t>
                      </w:r>
                    </w:p>
                    <w:p w14:paraId="12CE208E" w14:textId="77777777" w:rsidR="00190FA6" w:rsidRDefault="00190FA6"/>
                  </w:txbxContent>
                </v:textbox>
              </v:shape>
            </w:pict>
          </mc:Fallback>
        </mc:AlternateContent>
      </w:r>
      <w:r w:rsidR="00F12A5B" w:rsidRPr="00A66EBD">
        <w:rPr>
          <w:rFonts w:ascii="Calibri" w:hAnsi="Calibri"/>
          <w:b/>
          <w:noProof/>
          <w:sz w:val="25"/>
          <w:szCs w:val="25"/>
          <w:lang w:eastAsia="en-US"/>
        </w:rPr>
        <mc:AlternateContent>
          <mc:Choice Requires="wps">
            <w:drawing>
              <wp:anchor distT="45720" distB="45720" distL="114300" distR="114300" simplePos="0" relativeHeight="251884544" behindDoc="0" locked="0" layoutInCell="1" allowOverlap="1" wp14:anchorId="655BBF7F" wp14:editId="3E59E991">
                <wp:simplePos x="0" y="0"/>
                <wp:positionH relativeFrom="column">
                  <wp:posOffset>2283461</wp:posOffset>
                </wp:positionH>
                <wp:positionV relativeFrom="paragraph">
                  <wp:posOffset>57150</wp:posOffset>
                </wp:positionV>
                <wp:extent cx="2240280" cy="9272905"/>
                <wp:effectExtent l="57150" t="57150" r="45720" b="42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40280" cy="9272905"/>
                        </a:xfrm>
                        <a:prstGeom prst="rect">
                          <a:avLst/>
                        </a:prstGeom>
                        <a:solidFill>
                          <a:srgbClr val="FFFFFF"/>
                        </a:solidFill>
                        <a:ln w="9525">
                          <a:noFill/>
                          <a:miter lim="800000"/>
                          <a:headEnd/>
                          <a:tailEnd/>
                        </a:ln>
                        <a:scene3d>
                          <a:camera prst="orthographicFront">
                            <a:rot lat="0" lon="0" rev="10800000"/>
                          </a:camera>
                          <a:lightRig rig="threePt" dir="t"/>
                        </a:scene3d>
                      </wps:spPr>
                      <wps:txbx>
                        <w:txbxContent>
                          <w:p w14:paraId="69593FBD" w14:textId="56D2172E" w:rsidR="00190FA6" w:rsidRPr="00943FEE" w:rsidRDefault="00190FA6" w:rsidP="001C6061">
                            <w:pPr>
                              <w:spacing w:line="240" w:lineRule="auto"/>
                              <w:ind w:firstLine="0"/>
                              <w:jc w:val="center"/>
                              <w:rPr>
                                <w:rFonts w:ascii="Calibri" w:hAnsi="Calibri" w:cs="Calibri"/>
                                <w:b/>
                                <w:caps/>
                                <w:sz w:val="25"/>
                                <w:szCs w:val="25"/>
                                <w:u w:val="single"/>
                              </w:rPr>
                            </w:pPr>
                            <w:r w:rsidRPr="00943FEE">
                              <w:rPr>
                                <w:rFonts w:ascii="Calibri" w:hAnsi="Calibri" w:cs="Calibri"/>
                                <w:b/>
                                <w:caps/>
                                <w:sz w:val="25"/>
                                <w:szCs w:val="25"/>
                                <w:u w:val="single"/>
                              </w:rPr>
                              <w:t>OUR New Confirmed Members</w:t>
                            </w:r>
                          </w:p>
                          <w:p w14:paraId="040E4399" w14:textId="544141BD"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Ashlyn Olivia Lehman</w:t>
                            </w:r>
                          </w:p>
                          <w:p w14:paraId="32440818" w14:textId="6AAD6FF6"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Adelyn Mae Lehman</w:t>
                            </w:r>
                          </w:p>
                          <w:p w14:paraId="76F74D71" w14:textId="1AAD1872"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Quinn Amelia Emery</w:t>
                            </w:r>
                          </w:p>
                          <w:p w14:paraId="5574D75C" w14:textId="7D8F8C5A"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Logan James </w:t>
                            </w:r>
                            <w:proofErr w:type="spellStart"/>
                            <w:r w:rsidRPr="00943FEE">
                              <w:rPr>
                                <w:rFonts w:ascii="Calibri" w:hAnsi="Calibri" w:cs="Calibri"/>
                                <w:sz w:val="25"/>
                                <w:szCs w:val="25"/>
                              </w:rPr>
                              <w:t>McGranaghan</w:t>
                            </w:r>
                            <w:proofErr w:type="spellEnd"/>
                          </w:p>
                          <w:p w14:paraId="7E76C4C7" w14:textId="63DA5D3C"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Nathaniel Thomas </w:t>
                            </w:r>
                            <w:proofErr w:type="spellStart"/>
                            <w:r w:rsidRPr="00943FEE">
                              <w:rPr>
                                <w:rFonts w:ascii="Calibri" w:hAnsi="Calibri" w:cs="Calibri"/>
                                <w:sz w:val="25"/>
                                <w:szCs w:val="25"/>
                              </w:rPr>
                              <w:t>Orner</w:t>
                            </w:r>
                            <w:proofErr w:type="spellEnd"/>
                          </w:p>
                          <w:p w14:paraId="2D67F6C3" w14:textId="4B37AEF2"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Coy Thomas Arnold</w:t>
                            </w:r>
                          </w:p>
                          <w:p w14:paraId="0872630C" w14:textId="323F6630"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Dylan Michael Levi Wolfe</w:t>
                            </w:r>
                          </w:p>
                          <w:p w14:paraId="274E6C6C" w14:textId="6E8AC652"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Talia Marie Mowery</w:t>
                            </w:r>
                          </w:p>
                          <w:p w14:paraId="06A23365" w14:textId="0A40B841"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Roman Michael </w:t>
                            </w:r>
                            <w:proofErr w:type="spellStart"/>
                            <w:r w:rsidRPr="00943FEE">
                              <w:rPr>
                                <w:rFonts w:ascii="Calibri" w:hAnsi="Calibri" w:cs="Calibri"/>
                                <w:sz w:val="25"/>
                                <w:szCs w:val="25"/>
                              </w:rPr>
                              <w:t>Sanzotto</w:t>
                            </w:r>
                            <w:proofErr w:type="spellEnd"/>
                          </w:p>
                          <w:p w14:paraId="179A5A19" w14:textId="63F085AA"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William Angelo </w:t>
                            </w:r>
                            <w:proofErr w:type="spellStart"/>
                            <w:r w:rsidRPr="00943FEE">
                              <w:rPr>
                                <w:rFonts w:ascii="Calibri" w:hAnsi="Calibri" w:cs="Calibri"/>
                                <w:sz w:val="25"/>
                                <w:szCs w:val="25"/>
                              </w:rPr>
                              <w:t>Sanzotto</w:t>
                            </w:r>
                            <w:proofErr w:type="spellEnd"/>
                          </w:p>
                          <w:p w14:paraId="177F3199" w14:textId="1D44AC18"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Violet Ann Weaver</w:t>
                            </w:r>
                          </w:p>
                          <w:p w14:paraId="6E5EE2E1" w14:textId="1DBCE533" w:rsidR="00190FA6" w:rsidRPr="003D2A07" w:rsidRDefault="00190FA6" w:rsidP="00184970">
                            <w:pPr>
                              <w:spacing w:line="240" w:lineRule="auto"/>
                              <w:ind w:firstLine="0"/>
                              <w:jc w:val="center"/>
                              <w:rPr>
                                <w:rFonts w:ascii="Calibri" w:hAnsi="Calibri" w:cs="Calibri"/>
                                <w:b/>
                                <w:noProof/>
                                <w:sz w:val="25"/>
                                <w:szCs w:val="25"/>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BF7F" id="_x0000_s1037" type="#_x0000_t202" style="position:absolute;margin-left:179.8pt;margin-top:4.5pt;width:176.4pt;height:730.15pt;rotation:180;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" stroked="f">
                <v:textbox>
                  <w:txbxContent>
                    <w:p w14:paraId="69593FBD" w14:textId="56D2172E" w:rsidR="00190FA6" w:rsidRPr="00943FEE" w:rsidRDefault="00190FA6" w:rsidP="001C6061">
                      <w:pPr>
                        <w:spacing w:line="240" w:lineRule="auto"/>
                        <w:ind w:firstLine="0"/>
                        <w:jc w:val="center"/>
                        <w:rPr>
                          <w:rFonts w:ascii="Calibri" w:hAnsi="Calibri" w:cs="Calibri"/>
                          <w:b/>
                          <w:caps/>
                          <w:sz w:val="25"/>
                          <w:szCs w:val="25"/>
                          <w:u w:val="single"/>
                        </w:rPr>
                      </w:pPr>
                      <w:r w:rsidRPr="00943FEE">
                        <w:rPr>
                          <w:rFonts w:ascii="Calibri" w:hAnsi="Calibri" w:cs="Calibri"/>
                          <w:b/>
                          <w:caps/>
                          <w:sz w:val="25"/>
                          <w:szCs w:val="25"/>
                          <w:u w:val="single"/>
                        </w:rPr>
                        <w:t>OUR New Confirmed Members</w:t>
                      </w:r>
                    </w:p>
                    <w:p w14:paraId="040E4399" w14:textId="544141BD"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Ashlyn Olivia Lehman</w:t>
                      </w:r>
                    </w:p>
                    <w:p w14:paraId="32440818" w14:textId="6AAD6FF6"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Adelyn Mae Lehman</w:t>
                      </w:r>
                    </w:p>
                    <w:p w14:paraId="76F74D71" w14:textId="1AAD1872"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Quinn Amelia Emery</w:t>
                      </w:r>
                    </w:p>
                    <w:p w14:paraId="5574D75C" w14:textId="7D8F8C5A"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Logan James </w:t>
                      </w:r>
                      <w:proofErr w:type="spellStart"/>
                      <w:r w:rsidRPr="00943FEE">
                        <w:rPr>
                          <w:rFonts w:ascii="Calibri" w:hAnsi="Calibri" w:cs="Calibri"/>
                          <w:sz w:val="25"/>
                          <w:szCs w:val="25"/>
                        </w:rPr>
                        <w:t>McGranaghan</w:t>
                      </w:r>
                      <w:proofErr w:type="spellEnd"/>
                    </w:p>
                    <w:p w14:paraId="7E76C4C7" w14:textId="63DA5D3C"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Nathaniel Thomas </w:t>
                      </w:r>
                      <w:proofErr w:type="spellStart"/>
                      <w:r w:rsidRPr="00943FEE">
                        <w:rPr>
                          <w:rFonts w:ascii="Calibri" w:hAnsi="Calibri" w:cs="Calibri"/>
                          <w:sz w:val="25"/>
                          <w:szCs w:val="25"/>
                        </w:rPr>
                        <w:t>Orner</w:t>
                      </w:r>
                      <w:proofErr w:type="spellEnd"/>
                    </w:p>
                    <w:p w14:paraId="2D67F6C3" w14:textId="4B37AEF2"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Coy Thomas Arnold</w:t>
                      </w:r>
                    </w:p>
                    <w:p w14:paraId="0872630C" w14:textId="323F6630"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Dylan Michael Levi Wolfe</w:t>
                      </w:r>
                    </w:p>
                    <w:p w14:paraId="274E6C6C" w14:textId="6E8AC652"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Talia Marie Mowery</w:t>
                      </w:r>
                    </w:p>
                    <w:p w14:paraId="06A23365" w14:textId="0A40B841"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Roman Michael </w:t>
                      </w:r>
                      <w:proofErr w:type="spellStart"/>
                      <w:r w:rsidRPr="00943FEE">
                        <w:rPr>
                          <w:rFonts w:ascii="Calibri" w:hAnsi="Calibri" w:cs="Calibri"/>
                          <w:sz w:val="25"/>
                          <w:szCs w:val="25"/>
                        </w:rPr>
                        <w:t>Sanzotto</w:t>
                      </w:r>
                      <w:proofErr w:type="spellEnd"/>
                    </w:p>
                    <w:p w14:paraId="179A5A19" w14:textId="63F085AA"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 xml:space="preserve">William Angelo </w:t>
                      </w:r>
                      <w:proofErr w:type="spellStart"/>
                      <w:r w:rsidRPr="00943FEE">
                        <w:rPr>
                          <w:rFonts w:ascii="Calibri" w:hAnsi="Calibri" w:cs="Calibri"/>
                          <w:sz w:val="25"/>
                          <w:szCs w:val="25"/>
                        </w:rPr>
                        <w:t>Sanzotto</w:t>
                      </w:r>
                      <w:proofErr w:type="spellEnd"/>
                    </w:p>
                    <w:p w14:paraId="177F3199" w14:textId="1D44AC18" w:rsidR="00190FA6" w:rsidRPr="00943FEE" w:rsidRDefault="00190FA6" w:rsidP="009942BA">
                      <w:pPr>
                        <w:spacing w:line="240" w:lineRule="auto"/>
                        <w:jc w:val="center"/>
                        <w:rPr>
                          <w:rFonts w:ascii="Calibri" w:hAnsi="Calibri" w:cs="Calibri"/>
                          <w:sz w:val="25"/>
                          <w:szCs w:val="25"/>
                        </w:rPr>
                      </w:pPr>
                      <w:r w:rsidRPr="00943FEE">
                        <w:rPr>
                          <w:rFonts w:ascii="Calibri" w:hAnsi="Calibri" w:cs="Calibri"/>
                          <w:sz w:val="25"/>
                          <w:szCs w:val="25"/>
                        </w:rPr>
                        <w:t>Violet Ann Weaver</w:t>
                      </w:r>
                    </w:p>
                    <w:p w14:paraId="6E5EE2E1" w14:textId="1DBCE533" w:rsidR="00190FA6" w:rsidRPr="003D2A07" w:rsidRDefault="00190FA6" w:rsidP="00184970">
                      <w:pPr>
                        <w:spacing w:line="240" w:lineRule="auto"/>
                        <w:ind w:firstLine="0"/>
                        <w:jc w:val="center"/>
                        <w:rPr>
                          <w:rFonts w:ascii="Calibri" w:hAnsi="Calibri" w:cs="Calibri"/>
                          <w:b/>
                          <w:noProof/>
                          <w:sz w:val="25"/>
                          <w:szCs w:val="25"/>
                          <w:lang w:eastAsia="en-US"/>
                        </w:rPr>
                      </w:pPr>
                    </w:p>
                  </w:txbxContent>
                </v:textbox>
                <w10:wrap type="square"/>
              </v:shape>
            </w:pict>
          </mc:Fallback>
        </mc:AlternateContent>
      </w:r>
      <w:r w:rsidR="003D2A07" w:rsidRPr="00A66EBD">
        <w:rPr>
          <w:rFonts w:ascii="Calibri" w:hAnsi="Calibri" w:cs="Calibri"/>
          <w:b/>
          <w:noProof/>
          <w:sz w:val="25"/>
          <w:szCs w:val="25"/>
          <w:u w:val="single"/>
          <w:lang w:eastAsia="en-US"/>
        </w:rPr>
        <mc:AlternateContent>
          <mc:Choice Requires="wps">
            <w:drawing>
              <wp:anchor distT="0" distB="0" distL="114300" distR="114300" simplePos="0" relativeHeight="251930624" behindDoc="0" locked="0" layoutInCell="1" allowOverlap="1" wp14:anchorId="0C602947" wp14:editId="79DFAB83">
                <wp:simplePos x="0" y="0"/>
                <wp:positionH relativeFrom="column">
                  <wp:posOffset>-93980</wp:posOffset>
                </wp:positionH>
                <wp:positionV relativeFrom="paragraph">
                  <wp:posOffset>-180975</wp:posOffset>
                </wp:positionV>
                <wp:extent cx="2296795" cy="9515475"/>
                <wp:effectExtent l="0" t="0" r="27305" b="28575"/>
                <wp:wrapNone/>
                <wp:docPr id="300" name="Text Box 300"/>
                <wp:cNvGraphicFramePr/>
                <a:graphic xmlns:a="http://schemas.openxmlformats.org/drawingml/2006/main">
                  <a:graphicData uri="http://schemas.microsoft.com/office/word/2010/wordprocessingShape">
                    <wps:wsp>
                      <wps:cNvSpPr txBox="1"/>
                      <wps:spPr>
                        <a:xfrm>
                          <a:off x="0" y="0"/>
                          <a:ext cx="2296795" cy="951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F0E2E" w14:textId="77777777" w:rsidR="00190FA6" w:rsidRPr="007C6CB7" w:rsidRDefault="00190FA6" w:rsidP="002F43AA">
                            <w:pPr>
                              <w:spacing w:line="240" w:lineRule="auto"/>
                              <w:ind w:firstLine="0"/>
                              <w:jc w:val="center"/>
                              <w:rPr>
                                <w:rFonts w:ascii="Calibri" w:hAnsi="Calibri" w:cs="Calibri"/>
                                <w:b/>
                                <w:sz w:val="2"/>
                                <w:szCs w:val="25"/>
                                <w:u w:val="single"/>
                              </w:rPr>
                            </w:pPr>
                          </w:p>
                          <w:p w14:paraId="22983B4B" w14:textId="64DE7098" w:rsidR="00190FA6" w:rsidRDefault="00190FA6" w:rsidP="00B70219">
                            <w:pPr>
                              <w:spacing w:line="240" w:lineRule="auto"/>
                              <w:ind w:firstLine="0"/>
                              <w:jc w:val="center"/>
                              <w:rPr>
                                <w:rFonts w:ascii="Calibri" w:hAnsi="Calibri" w:cs="Calibri"/>
                                <w:b/>
                                <w:sz w:val="25"/>
                                <w:szCs w:val="25"/>
                                <w:u w:val="single"/>
                              </w:rPr>
                            </w:pPr>
                            <w:r>
                              <w:rPr>
                                <w:noProof/>
                                <w:lang w:eastAsia="en-US"/>
                              </w:rPr>
                              <w:drawing>
                                <wp:inline distT="0" distB="0" distL="0" distR="0" wp14:anchorId="4492594D" wp14:editId="2285C133">
                                  <wp:extent cx="971149" cy="990600"/>
                                  <wp:effectExtent l="0" t="0" r="635" b="0"/>
                                  <wp:docPr id="59" name="Picture 59" descr="School House clip 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House clip art | Clipart Panda - Free Clipart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6469" cy="996027"/>
                                          </a:xfrm>
                                          <a:prstGeom prst="rect">
                                            <a:avLst/>
                                          </a:prstGeom>
                                          <a:noFill/>
                                          <a:ln>
                                            <a:noFill/>
                                          </a:ln>
                                        </pic:spPr>
                                      </pic:pic>
                                    </a:graphicData>
                                  </a:graphic>
                                </wp:inline>
                              </w:drawing>
                            </w:r>
                          </w:p>
                          <w:p w14:paraId="4527784D" w14:textId="77777777" w:rsidR="00190FA6" w:rsidRPr="007C6CB7" w:rsidRDefault="00190FA6" w:rsidP="002F43AA">
                            <w:pPr>
                              <w:spacing w:line="240" w:lineRule="auto"/>
                              <w:ind w:firstLine="0"/>
                              <w:jc w:val="center"/>
                              <w:rPr>
                                <w:rFonts w:ascii="Calibri" w:hAnsi="Calibri" w:cs="Calibri"/>
                                <w:b/>
                                <w:sz w:val="10"/>
                                <w:szCs w:val="25"/>
                                <w:u w:val="single"/>
                              </w:rPr>
                            </w:pPr>
                          </w:p>
                          <w:p w14:paraId="7148DD41" w14:textId="45B8A95E" w:rsidR="00190FA6" w:rsidRPr="002F43AA" w:rsidRDefault="00190FA6" w:rsidP="002F43AA">
                            <w:pPr>
                              <w:spacing w:line="240" w:lineRule="auto"/>
                              <w:ind w:firstLine="0"/>
                              <w:jc w:val="center"/>
                              <w:rPr>
                                <w:rFonts w:ascii="Calibri" w:hAnsi="Calibri" w:cs="Calibri"/>
                                <w:b/>
                                <w:sz w:val="4"/>
                                <w:szCs w:val="25"/>
                                <w:u w:val="single"/>
                              </w:rPr>
                            </w:pPr>
                            <w:r>
                              <w:rPr>
                                <w:rFonts w:ascii="Calibri" w:hAnsi="Calibri" w:cs="Calibri"/>
                                <w:b/>
                                <w:sz w:val="25"/>
                                <w:szCs w:val="25"/>
                                <w:u w:val="single"/>
                              </w:rPr>
                              <w:t>A</w:t>
                            </w:r>
                            <w:r w:rsidRPr="000F7151">
                              <w:rPr>
                                <w:rFonts w:ascii="Calibri" w:hAnsi="Calibri" w:cs="Calibri"/>
                                <w:b/>
                                <w:sz w:val="25"/>
                                <w:szCs w:val="25"/>
                                <w:u w:val="single"/>
                              </w:rPr>
                              <w:t>GAPELAND</w:t>
                            </w:r>
                          </w:p>
                          <w:p w14:paraId="30B7BA3A" w14:textId="7D7CD08C" w:rsidR="00190FA6" w:rsidRDefault="00190FA6" w:rsidP="00BD5DFE">
                            <w:pPr>
                              <w:spacing w:line="240" w:lineRule="auto"/>
                              <w:ind w:firstLine="0"/>
                              <w:rPr>
                                <w:rFonts w:ascii="Calibri" w:hAnsi="Calibri" w:cs="Calibri"/>
                                <w:sz w:val="25"/>
                                <w:szCs w:val="25"/>
                              </w:rPr>
                            </w:pPr>
                            <w:r>
                              <w:rPr>
                                <w:rFonts w:ascii="Calibri" w:hAnsi="Calibri" w:cs="Calibri"/>
                                <w:sz w:val="25"/>
                                <w:szCs w:val="25"/>
                              </w:rPr>
                              <w:t xml:space="preserve">              By Michele Hoch</w:t>
                            </w:r>
                          </w:p>
                          <w:p w14:paraId="385991CE" w14:textId="77777777" w:rsidR="00190FA6" w:rsidRPr="00BD5DFE" w:rsidRDefault="00190FA6" w:rsidP="00BD5DFE">
                            <w:pPr>
                              <w:spacing w:line="240" w:lineRule="auto"/>
                              <w:ind w:firstLine="0"/>
                              <w:rPr>
                                <w:rFonts w:ascii="Calibri" w:hAnsi="Calibri" w:cs="Calibri"/>
                                <w:sz w:val="14"/>
                                <w:szCs w:val="25"/>
                              </w:rPr>
                            </w:pPr>
                          </w:p>
                          <w:p w14:paraId="13701CD6" w14:textId="3637601F" w:rsidR="00190FA6" w:rsidRPr="00BD5DFE" w:rsidRDefault="00190FA6" w:rsidP="00BD5DFE">
                            <w:pPr>
                              <w:spacing w:line="276" w:lineRule="auto"/>
                              <w:jc w:val="both"/>
                              <w:rPr>
                                <w:rFonts w:ascii="Calibri" w:hAnsi="Calibri" w:cs="Calibri"/>
                                <w:sz w:val="25"/>
                                <w:szCs w:val="25"/>
                              </w:rPr>
                            </w:pPr>
                            <w:r w:rsidRPr="00BD5DFE">
                              <w:rPr>
                                <w:rFonts w:ascii="Calibri" w:hAnsi="Calibri" w:cs="Calibri"/>
                                <w:sz w:val="25"/>
                                <w:szCs w:val="25"/>
                              </w:rPr>
                              <w:t xml:space="preserve">Agapeland Preschool would like to thank everyone who supported us throughout the school year.  We are so proud of our 40 preschool graduates and are excited for those returning in the fall.  We are blessed to be a ministry of CUMC and look forward to the upcoming school year.  </w:t>
                            </w:r>
                          </w:p>
                          <w:p w14:paraId="112663C7" w14:textId="6E3A9D7A" w:rsidR="00190FA6" w:rsidRDefault="00190FA6" w:rsidP="00F93118">
                            <w:pPr>
                              <w:pStyle w:val="NoSpacing"/>
                              <w:jc w:val="both"/>
                              <w:rPr>
                                <w:rFonts w:ascii="Calibri" w:hAnsi="Calibri" w:cs="Calibri"/>
                                <w:sz w:val="25"/>
                                <w:szCs w:val="25"/>
                              </w:rPr>
                            </w:pPr>
                            <w:r>
                              <w:rPr>
                                <w:noProof/>
                                <w:lang w:eastAsia="en-US"/>
                              </w:rPr>
                              <w:drawing>
                                <wp:inline distT="0" distB="0" distL="0" distR="0" wp14:anchorId="59B83D97" wp14:editId="1465429A">
                                  <wp:extent cx="2106929" cy="923925"/>
                                  <wp:effectExtent l="0" t="0" r="8255" b="0"/>
                                  <wp:docPr id="60" name="Picture 60" descr="878 Thank You Kid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8 Thank You Kids Illustrations &amp; Clip Art - iStock"/>
                                          <pic:cNvPicPr>
                                            <a:picLocks noChangeAspect="1" noChangeArrowheads="1"/>
                                          </pic:cNvPicPr>
                                        </pic:nvPicPr>
                                        <pic:blipFill rotWithShape="1">
                                          <a:blip r:embed="rId25">
                                            <a:extLst>
                                              <a:ext uri="{28A0092B-C50C-407E-A947-70E740481C1C}">
                                                <a14:useLocalDpi xmlns:a14="http://schemas.microsoft.com/office/drawing/2010/main" val="0"/>
                                              </a:ext>
                                            </a:extLst>
                                          </a:blip>
                                          <a:srcRect b="7172"/>
                                          <a:stretch/>
                                        </pic:blipFill>
                                        <pic:spPr bwMode="auto">
                                          <a:xfrm>
                                            <a:off x="0" y="0"/>
                                            <a:ext cx="2119011" cy="929223"/>
                                          </a:xfrm>
                                          <a:prstGeom prst="rect">
                                            <a:avLst/>
                                          </a:prstGeom>
                                          <a:noFill/>
                                          <a:ln>
                                            <a:noFill/>
                                          </a:ln>
                                          <a:extLst>
                                            <a:ext uri="{53640926-AAD7-44D8-BBD7-CCE9431645EC}">
                                              <a14:shadowObscured xmlns:a14="http://schemas.microsoft.com/office/drawing/2010/main"/>
                                            </a:ext>
                                          </a:extLst>
                                        </pic:spPr>
                                      </pic:pic>
                                    </a:graphicData>
                                  </a:graphic>
                                </wp:inline>
                              </w:drawing>
                            </w:r>
                          </w:p>
                          <w:p w14:paraId="08CE8D7B" w14:textId="27B155F0" w:rsidR="00190FA6" w:rsidRDefault="00190FA6" w:rsidP="00F93118">
                            <w:pPr>
                              <w:pStyle w:val="NoSpacing"/>
                              <w:jc w:val="both"/>
                              <w:rPr>
                                <w:rFonts w:ascii="Calibri" w:hAnsi="Calibri" w:cs="Calibri"/>
                                <w:sz w:val="25"/>
                                <w:szCs w:val="25"/>
                              </w:rPr>
                            </w:pPr>
                          </w:p>
                          <w:p w14:paraId="4B8FA9BC" w14:textId="77777777" w:rsidR="00190FA6" w:rsidRPr="0030424B" w:rsidRDefault="00190FA6" w:rsidP="00F93118">
                            <w:pPr>
                              <w:pStyle w:val="NoSpacing"/>
                              <w:jc w:val="both"/>
                              <w:rPr>
                                <w:rFonts w:ascii="Calibri" w:hAnsi="Calibri" w:cs="Calibri"/>
                                <w:sz w:val="16"/>
                                <w:szCs w:val="25"/>
                              </w:rPr>
                            </w:pPr>
                          </w:p>
                          <w:p w14:paraId="0DD99A8B" w14:textId="77777777" w:rsidR="00190FA6" w:rsidRPr="003D2A07" w:rsidRDefault="00190FA6" w:rsidP="003D2A07">
                            <w:pPr>
                              <w:spacing w:line="240" w:lineRule="auto"/>
                              <w:rPr>
                                <w:rFonts w:ascii="Calibri" w:hAnsi="Calibri" w:cs="Calibri"/>
                                <w:b/>
                                <w:sz w:val="6"/>
                                <w:szCs w:val="25"/>
                                <w:u w:val="single"/>
                              </w:rPr>
                            </w:pPr>
                          </w:p>
                          <w:p w14:paraId="0F0B24B6" w14:textId="77777777" w:rsidR="00190FA6" w:rsidRDefault="00190FA6" w:rsidP="003D2A07">
                            <w:pPr>
                              <w:spacing w:line="276" w:lineRule="auto"/>
                              <w:jc w:val="both"/>
                              <w:rPr>
                                <w:rFonts w:ascii="Calibri" w:hAnsi="Calibri" w:cs="Calibri"/>
                                <w:sz w:val="25"/>
                                <w:szCs w:val="25"/>
                              </w:rPr>
                            </w:pPr>
                            <w:r w:rsidRPr="003D2A07">
                              <w:rPr>
                                <w:rFonts w:ascii="Calibri" w:hAnsi="Calibri" w:cs="Calibri"/>
                                <w:b/>
                                <w:sz w:val="25"/>
                                <w:szCs w:val="25"/>
                                <w:u w:val="single"/>
                              </w:rPr>
                              <w:t>SHEPHERDING PROGRAM</w:t>
                            </w:r>
                            <w:r>
                              <w:rPr>
                                <w:rFonts w:ascii="Calibri" w:hAnsi="Calibri" w:cs="Calibri"/>
                                <w:sz w:val="25"/>
                                <w:szCs w:val="25"/>
                              </w:rPr>
                              <w:t xml:space="preserve"> </w:t>
                            </w:r>
                          </w:p>
                          <w:p w14:paraId="6714632E" w14:textId="77777777" w:rsidR="00190FA6" w:rsidRPr="003D2A07" w:rsidRDefault="00190FA6" w:rsidP="003D2A07">
                            <w:pPr>
                              <w:spacing w:line="276" w:lineRule="auto"/>
                              <w:jc w:val="both"/>
                              <w:rPr>
                                <w:rFonts w:ascii="Calibri" w:hAnsi="Calibri" w:cs="Calibri"/>
                                <w:sz w:val="14"/>
                                <w:szCs w:val="25"/>
                              </w:rPr>
                            </w:pPr>
                          </w:p>
                          <w:p w14:paraId="700A77B9" w14:textId="2910D521" w:rsidR="00190FA6" w:rsidRDefault="00190FA6" w:rsidP="003D2A07">
                            <w:pPr>
                              <w:spacing w:line="276" w:lineRule="auto"/>
                              <w:jc w:val="both"/>
                              <w:rPr>
                                <w:sz w:val="26"/>
                                <w:szCs w:val="26"/>
                              </w:rPr>
                            </w:pPr>
                            <w:r w:rsidRPr="003D2A07">
                              <w:rPr>
                                <w:rFonts w:ascii="Calibri" w:hAnsi="Calibri" w:cs="Calibri"/>
                                <w:sz w:val="25"/>
                                <w:szCs w:val="25"/>
                              </w:rPr>
                              <w:t>Several different people are working on formalizing ways of connecting with people through shepherding.  The first coordinating meeting being held by Dawn Miller and Pastor Ryan will be on Tuesday, June 28, 2022 at 10am in the Adult Sunday School Class Room.  We inviting all who are interested from Bible Study groups to evangelism to health/welfare to caregiving to anyone else to come be part of this new venture (that already occurs in formal &amp; informal ways)</w:t>
                            </w:r>
                            <w:r>
                              <w:rPr>
                                <w:rFonts w:ascii="Calibri" w:hAnsi="Calibri" w:cs="Calibri"/>
                                <w:sz w:val="25"/>
                                <w:szCs w:val="25"/>
                              </w:rPr>
                              <w:t>.</w:t>
                            </w:r>
                          </w:p>
                          <w:p w14:paraId="5CDC6DCF" w14:textId="0AB283F4" w:rsidR="00190FA6" w:rsidRDefault="00190FA6" w:rsidP="00F93118">
                            <w:pPr>
                              <w:pStyle w:val="NoSpacing"/>
                              <w:jc w:val="center"/>
                              <w:rPr>
                                <w:rFonts w:ascii="Calibri" w:hAnsi="Calibri" w:cs="Calibri"/>
                                <w:sz w:val="25"/>
                                <w:szCs w:val="25"/>
                              </w:rPr>
                            </w:pPr>
                          </w:p>
                          <w:p w14:paraId="0F6D80BC" w14:textId="77777777" w:rsidR="00190FA6" w:rsidRPr="0030424B" w:rsidRDefault="00190FA6" w:rsidP="00F93118">
                            <w:pPr>
                              <w:pStyle w:val="NoSpacing"/>
                              <w:jc w:val="both"/>
                              <w:rPr>
                                <w:rFonts w:ascii="Calibri" w:hAnsi="Calibri" w:cs="Calibri"/>
                                <w:sz w:val="8"/>
                                <w:szCs w:val="25"/>
                              </w:rPr>
                            </w:pPr>
                          </w:p>
                          <w:p w14:paraId="6AE18A54" w14:textId="7B0374B1" w:rsidR="00190FA6" w:rsidRPr="00466C11" w:rsidRDefault="00190FA6" w:rsidP="00466C11">
                            <w:pPr>
                              <w:pStyle w:val="NoSpacing"/>
                              <w:jc w:val="both"/>
                              <w:rPr>
                                <w:rFonts w:ascii="Calibri" w:hAnsi="Calibri" w:cs="Calibri"/>
                                <w:sz w:val="25"/>
                                <w:szCs w:val="25"/>
                              </w:rPr>
                            </w:pPr>
                          </w:p>
                          <w:p w14:paraId="5C0F9FCF" w14:textId="77777777" w:rsidR="00190FA6" w:rsidRDefault="00190FA6" w:rsidP="007C6CB7">
                            <w:pPr>
                              <w:spacing w:line="240" w:lineRule="auto"/>
                              <w:ind w:firstLine="0"/>
                              <w:jc w:val="both"/>
                              <w:rPr>
                                <w:rFonts w:ascii="Calibri" w:hAnsi="Calibri" w:cs="Calibri"/>
                                <w:b/>
                                <w:sz w:val="25"/>
                                <w:szCs w:val="25"/>
                                <w:u w:val="single"/>
                              </w:rPr>
                            </w:pPr>
                          </w:p>
                          <w:p w14:paraId="47BDBAD6" w14:textId="77777777" w:rsidR="00190FA6" w:rsidRPr="00B95C61" w:rsidRDefault="00190FA6" w:rsidP="000D0268">
                            <w:pPr>
                              <w:spacing w:line="240" w:lineRule="auto"/>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2947" id="Text Box 300" o:spid="_x0000_s1038" type="#_x0000_t202" style="position:absolute;margin-left:-7.4pt;margin-top:-14.25pt;width:180.85pt;height:749.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" fillcolor="white [3201]" strokeweight=".5pt">
                <v:textbox>
                  <w:txbxContent>
                    <w:p w14:paraId="4DDF0E2E" w14:textId="77777777" w:rsidR="00190FA6" w:rsidRPr="007C6CB7" w:rsidRDefault="00190FA6" w:rsidP="002F43AA">
                      <w:pPr>
                        <w:spacing w:line="240" w:lineRule="auto"/>
                        <w:ind w:firstLine="0"/>
                        <w:jc w:val="center"/>
                        <w:rPr>
                          <w:rFonts w:ascii="Calibri" w:hAnsi="Calibri" w:cs="Calibri"/>
                          <w:b/>
                          <w:sz w:val="2"/>
                          <w:szCs w:val="25"/>
                          <w:u w:val="single"/>
                        </w:rPr>
                      </w:pPr>
                    </w:p>
                    <w:p w14:paraId="22983B4B" w14:textId="64DE7098" w:rsidR="00190FA6" w:rsidRDefault="00190FA6" w:rsidP="00B70219">
                      <w:pPr>
                        <w:spacing w:line="240" w:lineRule="auto"/>
                        <w:ind w:firstLine="0"/>
                        <w:jc w:val="center"/>
                        <w:rPr>
                          <w:rFonts w:ascii="Calibri" w:hAnsi="Calibri" w:cs="Calibri"/>
                          <w:b/>
                          <w:sz w:val="25"/>
                          <w:szCs w:val="25"/>
                          <w:u w:val="single"/>
                        </w:rPr>
                      </w:pPr>
                      <w:r>
                        <w:rPr>
                          <w:noProof/>
                          <w:lang w:eastAsia="en-US"/>
                        </w:rPr>
                        <w:drawing>
                          <wp:inline distT="0" distB="0" distL="0" distR="0" wp14:anchorId="4492594D" wp14:editId="2285C133">
                            <wp:extent cx="971149" cy="990600"/>
                            <wp:effectExtent l="0" t="0" r="635" b="0"/>
                            <wp:docPr id="59" name="Picture 59" descr="School House clip 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House clip art | Clipart Panda - Free Clipart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6469" cy="996027"/>
                                    </a:xfrm>
                                    <a:prstGeom prst="rect">
                                      <a:avLst/>
                                    </a:prstGeom>
                                    <a:noFill/>
                                    <a:ln>
                                      <a:noFill/>
                                    </a:ln>
                                  </pic:spPr>
                                </pic:pic>
                              </a:graphicData>
                            </a:graphic>
                          </wp:inline>
                        </w:drawing>
                      </w:r>
                    </w:p>
                    <w:p w14:paraId="4527784D" w14:textId="77777777" w:rsidR="00190FA6" w:rsidRPr="007C6CB7" w:rsidRDefault="00190FA6" w:rsidP="002F43AA">
                      <w:pPr>
                        <w:spacing w:line="240" w:lineRule="auto"/>
                        <w:ind w:firstLine="0"/>
                        <w:jc w:val="center"/>
                        <w:rPr>
                          <w:rFonts w:ascii="Calibri" w:hAnsi="Calibri" w:cs="Calibri"/>
                          <w:b/>
                          <w:sz w:val="10"/>
                          <w:szCs w:val="25"/>
                          <w:u w:val="single"/>
                        </w:rPr>
                      </w:pPr>
                    </w:p>
                    <w:p w14:paraId="7148DD41" w14:textId="45B8A95E" w:rsidR="00190FA6" w:rsidRPr="002F43AA" w:rsidRDefault="00190FA6" w:rsidP="002F43AA">
                      <w:pPr>
                        <w:spacing w:line="240" w:lineRule="auto"/>
                        <w:ind w:firstLine="0"/>
                        <w:jc w:val="center"/>
                        <w:rPr>
                          <w:rFonts w:ascii="Calibri" w:hAnsi="Calibri" w:cs="Calibri"/>
                          <w:b/>
                          <w:sz w:val="4"/>
                          <w:szCs w:val="25"/>
                          <w:u w:val="single"/>
                        </w:rPr>
                      </w:pPr>
                      <w:r>
                        <w:rPr>
                          <w:rFonts w:ascii="Calibri" w:hAnsi="Calibri" w:cs="Calibri"/>
                          <w:b/>
                          <w:sz w:val="25"/>
                          <w:szCs w:val="25"/>
                          <w:u w:val="single"/>
                        </w:rPr>
                        <w:t>A</w:t>
                      </w:r>
                      <w:r w:rsidRPr="000F7151">
                        <w:rPr>
                          <w:rFonts w:ascii="Calibri" w:hAnsi="Calibri" w:cs="Calibri"/>
                          <w:b/>
                          <w:sz w:val="25"/>
                          <w:szCs w:val="25"/>
                          <w:u w:val="single"/>
                        </w:rPr>
                        <w:t>GAPELAND</w:t>
                      </w:r>
                    </w:p>
                    <w:p w14:paraId="30B7BA3A" w14:textId="7D7CD08C" w:rsidR="00190FA6" w:rsidRDefault="00190FA6" w:rsidP="00BD5DFE">
                      <w:pPr>
                        <w:spacing w:line="240" w:lineRule="auto"/>
                        <w:ind w:firstLine="0"/>
                        <w:rPr>
                          <w:rFonts w:ascii="Calibri" w:hAnsi="Calibri" w:cs="Calibri"/>
                          <w:sz w:val="25"/>
                          <w:szCs w:val="25"/>
                        </w:rPr>
                      </w:pPr>
                      <w:r>
                        <w:rPr>
                          <w:rFonts w:ascii="Calibri" w:hAnsi="Calibri" w:cs="Calibri"/>
                          <w:sz w:val="25"/>
                          <w:szCs w:val="25"/>
                        </w:rPr>
                        <w:t xml:space="preserve">              By Michele Hoch</w:t>
                      </w:r>
                    </w:p>
                    <w:p w14:paraId="385991CE" w14:textId="77777777" w:rsidR="00190FA6" w:rsidRPr="00BD5DFE" w:rsidRDefault="00190FA6" w:rsidP="00BD5DFE">
                      <w:pPr>
                        <w:spacing w:line="240" w:lineRule="auto"/>
                        <w:ind w:firstLine="0"/>
                        <w:rPr>
                          <w:rFonts w:ascii="Calibri" w:hAnsi="Calibri" w:cs="Calibri"/>
                          <w:sz w:val="14"/>
                          <w:szCs w:val="25"/>
                        </w:rPr>
                      </w:pPr>
                    </w:p>
                    <w:p w14:paraId="13701CD6" w14:textId="3637601F" w:rsidR="00190FA6" w:rsidRPr="00BD5DFE" w:rsidRDefault="00190FA6" w:rsidP="00BD5DFE">
                      <w:pPr>
                        <w:spacing w:line="276" w:lineRule="auto"/>
                        <w:jc w:val="both"/>
                        <w:rPr>
                          <w:rFonts w:ascii="Calibri" w:hAnsi="Calibri" w:cs="Calibri"/>
                          <w:sz w:val="25"/>
                          <w:szCs w:val="25"/>
                        </w:rPr>
                      </w:pPr>
                      <w:r w:rsidRPr="00BD5DFE">
                        <w:rPr>
                          <w:rFonts w:ascii="Calibri" w:hAnsi="Calibri" w:cs="Calibri"/>
                          <w:sz w:val="25"/>
                          <w:szCs w:val="25"/>
                        </w:rPr>
                        <w:t xml:space="preserve">Agapeland Preschool would like to thank everyone who supported us throughout the school year.  We are so proud of our 40 preschool graduates and are excited for those returning in the fall.  We are blessed to be a ministry of CUMC and look forward to the upcoming school year.  </w:t>
                      </w:r>
                    </w:p>
                    <w:p w14:paraId="112663C7" w14:textId="6E3A9D7A" w:rsidR="00190FA6" w:rsidRDefault="00190FA6" w:rsidP="00F93118">
                      <w:pPr>
                        <w:pStyle w:val="NoSpacing"/>
                        <w:jc w:val="both"/>
                        <w:rPr>
                          <w:rFonts w:ascii="Calibri" w:hAnsi="Calibri" w:cs="Calibri"/>
                          <w:sz w:val="25"/>
                          <w:szCs w:val="25"/>
                        </w:rPr>
                      </w:pPr>
                      <w:r>
                        <w:rPr>
                          <w:noProof/>
                          <w:lang w:eastAsia="en-US"/>
                        </w:rPr>
                        <w:drawing>
                          <wp:inline distT="0" distB="0" distL="0" distR="0" wp14:anchorId="59B83D97" wp14:editId="1465429A">
                            <wp:extent cx="2106929" cy="923925"/>
                            <wp:effectExtent l="0" t="0" r="8255" b="0"/>
                            <wp:docPr id="60" name="Picture 60" descr="878 Thank You Kid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8 Thank You Kids Illustrations &amp; Clip Art - iStock"/>
                                    <pic:cNvPicPr>
                                      <a:picLocks noChangeAspect="1" noChangeArrowheads="1"/>
                                    </pic:cNvPicPr>
                                  </pic:nvPicPr>
                                  <pic:blipFill rotWithShape="1">
                                    <a:blip r:embed="rId25">
                                      <a:extLst>
                                        <a:ext uri="{28A0092B-C50C-407E-A947-70E740481C1C}">
                                          <a14:useLocalDpi xmlns:a14="http://schemas.microsoft.com/office/drawing/2010/main" val="0"/>
                                        </a:ext>
                                      </a:extLst>
                                    </a:blip>
                                    <a:srcRect b="7172"/>
                                    <a:stretch/>
                                  </pic:blipFill>
                                  <pic:spPr bwMode="auto">
                                    <a:xfrm>
                                      <a:off x="0" y="0"/>
                                      <a:ext cx="2119011" cy="929223"/>
                                    </a:xfrm>
                                    <a:prstGeom prst="rect">
                                      <a:avLst/>
                                    </a:prstGeom>
                                    <a:noFill/>
                                    <a:ln>
                                      <a:noFill/>
                                    </a:ln>
                                    <a:extLst>
                                      <a:ext uri="{53640926-AAD7-44D8-BBD7-CCE9431645EC}">
                                        <a14:shadowObscured xmlns:a14="http://schemas.microsoft.com/office/drawing/2010/main"/>
                                      </a:ext>
                                    </a:extLst>
                                  </pic:spPr>
                                </pic:pic>
                              </a:graphicData>
                            </a:graphic>
                          </wp:inline>
                        </w:drawing>
                      </w:r>
                    </w:p>
                    <w:p w14:paraId="08CE8D7B" w14:textId="27B155F0" w:rsidR="00190FA6" w:rsidRDefault="00190FA6" w:rsidP="00F93118">
                      <w:pPr>
                        <w:pStyle w:val="NoSpacing"/>
                        <w:jc w:val="both"/>
                        <w:rPr>
                          <w:rFonts w:ascii="Calibri" w:hAnsi="Calibri" w:cs="Calibri"/>
                          <w:sz w:val="25"/>
                          <w:szCs w:val="25"/>
                        </w:rPr>
                      </w:pPr>
                    </w:p>
                    <w:p w14:paraId="4B8FA9BC" w14:textId="77777777" w:rsidR="00190FA6" w:rsidRPr="0030424B" w:rsidRDefault="00190FA6" w:rsidP="00F93118">
                      <w:pPr>
                        <w:pStyle w:val="NoSpacing"/>
                        <w:jc w:val="both"/>
                        <w:rPr>
                          <w:rFonts w:ascii="Calibri" w:hAnsi="Calibri" w:cs="Calibri"/>
                          <w:sz w:val="16"/>
                          <w:szCs w:val="25"/>
                        </w:rPr>
                      </w:pPr>
                    </w:p>
                    <w:p w14:paraId="0DD99A8B" w14:textId="77777777" w:rsidR="00190FA6" w:rsidRPr="003D2A07" w:rsidRDefault="00190FA6" w:rsidP="003D2A07">
                      <w:pPr>
                        <w:spacing w:line="240" w:lineRule="auto"/>
                        <w:rPr>
                          <w:rFonts w:ascii="Calibri" w:hAnsi="Calibri" w:cs="Calibri"/>
                          <w:b/>
                          <w:sz w:val="6"/>
                          <w:szCs w:val="25"/>
                          <w:u w:val="single"/>
                        </w:rPr>
                      </w:pPr>
                    </w:p>
                    <w:p w14:paraId="0F0B24B6" w14:textId="77777777" w:rsidR="00190FA6" w:rsidRDefault="00190FA6" w:rsidP="003D2A07">
                      <w:pPr>
                        <w:spacing w:line="276" w:lineRule="auto"/>
                        <w:jc w:val="both"/>
                        <w:rPr>
                          <w:rFonts w:ascii="Calibri" w:hAnsi="Calibri" w:cs="Calibri"/>
                          <w:sz w:val="25"/>
                          <w:szCs w:val="25"/>
                        </w:rPr>
                      </w:pPr>
                      <w:r w:rsidRPr="003D2A07">
                        <w:rPr>
                          <w:rFonts w:ascii="Calibri" w:hAnsi="Calibri" w:cs="Calibri"/>
                          <w:b/>
                          <w:sz w:val="25"/>
                          <w:szCs w:val="25"/>
                          <w:u w:val="single"/>
                        </w:rPr>
                        <w:t>SHEPHERDING PROGRAM</w:t>
                      </w:r>
                      <w:r>
                        <w:rPr>
                          <w:rFonts w:ascii="Calibri" w:hAnsi="Calibri" w:cs="Calibri"/>
                          <w:sz w:val="25"/>
                          <w:szCs w:val="25"/>
                        </w:rPr>
                        <w:t xml:space="preserve"> </w:t>
                      </w:r>
                    </w:p>
                    <w:p w14:paraId="6714632E" w14:textId="77777777" w:rsidR="00190FA6" w:rsidRPr="003D2A07" w:rsidRDefault="00190FA6" w:rsidP="003D2A07">
                      <w:pPr>
                        <w:spacing w:line="276" w:lineRule="auto"/>
                        <w:jc w:val="both"/>
                        <w:rPr>
                          <w:rFonts w:ascii="Calibri" w:hAnsi="Calibri" w:cs="Calibri"/>
                          <w:sz w:val="14"/>
                          <w:szCs w:val="25"/>
                        </w:rPr>
                      </w:pPr>
                    </w:p>
                    <w:p w14:paraId="700A77B9" w14:textId="2910D521" w:rsidR="00190FA6" w:rsidRDefault="00190FA6" w:rsidP="003D2A07">
                      <w:pPr>
                        <w:spacing w:line="276" w:lineRule="auto"/>
                        <w:jc w:val="both"/>
                        <w:rPr>
                          <w:sz w:val="26"/>
                          <w:szCs w:val="26"/>
                        </w:rPr>
                      </w:pPr>
                      <w:r w:rsidRPr="003D2A07">
                        <w:rPr>
                          <w:rFonts w:ascii="Calibri" w:hAnsi="Calibri" w:cs="Calibri"/>
                          <w:sz w:val="25"/>
                          <w:szCs w:val="25"/>
                        </w:rPr>
                        <w:t>Several different people are working on formalizing ways of connecting with people through shepherding.  The first coordinating meeting being held by Dawn Miller and Pastor Ryan will be on Tuesday, June 28, 2022 at 10am in the Adult Sunday School Class Room.  We inviting all who are interested from Bible Study groups to evangelism to health/welfare to caregiving to anyone else to come be part of this new venture (that already occurs in formal &amp; informal ways)</w:t>
                      </w:r>
                      <w:r>
                        <w:rPr>
                          <w:rFonts w:ascii="Calibri" w:hAnsi="Calibri" w:cs="Calibri"/>
                          <w:sz w:val="25"/>
                          <w:szCs w:val="25"/>
                        </w:rPr>
                        <w:t>.</w:t>
                      </w:r>
                    </w:p>
                    <w:p w14:paraId="5CDC6DCF" w14:textId="0AB283F4" w:rsidR="00190FA6" w:rsidRDefault="00190FA6" w:rsidP="00F93118">
                      <w:pPr>
                        <w:pStyle w:val="NoSpacing"/>
                        <w:jc w:val="center"/>
                        <w:rPr>
                          <w:rFonts w:ascii="Calibri" w:hAnsi="Calibri" w:cs="Calibri"/>
                          <w:sz w:val="25"/>
                          <w:szCs w:val="25"/>
                        </w:rPr>
                      </w:pPr>
                    </w:p>
                    <w:p w14:paraId="0F6D80BC" w14:textId="77777777" w:rsidR="00190FA6" w:rsidRPr="0030424B" w:rsidRDefault="00190FA6" w:rsidP="00F93118">
                      <w:pPr>
                        <w:pStyle w:val="NoSpacing"/>
                        <w:jc w:val="both"/>
                        <w:rPr>
                          <w:rFonts w:ascii="Calibri" w:hAnsi="Calibri" w:cs="Calibri"/>
                          <w:sz w:val="8"/>
                          <w:szCs w:val="25"/>
                        </w:rPr>
                      </w:pPr>
                    </w:p>
                    <w:p w14:paraId="6AE18A54" w14:textId="7B0374B1" w:rsidR="00190FA6" w:rsidRPr="00466C11" w:rsidRDefault="00190FA6" w:rsidP="00466C11">
                      <w:pPr>
                        <w:pStyle w:val="NoSpacing"/>
                        <w:jc w:val="both"/>
                        <w:rPr>
                          <w:rFonts w:ascii="Calibri" w:hAnsi="Calibri" w:cs="Calibri"/>
                          <w:sz w:val="25"/>
                          <w:szCs w:val="25"/>
                        </w:rPr>
                      </w:pPr>
                    </w:p>
                    <w:p w14:paraId="5C0F9FCF" w14:textId="77777777" w:rsidR="00190FA6" w:rsidRDefault="00190FA6" w:rsidP="007C6CB7">
                      <w:pPr>
                        <w:spacing w:line="240" w:lineRule="auto"/>
                        <w:ind w:firstLine="0"/>
                        <w:jc w:val="both"/>
                        <w:rPr>
                          <w:rFonts w:ascii="Calibri" w:hAnsi="Calibri" w:cs="Calibri"/>
                          <w:b/>
                          <w:sz w:val="25"/>
                          <w:szCs w:val="25"/>
                          <w:u w:val="single"/>
                        </w:rPr>
                      </w:pPr>
                    </w:p>
                    <w:p w14:paraId="47BDBAD6" w14:textId="77777777" w:rsidR="00190FA6" w:rsidRPr="00B95C61" w:rsidRDefault="00190FA6" w:rsidP="000D0268">
                      <w:pPr>
                        <w:spacing w:line="240" w:lineRule="auto"/>
                        <w:ind w:firstLine="0"/>
                        <w:rPr>
                          <w:rFonts w:ascii="Calibri" w:hAnsi="Calibri" w:cs="Calibri"/>
                          <w:sz w:val="25"/>
                          <w:szCs w:val="25"/>
                        </w:rPr>
                      </w:pPr>
                    </w:p>
                  </w:txbxContent>
                </v:textbox>
              </v:shape>
            </w:pict>
          </mc:Fallback>
        </mc:AlternateContent>
      </w:r>
    </w:p>
    <w:p w14:paraId="0C3C3A09" w14:textId="27F3378C" w:rsidR="00156F50" w:rsidRDefault="007F6611" w:rsidP="0090216A">
      <w:pPr>
        <w:pStyle w:val="NoSpacing"/>
        <w:rPr>
          <w:rFonts w:ascii="Calibri" w:hAnsi="Calibri" w:cs="Calibri"/>
          <w:sz w:val="25"/>
          <w:szCs w:val="25"/>
        </w:rPr>
      </w:pPr>
      <w:r>
        <w:rPr>
          <w:rFonts w:ascii="Calibri" w:hAnsi="Calibri"/>
          <w:noProof/>
          <w:lang w:eastAsia="en-US"/>
        </w:rPr>
        <w:lastRenderedPageBreak/>
        <mc:AlternateContent>
          <mc:Choice Requires="wps">
            <w:drawing>
              <wp:anchor distT="0" distB="0" distL="114300" distR="114300" simplePos="0" relativeHeight="251906048" behindDoc="0" locked="0" layoutInCell="1" allowOverlap="1" wp14:anchorId="4204F60B" wp14:editId="61E70256">
                <wp:simplePos x="0" y="0"/>
                <wp:positionH relativeFrom="column">
                  <wp:posOffset>-161926</wp:posOffset>
                </wp:positionH>
                <wp:positionV relativeFrom="paragraph">
                  <wp:posOffset>-228600</wp:posOffset>
                </wp:positionV>
                <wp:extent cx="7028815" cy="4495618"/>
                <wp:effectExtent l="0" t="0" r="19685" b="19685"/>
                <wp:wrapNone/>
                <wp:docPr id="13" name="Text Box 13"/>
                <wp:cNvGraphicFramePr/>
                <a:graphic xmlns:a="http://schemas.openxmlformats.org/drawingml/2006/main">
                  <a:graphicData uri="http://schemas.microsoft.com/office/word/2010/wordprocessingShape">
                    <wps:wsp>
                      <wps:cNvSpPr txBox="1"/>
                      <wps:spPr>
                        <a:xfrm>
                          <a:off x="0" y="0"/>
                          <a:ext cx="7028815" cy="4495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EECBEC" w14:textId="02709359" w:rsidR="00190FA6" w:rsidRDefault="00190FA6" w:rsidP="001979F0">
                            <w:pPr>
                              <w:rPr>
                                <w:rFonts w:ascii="Calibri" w:hAnsi="Calibri" w:cs="Calibri"/>
                                <w:b/>
                                <w:sz w:val="25"/>
                                <w:szCs w:val="25"/>
                              </w:rPr>
                            </w:pPr>
                          </w:p>
                          <w:p w14:paraId="15434BB2" w14:textId="77777777" w:rsidR="00190FA6" w:rsidRDefault="00190FA6" w:rsidP="001979F0">
                            <w:pPr>
                              <w:rPr>
                                <w:rFonts w:ascii="Calibri" w:hAnsi="Calibri" w:cs="Calibri"/>
                                <w:b/>
                                <w:sz w:val="25"/>
                                <w:szCs w:val="25"/>
                              </w:rPr>
                            </w:pPr>
                          </w:p>
                          <w:p w14:paraId="51BB9F84" w14:textId="0A739B9A" w:rsidR="00190FA6" w:rsidRPr="004B7819" w:rsidRDefault="00190FA6" w:rsidP="001979F0">
                            <w:pPr>
                              <w:rPr>
                                <w:rFonts w:ascii="Calibri" w:hAnsi="Calibri" w:cs="Calibri"/>
                                <w:b/>
                                <w:sz w:val="25"/>
                                <w:szCs w:val="25"/>
                              </w:rPr>
                            </w:pPr>
                            <w:r>
                              <w:rPr>
                                <w:rFonts w:ascii="Calibri" w:hAnsi="Calibri" w:cs="Calibri"/>
                                <w:b/>
                                <w:noProof/>
                                <w:sz w:val="25"/>
                                <w:szCs w:val="25"/>
                                <w:lang w:eastAsia="en-US"/>
                              </w:rPr>
                              <w:drawing>
                                <wp:inline distT="0" distB="0" distL="0" distR="0" wp14:anchorId="58043FDB" wp14:editId="3E6B728D">
                                  <wp:extent cx="3276600" cy="3371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CH 1.jpeg"/>
                                          <pic:cNvPicPr/>
                                        </pic:nvPicPr>
                                        <pic:blipFill>
                                          <a:blip r:embed="rId26">
                                            <a:extLst>
                                              <a:ext uri="{28A0092B-C50C-407E-A947-70E740481C1C}">
                                                <a14:useLocalDpi xmlns:a14="http://schemas.microsoft.com/office/drawing/2010/main" val="0"/>
                                              </a:ext>
                                            </a:extLst>
                                          </a:blip>
                                          <a:stretch>
                                            <a:fillRect/>
                                          </a:stretch>
                                        </pic:blipFill>
                                        <pic:spPr>
                                          <a:xfrm>
                                            <a:off x="0" y="0"/>
                                            <a:ext cx="3276600" cy="3371850"/>
                                          </a:xfrm>
                                          <a:prstGeom prst="rect">
                                            <a:avLst/>
                                          </a:prstGeom>
                                        </pic:spPr>
                                      </pic:pic>
                                    </a:graphicData>
                                  </a:graphic>
                                </wp:inline>
                              </w:drawing>
                            </w:r>
                            <w:r>
                              <w:rPr>
                                <w:rFonts w:ascii="Calibri" w:hAnsi="Calibri" w:cs="Calibri"/>
                                <w:b/>
                                <w:noProof/>
                                <w:sz w:val="25"/>
                                <w:szCs w:val="25"/>
                                <w:lang w:eastAsia="en-US"/>
                              </w:rPr>
                              <w:t xml:space="preserve">      </w:t>
                            </w:r>
                            <w:r>
                              <w:rPr>
                                <w:rFonts w:ascii="Calibri" w:hAnsi="Calibri" w:cs="Calibri"/>
                                <w:b/>
                                <w:noProof/>
                                <w:sz w:val="25"/>
                                <w:szCs w:val="25"/>
                                <w:lang w:eastAsia="en-US"/>
                              </w:rPr>
                              <w:drawing>
                                <wp:inline distT="0" distB="0" distL="0" distR="0" wp14:anchorId="3A4A962A" wp14:editId="70270731">
                                  <wp:extent cx="2486025" cy="172157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NCH.jpeg"/>
                                          <pic:cNvPicPr/>
                                        </pic:nvPicPr>
                                        <pic:blipFill>
                                          <a:blip r:embed="rId27">
                                            <a:extLst>
                                              <a:ext uri="{28A0092B-C50C-407E-A947-70E740481C1C}">
                                                <a14:useLocalDpi xmlns:a14="http://schemas.microsoft.com/office/drawing/2010/main" val="0"/>
                                              </a:ext>
                                            </a:extLst>
                                          </a:blip>
                                          <a:stretch>
                                            <a:fillRect/>
                                          </a:stretch>
                                        </pic:blipFill>
                                        <pic:spPr>
                                          <a:xfrm>
                                            <a:off x="0" y="0"/>
                                            <a:ext cx="2491277" cy="1725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4F60B" id="Text Box 13" o:spid="_x0000_s1039" type="#_x0000_t202" style="position:absolute;margin-left:-12.75pt;margin-top:-18pt;width:553.45pt;height:35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" fillcolor="white [3201]" strokeweight=".5pt">
                <v:textbox>
                  <w:txbxContent>
                    <w:p w14:paraId="0AEECBEC" w14:textId="02709359" w:rsidR="00190FA6" w:rsidRDefault="00190FA6" w:rsidP="001979F0">
                      <w:pPr>
                        <w:rPr>
                          <w:rFonts w:ascii="Calibri" w:hAnsi="Calibri" w:cs="Calibri"/>
                          <w:b/>
                          <w:sz w:val="25"/>
                          <w:szCs w:val="25"/>
                        </w:rPr>
                      </w:pPr>
                    </w:p>
                    <w:p w14:paraId="15434BB2" w14:textId="77777777" w:rsidR="00190FA6" w:rsidRDefault="00190FA6" w:rsidP="001979F0">
                      <w:pPr>
                        <w:rPr>
                          <w:rFonts w:ascii="Calibri" w:hAnsi="Calibri" w:cs="Calibri"/>
                          <w:b/>
                          <w:sz w:val="25"/>
                          <w:szCs w:val="25"/>
                        </w:rPr>
                      </w:pPr>
                    </w:p>
                    <w:p w14:paraId="51BB9F84" w14:textId="0A739B9A" w:rsidR="00190FA6" w:rsidRPr="004B7819" w:rsidRDefault="00190FA6" w:rsidP="001979F0">
                      <w:pPr>
                        <w:rPr>
                          <w:rFonts w:ascii="Calibri" w:hAnsi="Calibri" w:cs="Calibri"/>
                          <w:b/>
                          <w:sz w:val="25"/>
                          <w:szCs w:val="25"/>
                        </w:rPr>
                      </w:pPr>
                      <w:r>
                        <w:rPr>
                          <w:rFonts w:ascii="Calibri" w:hAnsi="Calibri" w:cs="Calibri"/>
                          <w:b/>
                          <w:noProof/>
                          <w:sz w:val="25"/>
                          <w:szCs w:val="25"/>
                          <w:lang w:eastAsia="en-US"/>
                        </w:rPr>
                        <w:drawing>
                          <wp:inline distT="0" distB="0" distL="0" distR="0" wp14:anchorId="58043FDB" wp14:editId="3E6B728D">
                            <wp:extent cx="3276600" cy="3371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CH 1.jpeg"/>
                                    <pic:cNvPicPr/>
                                  </pic:nvPicPr>
                                  <pic:blipFill>
                                    <a:blip r:embed="rId26">
                                      <a:extLst>
                                        <a:ext uri="{28A0092B-C50C-407E-A947-70E740481C1C}">
                                          <a14:useLocalDpi xmlns:a14="http://schemas.microsoft.com/office/drawing/2010/main" val="0"/>
                                        </a:ext>
                                      </a:extLst>
                                    </a:blip>
                                    <a:stretch>
                                      <a:fillRect/>
                                    </a:stretch>
                                  </pic:blipFill>
                                  <pic:spPr>
                                    <a:xfrm>
                                      <a:off x="0" y="0"/>
                                      <a:ext cx="3276600" cy="3371850"/>
                                    </a:xfrm>
                                    <a:prstGeom prst="rect">
                                      <a:avLst/>
                                    </a:prstGeom>
                                  </pic:spPr>
                                </pic:pic>
                              </a:graphicData>
                            </a:graphic>
                          </wp:inline>
                        </w:drawing>
                      </w:r>
                      <w:r>
                        <w:rPr>
                          <w:rFonts w:ascii="Calibri" w:hAnsi="Calibri" w:cs="Calibri"/>
                          <w:b/>
                          <w:noProof/>
                          <w:sz w:val="25"/>
                          <w:szCs w:val="25"/>
                          <w:lang w:eastAsia="en-US"/>
                        </w:rPr>
                        <w:t xml:space="preserve">      </w:t>
                      </w:r>
                      <w:r>
                        <w:rPr>
                          <w:rFonts w:ascii="Calibri" w:hAnsi="Calibri" w:cs="Calibri"/>
                          <w:b/>
                          <w:noProof/>
                          <w:sz w:val="25"/>
                          <w:szCs w:val="25"/>
                          <w:lang w:eastAsia="en-US"/>
                        </w:rPr>
                        <w:drawing>
                          <wp:inline distT="0" distB="0" distL="0" distR="0" wp14:anchorId="3A4A962A" wp14:editId="70270731">
                            <wp:extent cx="2486025" cy="172157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NCH.jpeg"/>
                                    <pic:cNvPicPr/>
                                  </pic:nvPicPr>
                                  <pic:blipFill>
                                    <a:blip r:embed="rId27">
                                      <a:extLst>
                                        <a:ext uri="{28A0092B-C50C-407E-A947-70E740481C1C}">
                                          <a14:useLocalDpi xmlns:a14="http://schemas.microsoft.com/office/drawing/2010/main" val="0"/>
                                        </a:ext>
                                      </a:extLst>
                                    </a:blip>
                                    <a:stretch>
                                      <a:fillRect/>
                                    </a:stretch>
                                  </pic:blipFill>
                                  <pic:spPr>
                                    <a:xfrm>
                                      <a:off x="0" y="0"/>
                                      <a:ext cx="2491277" cy="1725209"/>
                                    </a:xfrm>
                                    <a:prstGeom prst="rect">
                                      <a:avLst/>
                                    </a:prstGeom>
                                  </pic:spPr>
                                </pic:pic>
                              </a:graphicData>
                            </a:graphic>
                          </wp:inline>
                        </w:drawing>
                      </w:r>
                    </w:p>
                  </w:txbxContent>
                </v:textbox>
              </v:shape>
            </w:pict>
          </mc:Fallback>
        </mc:AlternateContent>
      </w:r>
    </w:p>
    <w:p w14:paraId="2B97A37D" w14:textId="5B70D936" w:rsidR="00156F50" w:rsidRDefault="00156F50" w:rsidP="0090216A">
      <w:pPr>
        <w:pStyle w:val="NoSpacing"/>
        <w:rPr>
          <w:rFonts w:ascii="Calibri" w:hAnsi="Calibri" w:cs="Calibri"/>
          <w:sz w:val="25"/>
          <w:szCs w:val="25"/>
        </w:rPr>
      </w:pPr>
    </w:p>
    <w:p w14:paraId="7367BFF5" w14:textId="71B6A507" w:rsidR="00156F50" w:rsidRDefault="00156F50" w:rsidP="0090216A">
      <w:pPr>
        <w:pStyle w:val="NoSpacing"/>
        <w:rPr>
          <w:rFonts w:ascii="Calibri" w:hAnsi="Calibri" w:cs="Calibri"/>
          <w:sz w:val="25"/>
          <w:szCs w:val="25"/>
        </w:rPr>
      </w:pPr>
    </w:p>
    <w:p w14:paraId="6E3C1A21" w14:textId="5D3DEC84" w:rsidR="00156F50" w:rsidRDefault="00156F50" w:rsidP="0090216A">
      <w:pPr>
        <w:pStyle w:val="NoSpacing"/>
        <w:rPr>
          <w:rFonts w:ascii="Calibri" w:hAnsi="Calibri" w:cs="Calibri"/>
          <w:sz w:val="25"/>
          <w:szCs w:val="25"/>
        </w:rPr>
      </w:pPr>
    </w:p>
    <w:p w14:paraId="12C35535" w14:textId="6C031CC3" w:rsidR="00156F50" w:rsidRDefault="00156F50" w:rsidP="0090216A">
      <w:pPr>
        <w:pStyle w:val="NoSpacing"/>
        <w:rPr>
          <w:rFonts w:ascii="Calibri" w:hAnsi="Calibri" w:cs="Calibri"/>
          <w:sz w:val="25"/>
          <w:szCs w:val="25"/>
        </w:rPr>
      </w:pPr>
    </w:p>
    <w:p w14:paraId="6AA89769" w14:textId="172D7410" w:rsidR="00156F50" w:rsidRDefault="00156F50" w:rsidP="0090216A">
      <w:pPr>
        <w:pStyle w:val="NoSpacing"/>
        <w:rPr>
          <w:rFonts w:ascii="Calibri" w:hAnsi="Calibri" w:cs="Calibri"/>
          <w:sz w:val="25"/>
          <w:szCs w:val="25"/>
        </w:rPr>
      </w:pPr>
    </w:p>
    <w:p w14:paraId="60C58A15" w14:textId="5F11C0BB" w:rsidR="00156F50" w:rsidRDefault="00156F50" w:rsidP="0090216A">
      <w:pPr>
        <w:pStyle w:val="NoSpacing"/>
        <w:rPr>
          <w:rFonts w:ascii="Calibri" w:hAnsi="Calibri" w:cs="Calibri"/>
          <w:sz w:val="25"/>
          <w:szCs w:val="25"/>
        </w:rPr>
      </w:pPr>
    </w:p>
    <w:p w14:paraId="154F39E6" w14:textId="2596FC3A" w:rsidR="00156F50" w:rsidRDefault="00156F50" w:rsidP="0090216A">
      <w:pPr>
        <w:pStyle w:val="NoSpacing"/>
        <w:rPr>
          <w:rFonts w:ascii="Calibri" w:hAnsi="Calibri" w:cs="Calibri"/>
          <w:sz w:val="25"/>
          <w:szCs w:val="25"/>
        </w:rPr>
      </w:pPr>
    </w:p>
    <w:p w14:paraId="1B6CE01C" w14:textId="2CF96CD8" w:rsidR="00156F50" w:rsidRDefault="00156F50" w:rsidP="0090216A">
      <w:pPr>
        <w:pStyle w:val="NoSpacing"/>
        <w:rPr>
          <w:rFonts w:ascii="Calibri" w:hAnsi="Calibri" w:cs="Calibri"/>
          <w:sz w:val="25"/>
          <w:szCs w:val="25"/>
        </w:rPr>
      </w:pPr>
    </w:p>
    <w:p w14:paraId="3ADE4473" w14:textId="07E0287D" w:rsidR="00156F50" w:rsidRDefault="00156F50" w:rsidP="0090216A">
      <w:pPr>
        <w:pStyle w:val="NoSpacing"/>
        <w:rPr>
          <w:rFonts w:ascii="Calibri" w:hAnsi="Calibri" w:cs="Calibri"/>
          <w:sz w:val="25"/>
          <w:szCs w:val="25"/>
        </w:rPr>
      </w:pPr>
    </w:p>
    <w:p w14:paraId="7BF4C50B" w14:textId="43479290" w:rsidR="00156F50" w:rsidRDefault="00156F50" w:rsidP="0090216A">
      <w:pPr>
        <w:pStyle w:val="NoSpacing"/>
        <w:rPr>
          <w:rFonts w:ascii="Calibri" w:hAnsi="Calibri" w:cs="Calibri"/>
          <w:sz w:val="25"/>
          <w:szCs w:val="25"/>
        </w:rPr>
      </w:pPr>
    </w:p>
    <w:p w14:paraId="78382BF5" w14:textId="023329A8" w:rsidR="00156F50" w:rsidRDefault="00156F50" w:rsidP="0090216A">
      <w:pPr>
        <w:pStyle w:val="NoSpacing"/>
        <w:rPr>
          <w:rFonts w:ascii="Calibri" w:hAnsi="Calibri" w:cs="Calibri"/>
          <w:sz w:val="25"/>
          <w:szCs w:val="25"/>
        </w:rPr>
      </w:pPr>
    </w:p>
    <w:p w14:paraId="1DFB44AD" w14:textId="7B37E224" w:rsidR="00156F50" w:rsidRDefault="00156F50" w:rsidP="0090216A">
      <w:pPr>
        <w:pStyle w:val="NoSpacing"/>
        <w:rPr>
          <w:rFonts w:ascii="Calibri" w:hAnsi="Calibri" w:cs="Calibri"/>
          <w:sz w:val="25"/>
          <w:szCs w:val="25"/>
        </w:rPr>
      </w:pPr>
    </w:p>
    <w:p w14:paraId="4B865F43" w14:textId="1FFFD53A" w:rsidR="00156F50" w:rsidRDefault="00156F50" w:rsidP="0090216A">
      <w:pPr>
        <w:pStyle w:val="NoSpacing"/>
        <w:rPr>
          <w:rFonts w:ascii="Calibri" w:hAnsi="Calibri" w:cs="Calibri"/>
          <w:sz w:val="25"/>
          <w:szCs w:val="25"/>
        </w:rPr>
      </w:pPr>
    </w:p>
    <w:p w14:paraId="7D0172F0" w14:textId="525348C4" w:rsidR="00156F50" w:rsidRDefault="00156F50" w:rsidP="0090216A">
      <w:pPr>
        <w:pStyle w:val="NoSpacing"/>
        <w:rPr>
          <w:rFonts w:ascii="Calibri" w:hAnsi="Calibri" w:cs="Calibri"/>
          <w:sz w:val="25"/>
          <w:szCs w:val="25"/>
        </w:rPr>
      </w:pPr>
    </w:p>
    <w:p w14:paraId="3BA36D14" w14:textId="30DE2E6C" w:rsidR="00156F50" w:rsidRDefault="00156F50" w:rsidP="0090216A">
      <w:pPr>
        <w:pStyle w:val="NoSpacing"/>
        <w:rPr>
          <w:rFonts w:ascii="Calibri" w:hAnsi="Calibri" w:cs="Calibri"/>
          <w:sz w:val="25"/>
          <w:szCs w:val="25"/>
        </w:rPr>
      </w:pPr>
    </w:p>
    <w:p w14:paraId="079C76E7" w14:textId="2B970C4E" w:rsidR="00156F50" w:rsidRDefault="00156F50" w:rsidP="0090216A">
      <w:pPr>
        <w:pStyle w:val="NoSpacing"/>
        <w:rPr>
          <w:rFonts w:ascii="Calibri" w:hAnsi="Calibri" w:cs="Calibri"/>
          <w:sz w:val="25"/>
          <w:szCs w:val="25"/>
        </w:rPr>
      </w:pPr>
    </w:p>
    <w:p w14:paraId="188A3F35" w14:textId="06919915" w:rsidR="00156F50" w:rsidRDefault="00156F50" w:rsidP="0090216A">
      <w:pPr>
        <w:pStyle w:val="NoSpacing"/>
        <w:rPr>
          <w:rFonts w:ascii="Calibri" w:hAnsi="Calibri" w:cs="Calibri"/>
          <w:sz w:val="25"/>
          <w:szCs w:val="25"/>
        </w:rPr>
      </w:pPr>
    </w:p>
    <w:p w14:paraId="0AA78C14" w14:textId="333562AB" w:rsidR="00156F50" w:rsidRDefault="00156F50" w:rsidP="0090216A">
      <w:pPr>
        <w:pStyle w:val="NoSpacing"/>
        <w:rPr>
          <w:rFonts w:ascii="Calibri" w:hAnsi="Calibri" w:cs="Calibri"/>
          <w:sz w:val="25"/>
          <w:szCs w:val="25"/>
        </w:rPr>
      </w:pPr>
    </w:p>
    <w:p w14:paraId="0E5B42BB" w14:textId="3C5B114F" w:rsidR="00B4483D" w:rsidRDefault="00B4483D" w:rsidP="0090216A">
      <w:pPr>
        <w:pStyle w:val="NoSpacing"/>
        <w:rPr>
          <w:rFonts w:ascii="Calibri" w:hAnsi="Calibri" w:cs="Calibri"/>
          <w:sz w:val="25"/>
          <w:szCs w:val="25"/>
        </w:rPr>
      </w:pPr>
    </w:p>
    <w:p w14:paraId="67A7C168" w14:textId="1CE0C75D" w:rsidR="00B4483D" w:rsidRDefault="00B4483D" w:rsidP="0090216A">
      <w:pPr>
        <w:pStyle w:val="NoSpacing"/>
        <w:rPr>
          <w:rFonts w:ascii="Calibri" w:hAnsi="Calibri" w:cs="Calibri"/>
          <w:sz w:val="25"/>
          <w:szCs w:val="25"/>
        </w:rPr>
      </w:pPr>
    </w:p>
    <w:p w14:paraId="29B39085" w14:textId="5636CF87" w:rsidR="00B4483D" w:rsidRDefault="00B4483D" w:rsidP="0090216A">
      <w:pPr>
        <w:pStyle w:val="NoSpacing"/>
        <w:rPr>
          <w:rFonts w:ascii="Calibri" w:hAnsi="Calibri" w:cs="Calibri"/>
          <w:sz w:val="25"/>
          <w:szCs w:val="25"/>
        </w:rPr>
      </w:pPr>
    </w:p>
    <w:p w14:paraId="68BBFAB5" w14:textId="77777777" w:rsidR="00B4483D" w:rsidRDefault="00B4483D" w:rsidP="0090216A">
      <w:pPr>
        <w:pStyle w:val="NoSpacing"/>
        <w:rPr>
          <w:rFonts w:ascii="Calibri" w:hAnsi="Calibri" w:cs="Calibri"/>
          <w:sz w:val="25"/>
          <w:szCs w:val="25"/>
        </w:rPr>
      </w:pPr>
    </w:p>
    <w:p w14:paraId="0E8DDB08" w14:textId="41C779CE" w:rsidR="00B4483D" w:rsidRDefault="00B4483D" w:rsidP="0090216A">
      <w:pPr>
        <w:pStyle w:val="NoSpacing"/>
        <w:rPr>
          <w:rFonts w:ascii="Calibri" w:hAnsi="Calibri" w:cs="Calibri"/>
          <w:sz w:val="25"/>
          <w:szCs w:val="25"/>
        </w:rPr>
      </w:pPr>
    </w:p>
    <w:p w14:paraId="73187D3F" w14:textId="0E9AD20A" w:rsidR="00B4483D" w:rsidRDefault="00B4483D" w:rsidP="0090216A">
      <w:pPr>
        <w:pStyle w:val="NoSpacing"/>
        <w:rPr>
          <w:rFonts w:ascii="Calibri" w:hAnsi="Calibri" w:cs="Calibri"/>
          <w:sz w:val="25"/>
          <w:szCs w:val="25"/>
        </w:rPr>
      </w:pPr>
    </w:p>
    <w:p w14:paraId="0D89D4B3" w14:textId="00FF04A3" w:rsidR="00B4483D" w:rsidRDefault="00B4483D" w:rsidP="0090216A">
      <w:pPr>
        <w:pStyle w:val="NoSpacing"/>
        <w:rPr>
          <w:rFonts w:ascii="Calibri" w:hAnsi="Calibri" w:cs="Calibri"/>
          <w:sz w:val="25"/>
          <w:szCs w:val="25"/>
        </w:rPr>
      </w:pPr>
    </w:p>
    <w:p w14:paraId="7BB17F69" w14:textId="6596B05E" w:rsidR="00B4483D" w:rsidRDefault="00B4483D" w:rsidP="0090216A">
      <w:pPr>
        <w:pStyle w:val="NoSpacing"/>
        <w:rPr>
          <w:rFonts w:ascii="Calibri" w:hAnsi="Calibri" w:cs="Calibri"/>
          <w:sz w:val="25"/>
          <w:szCs w:val="25"/>
        </w:rPr>
      </w:pPr>
    </w:p>
    <w:p w14:paraId="6371DBAC" w14:textId="75D0265B" w:rsidR="00B4483D" w:rsidRDefault="00B4483D" w:rsidP="0090216A">
      <w:pPr>
        <w:pStyle w:val="NoSpacing"/>
        <w:rPr>
          <w:rFonts w:ascii="Calibri" w:hAnsi="Calibri" w:cs="Calibri"/>
          <w:sz w:val="25"/>
          <w:szCs w:val="25"/>
        </w:rPr>
      </w:pPr>
    </w:p>
    <w:p w14:paraId="58B59B1A" w14:textId="522D5945" w:rsidR="00156F50" w:rsidRDefault="00156F50" w:rsidP="0090216A">
      <w:pPr>
        <w:pStyle w:val="NoSpacing"/>
        <w:rPr>
          <w:rFonts w:ascii="Calibri" w:hAnsi="Calibri" w:cs="Calibri"/>
          <w:sz w:val="25"/>
          <w:szCs w:val="25"/>
        </w:rPr>
      </w:pPr>
    </w:p>
    <w:p w14:paraId="4A0C2B5B" w14:textId="6C27A5A8" w:rsidR="00156F50" w:rsidRDefault="00156F50" w:rsidP="0090216A">
      <w:pPr>
        <w:pStyle w:val="NoSpacing"/>
        <w:rPr>
          <w:rFonts w:ascii="Calibri" w:hAnsi="Calibri" w:cs="Calibri"/>
          <w:sz w:val="25"/>
          <w:szCs w:val="25"/>
        </w:rPr>
      </w:pPr>
    </w:p>
    <w:p w14:paraId="4FE82603" w14:textId="0A01164F" w:rsidR="00156F50" w:rsidRDefault="00156F50" w:rsidP="0090216A">
      <w:pPr>
        <w:pStyle w:val="NoSpacing"/>
        <w:rPr>
          <w:rFonts w:ascii="Calibri" w:hAnsi="Calibri" w:cs="Calibri"/>
          <w:sz w:val="25"/>
          <w:szCs w:val="25"/>
        </w:rPr>
      </w:pPr>
    </w:p>
    <w:p w14:paraId="180726C5" w14:textId="18A24648" w:rsidR="00156F50" w:rsidRDefault="00156F50" w:rsidP="0090216A">
      <w:pPr>
        <w:pStyle w:val="NoSpacing"/>
        <w:rPr>
          <w:rFonts w:ascii="Calibri" w:hAnsi="Calibri" w:cs="Calibri"/>
          <w:sz w:val="25"/>
          <w:szCs w:val="25"/>
        </w:rPr>
      </w:pPr>
    </w:p>
    <w:p w14:paraId="656719B3" w14:textId="5D434229" w:rsidR="00156F50" w:rsidRDefault="00156F50" w:rsidP="0090216A">
      <w:pPr>
        <w:pStyle w:val="NoSpacing"/>
        <w:rPr>
          <w:rFonts w:ascii="Calibri" w:hAnsi="Calibri" w:cs="Calibri"/>
          <w:sz w:val="25"/>
          <w:szCs w:val="25"/>
        </w:rPr>
      </w:pPr>
    </w:p>
    <w:p w14:paraId="3F51C277" w14:textId="5165DBAF" w:rsidR="00156F50" w:rsidRDefault="00156F50" w:rsidP="0090216A">
      <w:pPr>
        <w:pStyle w:val="NoSpacing"/>
        <w:rPr>
          <w:rFonts w:ascii="Calibri" w:hAnsi="Calibri" w:cs="Calibri"/>
          <w:sz w:val="25"/>
          <w:szCs w:val="25"/>
        </w:rPr>
      </w:pPr>
    </w:p>
    <w:p w14:paraId="3E9E3249" w14:textId="0A431465" w:rsidR="00156F50" w:rsidRDefault="00156F50" w:rsidP="0090216A">
      <w:pPr>
        <w:pStyle w:val="NoSpacing"/>
        <w:rPr>
          <w:rFonts w:ascii="Calibri" w:hAnsi="Calibri" w:cs="Calibri"/>
          <w:sz w:val="25"/>
          <w:szCs w:val="25"/>
        </w:rPr>
      </w:pPr>
    </w:p>
    <w:p w14:paraId="55FBF94E" w14:textId="53A4440D" w:rsidR="00156F50" w:rsidRDefault="00156F50" w:rsidP="0090216A">
      <w:pPr>
        <w:pStyle w:val="NoSpacing"/>
        <w:rPr>
          <w:rFonts w:ascii="Calibri" w:hAnsi="Calibri" w:cs="Calibri"/>
          <w:sz w:val="25"/>
          <w:szCs w:val="25"/>
        </w:rPr>
      </w:pPr>
    </w:p>
    <w:p w14:paraId="1CF7F051" w14:textId="05B138C0" w:rsidR="000F7151" w:rsidRDefault="000F7151" w:rsidP="0090216A">
      <w:pPr>
        <w:pStyle w:val="NoSpacing"/>
        <w:rPr>
          <w:rFonts w:ascii="Calibri" w:hAnsi="Calibri" w:cs="Calibri"/>
          <w:sz w:val="25"/>
          <w:szCs w:val="25"/>
        </w:rPr>
      </w:pPr>
    </w:p>
    <w:p w14:paraId="6ECB04E0" w14:textId="02CC2FAB" w:rsidR="000F7151" w:rsidRDefault="000F7151" w:rsidP="0090216A">
      <w:pPr>
        <w:pStyle w:val="NoSpacing"/>
        <w:rPr>
          <w:rFonts w:ascii="Calibri" w:hAnsi="Calibri" w:cs="Calibri"/>
          <w:sz w:val="25"/>
          <w:szCs w:val="25"/>
        </w:rPr>
      </w:pPr>
    </w:p>
    <w:p w14:paraId="7D870114" w14:textId="6E4D52F7" w:rsidR="000F7151" w:rsidRDefault="00554BDF" w:rsidP="0090216A">
      <w:pPr>
        <w:pStyle w:val="NoSpacing"/>
        <w:rPr>
          <w:rFonts w:ascii="Calibri" w:hAnsi="Calibri" w:cs="Calibri"/>
          <w:sz w:val="25"/>
          <w:szCs w:val="25"/>
        </w:rPr>
      </w:pPr>
      <w:r>
        <w:rPr>
          <w:rFonts w:ascii="Calibri" w:hAnsi="Calibri"/>
          <w:b/>
          <w:noProof/>
          <w:sz w:val="25"/>
          <w:szCs w:val="25"/>
          <w:u w:val="single"/>
          <w:lang w:eastAsia="en-US"/>
        </w:rPr>
        <mc:AlternateContent>
          <mc:Choice Requires="wps">
            <w:drawing>
              <wp:anchor distT="0" distB="0" distL="114300" distR="114300" simplePos="0" relativeHeight="251885568" behindDoc="0" locked="0" layoutInCell="1" allowOverlap="1" wp14:anchorId="3B58560F" wp14:editId="3E081A2B">
                <wp:simplePos x="0" y="0"/>
                <wp:positionH relativeFrom="column">
                  <wp:posOffset>-165735</wp:posOffset>
                </wp:positionH>
                <wp:positionV relativeFrom="paragraph">
                  <wp:posOffset>132080</wp:posOffset>
                </wp:positionV>
                <wp:extent cx="1905000" cy="838200"/>
                <wp:effectExtent l="0" t="0" r="19050" b="19050"/>
                <wp:wrapNone/>
                <wp:docPr id="10" name="Text Box 10"/>
                <wp:cNvGraphicFramePr/>
                <a:graphic xmlns:a="http://schemas.openxmlformats.org/drawingml/2006/main">
                  <a:graphicData uri="http://schemas.microsoft.com/office/word/2010/wordprocessingShape">
                    <wps:wsp>
                      <wps:cNvSpPr txBox="1"/>
                      <wps:spPr>
                        <a:xfrm flipV="1">
                          <a:off x="0" y="0"/>
                          <a:ext cx="19050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0D1D5" w14:textId="77777777" w:rsidR="00190FA6" w:rsidRDefault="00190FA6" w:rsidP="000304A8">
                            <w:pPr>
                              <w:spacing w:line="240" w:lineRule="auto"/>
                              <w:ind w:firstLine="0"/>
                            </w:pPr>
                            <w:r>
                              <w:t xml:space="preserve">       Non Profit Org.</w:t>
                            </w:r>
                          </w:p>
                          <w:p w14:paraId="2EDEA4E2" w14:textId="77777777" w:rsidR="00190FA6" w:rsidRDefault="00190FA6" w:rsidP="000304A8">
                            <w:pPr>
                              <w:spacing w:line="240" w:lineRule="auto"/>
                              <w:ind w:firstLine="0"/>
                            </w:pPr>
                            <w:r>
                              <w:t>U.S. Postage Paid</w:t>
                            </w:r>
                          </w:p>
                          <w:p w14:paraId="2E683709" w14:textId="77777777" w:rsidR="00190FA6" w:rsidRDefault="00190FA6" w:rsidP="000304A8">
                            <w:pPr>
                              <w:spacing w:line="240" w:lineRule="auto"/>
                              <w:ind w:firstLine="0"/>
                            </w:pPr>
                            <w:r>
                              <w:t>Selinsgrove, PA  17870</w:t>
                            </w:r>
                          </w:p>
                          <w:p w14:paraId="6F14324D" w14:textId="77777777" w:rsidR="00190FA6" w:rsidRDefault="00190FA6" w:rsidP="000304A8">
                            <w:pPr>
                              <w:spacing w:line="240" w:lineRule="auto"/>
                              <w:ind w:firstLine="0"/>
                            </w:pPr>
                            <w:r>
                              <w:t>Permit #13</w:t>
                            </w:r>
                          </w:p>
                          <w:p w14:paraId="59AC6438" w14:textId="77777777" w:rsidR="00190FA6" w:rsidRDefault="00190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560F" id="Text Box 10" o:spid="_x0000_s1040" type="#_x0000_t202" style="position:absolute;margin-left:-13.05pt;margin-top:10.4pt;width:150pt;height:66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" fillcolor="white [3201]" strokeweight=".5pt">
                <v:textbox>
                  <w:txbxContent>
                    <w:p w14:paraId="3FE0D1D5" w14:textId="77777777" w:rsidR="00190FA6" w:rsidRDefault="00190FA6" w:rsidP="000304A8">
                      <w:pPr>
                        <w:spacing w:line="240" w:lineRule="auto"/>
                        <w:ind w:firstLine="0"/>
                      </w:pPr>
                      <w:r>
                        <w:t xml:space="preserve">       Non Profit Org.</w:t>
                      </w:r>
                    </w:p>
                    <w:p w14:paraId="2EDEA4E2" w14:textId="77777777" w:rsidR="00190FA6" w:rsidRDefault="00190FA6" w:rsidP="000304A8">
                      <w:pPr>
                        <w:spacing w:line="240" w:lineRule="auto"/>
                        <w:ind w:firstLine="0"/>
                      </w:pPr>
                      <w:r>
                        <w:t>U.S. Postage Paid</w:t>
                      </w:r>
                    </w:p>
                    <w:p w14:paraId="2E683709" w14:textId="77777777" w:rsidR="00190FA6" w:rsidRDefault="00190FA6" w:rsidP="000304A8">
                      <w:pPr>
                        <w:spacing w:line="240" w:lineRule="auto"/>
                        <w:ind w:firstLine="0"/>
                      </w:pPr>
                      <w:r>
                        <w:t>Selinsgrove, PA  17870</w:t>
                      </w:r>
                    </w:p>
                    <w:p w14:paraId="6F14324D" w14:textId="77777777" w:rsidR="00190FA6" w:rsidRDefault="00190FA6" w:rsidP="000304A8">
                      <w:pPr>
                        <w:spacing w:line="240" w:lineRule="auto"/>
                        <w:ind w:firstLine="0"/>
                      </w:pPr>
                      <w:r>
                        <w:t>Permit #13</w:t>
                      </w:r>
                    </w:p>
                    <w:p w14:paraId="59AC6438" w14:textId="77777777" w:rsidR="00190FA6" w:rsidRDefault="00190FA6"/>
                  </w:txbxContent>
                </v:textbox>
              </v:shape>
            </w:pict>
          </mc:Fallback>
        </mc:AlternateContent>
      </w:r>
    </w:p>
    <w:p w14:paraId="350BAE16" w14:textId="69EAD038" w:rsidR="00BF01C6" w:rsidRDefault="00BF01C6" w:rsidP="0090216A">
      <w:pPr>
        <w:pStyle w:val="NoSpacing"/>
        <w:rPr>
          <w:rFonts w:ascii="Calibri" w:hAnsi="Calibri" w:cs="Calibri"/>
          <w:sz w:val="25"/>
          <w:szCs w:val="25"/>
        </w:rPr>
      </w:pPr>
    </w:p>
    <w:p w14:paraId="1120B432" w14:textId="41327BA6" w:rsidR="00EF4A8B" w:rsidRDefault="00EF4A8B" w:rsidP="0090216A">
      <w:pPr>
        <w:pStyle w:val="NoSpacing"/>
        <w:rPr>
          <w:rFonts w:ascii="Calibri" w:hAnsi="Calibri" w:cs="Calibri"/>
          <w:sz w:val="25"/>
          <w:szCs w:val="25"/>
        </w:rPr>
      </w:pPr>
    </w:p>
    <w:p w14:paraId="2EADA6A6" w14:textId="3FDF9173" w:rsidR="00EF4A8B" w:rsidRDefault="00EF4A8B" w:rsidP="0090216A">
      <w:pPr>
        <w:pStyle w:val="NoSpacing"/>
        <w:rPr>
          <w:rFonts w:ascii="Calibri" w:hAnsi="Calibri" w:cs="Calibri"/>
          <w:sz w:val="25"/>
          <w:szCs w:val="25"/>
        </w:rPr>
      </w:pPr>
    </w:p>
    <w:p w14:paraId="56DF08E4" w14:textId="6B603BF3" w:rsidR="00EF4A8B" w:rsidRDefault="002278B3" w:rsidP="0090216A">
      <w:pPr>
        <w:pStyle w:val="NoSpacing"/>
        <w:rPr>
          <w:rFonts w:ascii="Calibri" w:hAnsi="Calibri" w:cs="Calibri"/>
          <w:sz w:val="25"/>
          <w:szCs w:val="25"/>
        </w:rPr>
      </w:pPr>
      <w:r>
        <w:rPr>
          <w:rFonts w:ascii="Calibri" w:hAnsi="Calibri" w:cs="Calibri"/>
          <w:noProof/>
          <w:sz w:val="25"/>
          <w:szCs w:val="25"/>
          <w:lang w:eastAsia="en-US"/>
        </w:rPr>
        <mc:AlternateContent>
          <mc:Choice Requires="wps">
            <w:drawing>
              <wp:anchor distT="0" distB="0" distL="114300" distR="114300" simplePos="0" relativeHeight="251997184" behindDoc="0" locked="0" layoutInCell="1" allowOverlap="1" wp14:anchorId="5E68F2C8" wp14:editId="20DA4EA1">
                <wp:simplePos x="0" y="0"/>
                <wp:positionH relativeFrom="column">
                  <wp:posOffset>1190625</wp:posOffset>
                </wp:positionH>
                <wp:positionV relativeFrom="paragraph">
                  <wp:posOffset>57150</wp:posOffset>
                </wp:positionV>
                <wp:extent cx="3209925" cy="18192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20992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BB7E40" w14:textId="68B0C13F" w:rsidR="00190FA6" w:rsidRDefault="00190FA6" w:rsidP="002278B3">
                            <w:pPr>
                              <w:spacing w:line="240" w:lineRule="auto"/>
                              <w:jc w:val="center"/>
                              <w:rPr>
                                <w:rFonts w:ascii="Calibri" w:hAnsi="Calibri" w:cs="Calibri"/>
                                <w:sz w:val="28"/>
                                <w:szCs w:val="28"/>
                              </w:rPr>
                            </w:pPr>
                            <w:r w:rsidRPr="00BE1F06">
                              <w:rPr>
                                <w:rFonts w:ascii="Calibri" w:hAnsi="Calibri" w:cs="Calibri"/>
                                <w:sz w:val="28"/>
                                <w:szCs w:val="28"/>
                              </w:rPr>
                              <w:t>A special thank you to Steve and Dawn Ritter for the b</w:t>
                            </w:r>
                            <w:r>
                              <w:rPr>
                                <w:rFonts w:ascii="Calibri" w:hAnsi="Calibri" w:cs="Calibri"/>
                                <w:sz w:val="28"/>
                                <w:szCs w:val="28"/>
                              </w:rPr>
                              <w:t>eautiful bench in memory of Dia</w:t>
                            </w:r>
                            <w:r w:rsidRPr="00BE1F06">
                              <w:rPr>
                                <w:rFonts w:ascii="Calibri" w:hAnsi="Calibri" w:cs="Calibri"/>
                                <w:sz w:val="28"/>
                                <w:szCs w:val="28"/>
                              </w:rPr>
                              <w:t>na Ritter.</w:t>
                            </w:r>
                          </w:p>
                          <w:p w14:paraId="72073EB7" w14:textId="77777777" w:rsidR="00190FA6" w:rsidRDefault="00190FA6" w:rsidP="002278B3">
                            <w:pPr>
                              <w:spacing w:line="240" w:lineRule="auto"/>
                              <w:jc w:val="center"/>
                              <w:rPr>
                                <w:rFonts w:ascii="Calibri" w:hAnsi="Calibri" w:cs="Calibri"/>
                                <w:sz w:val="28"/>
                                <w:szCs w:val="28"/>
                              </w:rPr>
                            </w:pPr>
                          </w:p>
                          <w:p w14:paraId="227DA975" w14:textId="74844223" w:rsidR="00190FA6" w:rsidRDefault="00190FA6" w:rsidP="002278B3">
                            <w:pPr>
                              <w:spacing w:line="240" w:lineRule="auto"/>
                              <w:jc w:val="center"/>
                              <w:rPr>
                                <w:rFonts w:ascii="Calibri" w:hAnsi="Calibri" w:cs="Calibri"/>
                                <w:sz w:val="28"/>
                                <w:szCs w:val="28"/>
                              </w:rPr>
                            </w:pPr>
                            <w:r>
                              <w:rPr>
                                <w:rFonts w:ascii="Calibri" w:hAnsi="Calibri" w:cs="Calibri"/>
                                <w:sz w:val="28"/>
                                <w:szCs w:val="28"/>
                              </w:rPr>
                              <w:t>“In Loving Memory Of</w:t>
                            </w:r>
                          </w:p>
                          <w:p w14:paraId="49DAB5CF" w14:textId="1CF690E0" w:rsidR="00190FA6" w:rsidRDefault="00190FA6" w:rsidP="002278B3">
                            <w:pPr>
                              <w:spacing w:line="240" w:lineRule="auto"/>
                              <w:jc w:val="center"/>
                              <w:rPr>
                                <w:rFonts w:ascii="Calibri" w:hAnsi="Calibri" w:cs="Calibri"/>
                                <w:sz w:val="28"/>
                                <w:szCs w:val="28"/>
                              </w:rPr>
                            </w:pPr>
                            <w:r>
                              <w:rPr>
                                <w:rFonts w:ascii="Calibri" w:hAnsi="Calibri" w:cs="Calibri"/>
                                <w:sz w:val="28"/>
                                <w:szCs w:val="28"/>
                              </w:rPr>
                              <w:t>Diana L. Ritter</w:t>
                            </w:r>
                          </w:p>
                          <w:p w14:paraId="7E123E8D" w14:textId="0FA7B91C" w:rsidR="00190FA6" w:rsidRDefault="00190FA6" w:rsidP="002278B3">
                            <w:pPr>
                              <w:spacing w:line="240" w:lineRule="auto"/>
                              <w:jc w:val="center"/>
                              <w:rPr>
                                <w:rFonts w:ascii="Calibri" w:hAnsi="Calibri" w:cs="Calibri"/>
                                <w:sz w:val="28"/>
                                <w:szCs w:val="28"/>
                              </w:rPr>
                            </w:pPr>
                            <w:r>
                              <w:rPr>
                                <w:rFonts w:ascii="Calibri" w:hAnsi="Calibri" w:cs="Calibri"/>
                                <w:sz w:val="28"/>
                                <w:szCs w:val="28"/>
                              </w:rPr>
                              <w:t>Forever In Our Hearts</w:t>
                            </w:r>
                          </w:p>
                          <w:p w14:paraId="3A209959" w14:textId="7CBD74B8" w:rsidR="00190FA6" w:rsidRPr="00BE1F06" w:rsidRDefault="00190FA6" w:rsidP="002278B3">
                            <w:pPr>
                              <w:spacing w:line="240" w:lineRule="auto"/>
                              <w:jc w:val="center"/>
                              <w:rPr>
                                <w:rFonts w:ascii="Calibri" w:hAnsi="Calibri" w:cs="Calibri"/>
                                <w:sz w:val="28"/>
                                <w:szCs w:val="28"/>
                              </w:rPr>
                            </w:pPr>
                            <w:r>
                              <w:rPr>
                                <w:rFonts w:ascii="Calibri" w:hAnsi="Calibri" w:cs="Calibri"/>
                                <w:sz w:val="28"/>
                                <w:szCs w:val="28"/>
                              </w:rPr>
                              <w:t>March 11, 1947 – January 27,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8F2C8" id="Text Box 16" o:spid="_x0000_s1041" type="#_x0000_t202" style="position:absolute;margin-left:93.75pt;margin-top:4.5pt;width:252.75pt;height:143.2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" fillcolor="white [3201]" strokeweight=".5pt">
                <v:textbox>
                  <w:txbxContent>
                    <w:p w14:paraId="06BB7E40" w14:textId="68B0C13F" w:rsidR="00190FA6" w:rsidRDefault="00190FA6" w:rsidP="002278B3">
                      <w:pPr>
                        <w:spacing w:line="240" w:lineRule="auto"/>
                        <w:jc w:val="center"/>
                        <w:rPr>
                          <w:rFonts w:ascii="Calibri" w:hAnsi="Calibri" w:cs="Calibri"/>
                          <w:sz w:val="28"/>
                          <w:szCs w:val="28"/>
                        </w:rPr>
                      </w:pPr>
                      <w:r w:rsidRPr="00BE1F06">
                        <w:rPr>
                          <w:rFonts w:ascii="Calibri" w:hAnsi="Calibri" w:cs="Calibri"/>
                          <w:sz w:val="28"/>
                          <w:szCs w:val="28"/>
                        </w:rPr>
                        <w:t>A special thank you to Steve and Dawn Ritter for the b</w:t>
                      </w:r>
                      <w:r>
                        <w:rPr>
                          <w:rFonts w:ascii="Calibri" w:hAnsi="Calibri" w:cs="Calibri"/>
                          <w:sz w:val="28"/>
                          <w:szCs w:val="28"/>
                        </w:rPr>
                        <w:t>eautiful bench in memory of Dia</w:t>
                      </w:r>
                      <w:r w:rsidRPr="00BE1F06">
                        <w:rPr>
                          <w:rFonts w:ascii="Calibri" w:hAnsi="Calibri" w:cs="Calibri"/>
                          <w:sz w:val="28"/>
                          <w:szCs w:val="28"/>
                        </w:rPr>
                        <w:t>na Ritter.</w:t>
                      </w:r>
                    </w:p>
                    <w:p w14:paraId="72073EB7" w14:textId="77777777" w:rsidR="00190FA6" w:rsidRDefault="00190FA6" w:rsidP="002278B3">
                      <w:pPr>
                        <w:spacing w:line="240" w:lineRule="auto"/>
                        <w:jc w:val="center"/>
                        <w:rPr>
                          <w:rFonts w:ascii="Calibri" w:hAnsi="Calibri" w:cs="Calibri"/>
                          <w:sz w:val="28"/>
                          <w:szCs w:val="28"/>
                        </w:rPr>
                      </w:pPr>
                    </w:p>
                    <w:p w14:paraId="227DA975" w14:textId="74844223" w:rsidR="00190FA6" w:rsidRDefault="00190FA6" w:rsidP="002278B3">
                      <w:pPr>
                        <w:spacing w:line="240" w:lineRule="auto"/>
                        <w:jc w:val="center"/>
                        <w:rPr>
                          <w:rFonts w:ascii="Calibri" w:hAnsi="Calibri" w:cs="Calibri"/>
                          <w:sz w:val="28"/>
                          <w:szCs w:val="28"/>
                        </w:rPr>
                      </w:pPr>
                      <w:r>
                        <w:rPr>
                          <w:rFonts w:ascii="Calibri" w:hAnsi="Calibri" w:cs="Calibri"/>
                          <w:sz w:val="28"/>
                          <w:szCs w:val="28"/>
                        </w:rPr>
                        <w:t>“In Loving Memory Of</w:t>
                      </w:r>
                    </w:p>
                    <w:p w14:paraId="49DAB5CF" w14:textId="1CF690E0" w:rsidR="00190FA6" w:rsidRDefault="00190FA6" w:rsidP="002278B3">
                      <w:pPr>
                        <w:spacing w:line="240" w:lineRule="auto"/>
                        <w:jc w:val="center"/>
                        <w:rPr>
                          <w:rFonts w:ascii="Calibri" w:hAnsi="Calibri" w:cs="Calibri"/>
                          <w:sz w:val="28"/>
                          <w:szCs w:val="28"/>
                        </w:rPr>
                      </w:pPr>
                      <w:r>
                        <w:rPr>
                          <w:rFonts w:ascii="Calibri" w:hAnsi="Calibri" w:cs="Calibri"/>
                          <w:sz w:val="28"/>
                          <w:szCs w:val="28"/>
                        </w:rPr>
                        <w:t>Diana L. Ritter</w:t>
                      </w:r>
                    </w:p>
                    <w:p w14:paraId="7E123E8D" w14:textId="0FA7B91C" w:rsidR="00190FA6" w:rsidRDefault="00190FA6" w:rsidP="002278B3">
                      <w:pPr>
                        <w:spacing w:line="240" w:lineRule="auto"/>
                        <w:jc w:val="center"/>
                        <w:rPr>
                          <w:rFonts w:ascii="Calibri" w:hAnsi="Calibri" w:cs="Calibri"/>
                          <w:sz w:val="28"/>
                          <w:szCs w:val="28"/>
                        </w:rPr>
                      </w:pPr>
                      <w:r>
                        <w:rPr>
                          <w:rFonts w:ascii="Calibri" w:hAnsi="Calibri" w:cs="Calibri"/>
                          <w:sz w:val="28"/>
                          <w:szCs w:val="28"/>
                        </w:rPr>
                        <w:t>Forever In Our Hearts</w:t>
                      </w:r>
                    </w:p>
                    <w:p w14:paraId="3A209959" w14:textId="7CBD74B8" w:rsidR="00190FA6" w:rsidRPr="00BE1F06" w:rsidRDefault="00190FA6" w:rsidP="002278B3">
                      <w:pPr>
                        <w:spacing w:line="240" w:lineRule="auto"/>
                        <w:jc w:val="center"/>
                        <w:rPr>
                          <w:rFonts w:ascii="Calibri" w:hAnsi="Calibri" w:cs="Calibri"/>
                          <w:sz w:val="28"/>
                          <w:szCs w:val="28"/>
                        </w:rPr>
                      </w:pPr>
                      <w:r>
                        <w:rPr>
                          <w:rFonts w:ascii="Calibri" w:hAnsi="Calibri" w:cs="Calibri"/>
                          <w:sz w:val="28"/>
                          <w:szCs w:val="28"/>
                        </w:rPr>
                        <w:t>March 11, 1947 – January 27, 2021”</w:t>
                      </w:r>
                    </w:p>
                  </w:txbxContent>
                </v:textbox>
              </v:shape>
            </w:pict>
          </mc:Fallback>
        </mc:AlternateContent>
      </w:r>
    </w:p>
    <w:p w14:paraId="456503D2" w14:textId="6D442C31" w:rsidR="00EF4A8B" w:rsidRDefault="00EF4A8B" w:rsidP="0090216A">
      <w:pPr>
        <w:pStyle w:val="NoSpacing"/>
        <w:rPr>
          <w:rFonts w:ascii="Calibri" w:hAnsi="Calibri" w:cs="Calibri"/>
          <w:sz w:val="25"/>
          <w:szCs w:val="25"/>
        </w:rPr>
      </w:pPr>
    </w:p>
    <w:p w14:paraId="4F5065D5" w14:textId="2E52FF90" w:rsidR="00EF4A8B" w:rsidRDefault="00EF4A8B" w:rsidP="0090216A">
      <w:pPr>
        <w:pStyle w:val="NoSpacing"/>
        <w:rPr>
          <w:rFonts w:ascii="Calibri" w:hAnsi="Calibri" w:cs="Calibri"/>
          <w:sz w:val="25"/>
          <w:szCs w:val="25"/>
        </w:rPr>
      </w:pPr>
    </w:p>
    <w:p w14:paraId="34A144EB" w14:textId="17A598F4" w:rsidR="00956660" w:rsidRDefault="00956660" w:rsidP="0090216A">
      <w:pPr>
        <w:pStyle w:val="NoSpacing"/>
        <w:rPr>
          <w:rFonts w:ascii="Calibri" w:hAnsi="Calibri" w:cs="Calibri"/>
          <w:sz w:val="25"/>
          <w:szCs w:val="25"/>
        </w:rPr>
      </w:pPr>
    </w:p>
    <w:p w14:paraId="3BC01D58" w14:textId="03A7D09A" w:rsidR="00EF4A8B" w:rsidRDefault="00EF4A8B" w:rsidP="0090216A">
      <w:pPr>
        <w:pStyle w:val="NoSpacing"/>
        <w:rPr>
          <w:rFonts w:ascii="Calibri" w:hAnsi="Calibri" w:cs="Calibri"/>
          <w:sz w:val="25"/>
          <w:szCs w:val="25"/>
        </w:rPr>
      </w:pPr>
    </w:p>
    <w:p w14:paraId="54329CB3" w14:textId="0220209F" w:rsidR="00EF4A8B" w:rsidRDefault="00EF4A8B" w:rsidP="0090216A">
      <w:pPr>
        <w:pStyle w:val="NoSpacing"/>
        <w:rPr>
          <w:rFonts w:ascii="Calibri" w:hAnsi="Calibri" w:cs="Calibri"/>
          <w:sz w:val="25"/>
          <w:szCs w:val="25"/>
        </w:rPr>
      </w:pPr>
    </w:p>
    <w:p w14:paraId="34B24FCD" w14:textId="37F2BF75" w:rsidR="00EF4A8B" w:rsidRDefault="00EF4A8B" w:rsidP="0090216A">
      <w:pPr>
        <w:pStyle w:val="NoSpacing"/>
        <w:rPr>
          <w:rFonts w:ascii="Calibri" w:hAnsi="Calibri" w:cs="Calibri"/>
          <w:sz w:val="25"/>
          <w:szCs w:val="25"/>
        </w:rPr>
      </w:pPr>
    </w:p>
    <w:p w14:paraId="37AC3DF8" w14:textId="4BEB1410" w:rsidR="00EF4A8B" w:rsidRDefault="00EF4A8B" w:rsidP="0090216A">
      <w:pPr>
        <w:pStyle w:val="NoSpacing"/>
        <w:rPr>
          <w:rFonts w:ascii="Calibri" w:hAnsi="Calibri" w:cs="Calibri"/>
          <w:sz w:val="25"/>
          <w:szCs w:val="25"/>
        </w:rPr>
      </w:pPr>
    </w:p>
    <w:p w14:paraId="29DDAA8A" w14:textId="04900950" w:rsidR="00956660" w:rsidRDefault="00956660" w:rsidP="0090216A">
      <w:pPr>
        <w:pStyle w:val="NoSpacing"/>
        <w:rPr>
          <w:rFonts w:ascii="Calibri" w:hAnsi="Calibri" w:cs="Calibri"/>
          <w:sz w:val="25"/>
          <w:szCs w:val="25"/>
        </w:rPr>
      </w:pPr>
    </w:p>
    <w:p w14:paraId="7279E137" w14:textId="2754C35A" w:rsidR="00F65AF0" w:rsidRDefault="00F65AF0" w:rsidP="0090216A">
      <w:pPr>
        <w:pStyle w:val="NoSpacing"/>
        <w:rPr>
          <w:rFonts w:ascii="Calibri" w:hAnsi="Calibri" w:cs="Calibri"/>
          <w:sz w:val="25"/>
          <w:szCs w:val="25"/>
        </w:rPr>
      </w:pPr>
    </w:p>
    <w:p w14:paraId="48C1F603" w14:textId="402A8C71" w:rsidR="00F65AF0" w:rsidRDefault="00F65AF0" w:rsidP="0090216A">
      <w:pPr>
        <w:pStyle w:val="NoSpacing"/>
        <w:rPr>
          <w:rFonts w:ascii="Calibri" w:hAnsi="Calibri" w:cs="Calibri"/>
          <w:sz w:val="25"/>
          <w:szCs w:val="25"/>
        </w:rPr>
      </w:pPr>
    </w:p>
    <w:p w14:paraId="38C67D39" w14:textId="0F4915F5" w:rsidR="00FE5962" w:rsidRDefault="00FE5962" w:rsidP="0090216A">
      <w:pPr>
        <w:pStyle w:val="NoSpacing"/>
        <w:rPr>
          <w:rFonts w:ascii="Calibri" w:hAnsi="Calibri" w:cs="Calibri"/>
          <w:sz w:val="25"/>
          <w:szCs w:val="25"/>
        </w:rPr>
      </w:pPr>
    </w:p>
    <w:p w14:paraId="31BED0B2" w14:textId="7E7C725E" w:rsidR="00FE5962" w:rsidRDefault="00FE5962" w:rsidP="0090216A">
      <w:pPr>
        <w:pStyle w:val="NoSpacing"/>
        <w:rPr>
          <w:rFonts w:ascii="Calibri" w:hAnsi="Calibri" w:cs="Calibri"/>
          <w:sz w:val="25"/>
          <w:szCs w:val="25"/>
        </w:rPr>
      </w:pPr>
    </w:p>
    <w:p w14:paraId="2880EF95" w14:textId="1BFD2B44" w:rsidR="008C0F6B" w:rsidRDefault="008C0F6B" w:rsidP="0090216A">
      <w:pPr>
        <w:pStyle w:val="NoSpacing"/>
        <w:rPr>
          <w:rFonts w:ascii="Calibri" w:hAnsi="Calibri" w:cs="Calibri"/>
          <w:sz w:val="25"/>
          <w:szCs w:val="25"/>
        </w:rPr>
      </w:pPr>
    </w:p>
    <w:p w14:paraId="7573F7C0" w14:textId="722BA241" w:rsidR="008C0F6B" w:rsidRDefault="008C0F6B" w:rsidP="0090216A">
      <w:pPr>
        <w:pStyle w:val="NoSpacing"/>
        <w:rPr>
          <w:rFonts w:ascii="Calibri" w:hAnsi="Calibri" w:cs="Calibri"/>
          <w:sz w:val="25"/>
          <w:szCs w:val="25"/>
        </w:rPr>
      </w:pPr>
    </w:p>
    <w:p w14:paraId="7CF46BAB" w14:textId="33D16B7D" w:rsidR="008C0F6B" w:rsidRDefault="008C0F6B" w:rsidP="0090216A">
      <w:pPr>
        <w:pStyle w:val="NoSpacing"/>
        <w:rPr>
          <w:rFonts w:ascii="Calibri" w:hAnsi="Calibri" w:cs="Calibri"/>
          <w:sz w:val="25"/>
          <w:szCs w:val="25"/>
        </w:rPr>
      </w:pPr>
    </w:p>
    <w:p w14:paraId="47D3871E" w14:textId="30756A64" w:rsidR="008C0F6B" w:rsidRDefault="008C0F6B" w:rsidP="0090216A">
      <w:pPr>
        <w:pStyle w:val="NoSpacing"/>
        <w:rPr>
          <w:rFonts w:ascii="Calibri" w:hAnsi="Calibri" w:cs="Calibri"/>
          <w:sz w:val="25"/>
          <w:szCs w:val="25"/>
        </w:rPr>
      </w:pPr>
    </w:p>
    <w:p w14:paraId="18F35774" w14:textId="4BCA26DA" w:rsidR="008C0F6B" w:rsidRDefault="008C0F6B" w:rsidP="0090216A">
      <w:pPr>
        <w:pStyle w:val="NoSpacing"/>
        <w:rPr>
          <w:rFonts w:ascii="Calibri" w:hAnsi="Calibri" w:cs="Calibri"/>
          <w:sz w:val="25"/>
          <w:szCs w:val="25"/>
        </w:rPr>
      </w:pPr>
    </w:p>
    <w:p w14:paraId="4A6EB08B" w14:textId="425EE033" w:rsidR="008C0F6B" w:rsidRDefault="008C0F6B" w:rsidP="0090216A">
      <w:pPr>
        <w:pStyle w:val="NoSpacing"/>
        <w:rPr>
          <w:rFonts w:ascii="Calibri" w:hAnsi="Calibri" w:cs="Calibri"/>
          <w:sz w:val="25"/>
          <w:szCs w:val="25"/>
        </w:rPr>
      </w:pPr>
    </w:p>
    <w:p w14:paraId="13778F34" w14:textId="37143FCF" w:rsidR="008C0F6B" w:rsidRDefault="008C0F6B" w:rsidP="0090216A">
      <w:pPr>
        <w:pStyle w:val="NoSpacing"/>
        <w:rPr>
          <w:rFonts w:ascii="Calibri" w:hAnsi="Calibri" w:cs="Calibri"/>
          <w:sz w:val="25"/>
          <w:szCs w:val="25"/>
        </w:rPr>
      </w:pPr>
    </w:p>
    <w:p w14:paraId="6CBD7509" w14:textId="065BD09B" w:rsidR="008C0F6B" w:rsidRDefault="008C0F6B" w:rsidP="0090216A">
      <w:pPr>
        <w:pStyle w:val="NoSpacing"/>
        <w:rPr>
          <w:rFonts w:ascii="Calibri" w:hAnsi="Calibri" w:cs="Calibri"/>
          <w:sz w:val="25"/>
          <w:szCs w:val="25"/>
        </w:rPr>
      </w:pPr>
    </w:p>
    <w:p w14:paraId="3B3FCE7C" w14:textId="581ABE1F" w:rsidR="008C0F6B" w:rsidRDefault="008C0F6B" w:rsidP="0090216A">
      <w:pPr>
        <w:pStyle w:val="NoSpacing"/>
        <w:rPr>
          <w:rFonts w:ascii="Calibri" w:hAnsi="Calibri" w:cs="Calibri"/>
          <w:sz w:val="25"/>
          <w:szCs w:val="25"/>
        </w:rPr>
      </w:pPr>
    </w:p>
    <w:p w14:paraId="19E13A66" w14:textId="1F17A9C7" w:rsidR="008C0F6B" w:rsidRDefault="008C0F6B" w:rsidP="0090216A">
      <w:pPr>
        <w:pStyle w:val="NoSpacing"/>
        <w:rPr>
          <w:rFonts w:ascii="Calibri" w:hAnsi="Calibri" w:cs="Calibri"/>
          <w:sz w:val="25"/>
          <w:szCs w:val="25"/>
        </w:rPr>
      </w:pPr>
    </w:p>
    <w:p w14:paraId="708A1C3D" w14:textId="6679ADD1" w:rsidR="008C0F6B" w:rsidRDefault="008C0F6B" w:rsidP="0090216A">
      <w:pPr>
        <w:pStyle w:val="NoSpacing"/>
        <w:rPr>
          <w:rFonts w:ascii="Calibri" w:hAnsi="Calibri" w:cs="Calibri"/>
          <w:sz w:val="25"/>
          <w:szCs w:val="25"/>
        </w:rPr>
      </w:pPr>
    </w:p>
    <w:p w14:paraId="7D6A5168" w14:textId="37162774" w:rsidR="008C0F6B" w:rsidRDefault="008C0F6B" w:rsidP="0090216A">
      <w:pPr>
        <w:pStyle w:val="NoSpacing"/>
        <w:rPr>
          <w:rFonts w:ascii="Calibri" w:hAnsi="Calibri" w:cs="Calibri"/>
          <w:sz w:val="25"/>
          <w:szCs w:val="25"/>
        </w:rPr>
      </w:pPr>
    </w:p>
    <w:p w14:paraId="72C20FB8" w14:textId="2EE8851C" w:rsidR="008C0F6B" w:rsidRDefault="008C0F6B" w:rsidP="0090216A">
      <w:pPr>
        <w:pStyle w:val="NoSpacing"/>
        <w:rPr>
          <w:rFonts w:ascii="Calibri" w:hAnsi="Calibri" w:cs="Calibri"/>
          <w:sz w:val="25"/>
          <w:szCs w:val="25"/>
        </w:rPr>
      </w:pPr>
    </w:p>
    <w:p w14:paraId="19E1F950" w14:textId="249413F7" w:rsidR="008C0F6B" w:rsidRDefault="008C0F6B" w:rsidP="0090216A">
      <w:pPr>
        <w:pStyle w:val="NoSpacing"/>
        <w:rPr>
          <w:rFonts w:ascii="Calibri" w:hAnsi="Calibri" w:cs="Calibri"/>
          <w:sz w:val="25"/>
          <w:szCs w:val="25"/>
        </w:rPr>
      </w:pPr>
    </w:p>
    <w:p w14:paraId="0D262218" w14:textId="1051636F" w:rsidR="008C0F6B" w:rsidRDefault="008C0F6B" w:rsidP="0090216A">
      <w:pPr>
        <w:pStyle w:val="NoSpacing"/>
        <w:rPr>
          <w:rFonts w:ascii="Calibri" w:hAnsi="Calibri" w:cs="Calibri"/>
          <w:sz w:val="25"/>
          <w:szCs w:val="25"/>
        </w:rPr>
      </w:pPr>
    </w:p>
    <w:p w14:paraId="0AF6B6C2" w14:textId="603C6D57" w:rsidR="008C0F6B" w:rsidRDefault="008C0F6B" w:rsidP="0090216A">
      <w:pPr>
        <w:pStyle w:val="NoSpacing"/>
        <w:rPr>
          <w:rFonts w:ascii="Calibri" w:hAnsi="Calibri" w:cs="Calibri"/>
          <w:sz w:val="25"/>
          <w:szCs w:val="25"/>
        </w:rPr>
      </w:pPr>
    </w:p>
    <w:p w14:paraId="35CDE141" w14:textId="1EDA8A00" w:rsidR="008C0F6B" w:rsidRDefault="008C0F6B" w:rsidP="0090216A">
      <w:pPr>
        <w:pStyle w:val="NoSpacing"/>
        <w:rPr>
          <w:rFonts w:ascii="Calibri" w:hAnsi="Calibri" w:cs="Calibri"/>
          <w:sz w:val="25"/>
          <w:szCs w:val="25"/>
        </w:rPr>
      </w:pPr>
    </w:p>
    <w:p w14:paraId="36475DF8" w14:textId="504725D2" w:rsidR="008C0F6B" w:rsidRDefault="008C0F6B" w:rsidP="0090216A">
      <w:pPr>
        <w:pStyle w:val="NoSpacing"/>
        <w:rPr>
          <w:rFonts w:ascii="Calibri" w:hAnsi="Calibri" w:cs="Calibri"/>
          <w:sz w:val="25"/>
          <w:szCs w:val="25"/>
        </w:rPr>
      </w:pPr>
    </w:p>
    <w:p w14:paraId="6AECC763" w14:textId="4FC19325" w:rsidR="008C0F6B" w:rsidRDefault="008C0F6B" w:rsidP="0090216A">
      <w:pPr>
        <w:pStyle w:val="NoSpacing"/>
        <w:rPr>
          <w:rFonts w:ascii="Calibri" w:hAnsi="Calibri" w:cs="Calibri"/>
          <w:sz w:val="25"/>
          <w:szCs w:val="25"/>
        </w:rPr>
      </w:pPr>
    </w:p>
    <w:p w14:paraId="18AA0812" w14:textId="2B3C5D9B" w:rsidR="008C0F6B" w:rsidRDefault="008C0F6B" w:rsidP="0090216A">
      <w:pPr>
        <w:pStyle w:val="NoSpacing"/>
        <w:rPr>
          <w:rFonts w:ascii="Calibri" w:hAnsi="Calibri" w:cs="Calibri"/>
          <w:sz w:val="25"/>
          <w:szCs w:val="25"/>
        </w:rPr>
      </w:pPr>
    </w:p>
    <w:p w14:paraId="4E044B9E" w14:textId="50D7EFEC" w:rsidR="008C0F6B" w:rsidRDefault="008C0F6B" w:rsidP="0090216A">
      <w:pPr>
        <w:pStyle w:val="NoSpacing"/>
        <w:rPr>
          <w:rFonts w:ascii="Calibri" w:hAnsi="Calibri" w:cs="Calibri"/>
          <w:sz w:val="25"/>
          <w:szCs w:val="25"/>
        </w:rPr>
      </w:pPr>
    </w:p>
    <w:p w14:paraId="15D5C544" w14:textId="67DBBE72" w:rsidR="008C0F6B" w:rsidRDefault="008C0F6B" w:rsidP="0090216A">
      <w:pPr>
        <w:pStyle w:val="NoSpacing"/>
        <w:rPr>
          <w:rFonts w:ascii="Calibri" w:hAnsi="Calibri" w:cs="Calibri"/>
          <w:sz w:val="25"/>
          <w:szCs w:val="25"/>
        </w:rPr>
      </w:pPr>
    </w:p>
    <w:p w14:paraId="44FD8583" w14:textId="48FA645A" w:rsidR="008C0F6B" w:rsidRDefault="008C0F6B" w:rsidP="0090216A">
      <w:pPr>
        <w:pStyle w:val="NoSpacing"/>
        <w:rPr>
          <w:rFonts w:ascii="Calibri" w:hAnsi="Calibri" w:cs="Calibri"/>
          <w:sz w:val="25"/>
          <w:szCs w:val="25"/>
        </w:rPr>
      </w:pPr>
    </w:p>
    <w:p w14:paraId="4CF7DB30" w14:textId="0B028C1E" w:rsidR="008C0F6B" w:rsidRDefault="008C0F6B" w:rsidP="0090216A">
      <w:pPr>
        <w:pStyle w:val="NoSpacing"/>
        <w:rPr>
          <w:rFonts w:ascii="Calibri" w:hAnsi="Calibri" w:cs="Calibri"/>
          <w:sz w:val="25"/>
          <w:szCs w:val="25"/>
        </w:rPr>
      </w:pPr>
    </w:p>
    <w:p w14:paraId="5BA0B027" w14:textId="3228585A" w:rsidR="008C0F6B" w:rsidRDefault="008C0F6B" w:rsidP="0090216A">
      <w:pPr>
        <w:pStyle w:val="NoSpacing"/>
        <w:rPr>
          <w:rFonts w:ascii="Calibri" w:hAnsi="Calibri" w:cs="Calibri"/>
          <w:sz w:val="25"/>
          <w:szCs w:val="25"/>
        </w:rPr>
      </w:pPr>
    </w:p>
    <w:p w14:paraId="0059001B" w14:textId="2F12C44E" w:rsidR="00FE5962" w:rsidRDefault="00FE5962" w:rsidP="0090216A">
      <w:pPr>
        <w:pStyle w:val="NoSpacing"/>
        <w:rPr>
          <w:rFonts w:ascii="Calibri" w:hAnsi="Calibri" w:cs="Calibri"/>
          <w:sz w:val="25"/>
          <w:szCs w:val="25"/>
        </w:rPr>
      </w:pPr>
    </w:p>
    <w:p w14:paraId="7165AB33" w14:textId="57E4B28C" w:rsidR="00FE5962" w:rsidRDefault="00FE5962" w:rsidP="0090216A">
      <w:pPr>
        <w:pStyle w:val="NoSpacing"/>
        <w:rPr>
          <w:rFonts w:ascii="Calibri" w:hAnsi="Calibri" w:cs="Calibri"/>
          <w:sz w:val="25"/>
          <w:szCs w:val="25"/>
        </w:rPr>
      </w:pPr>
    </w:p>
    <w:p w14:paraId="6465C7DA" w14:textId="326D313D" w:rsidR="00FE5962" w:rsidRDefault="00FE5962" w:rsidP="0090216A">
      <w:pPr>
        <w:pStyle w:val="NoSpacing"/>
        <w:rPr>
          <w:rFonts w:ascii="Calibri" w:hAnsi="Calibri" w:cs="Calibri"/>
          <w:sz w:val="25"/>
          <w:szCs w:val="25"/>
        </w:rPr>
      </w:pPr>
    </w:p>
    <w:p w14:paraId="2FB0D5E1" w14:textId="3EA7F991" w:rsidR="00FE5962" w:rsidRDefault="00FE5962" w:rsidP="0090216A">
      <w:pPr>
        <w:pStyle w:val="NoSpacing"/>
        <w:rPr>
          <w:rFonts w:ascii="Calibri" w:hAnsi="Calibri" w:cs="Calibri"/>
          <w:sz w:val="25"/>
          <w:szCs w:val="25"/>
        </w:rPr>
      </w:pPr>
    </w:p>
    <w:p w14:paraId="2E09F0DB" w14:textId="72F4FECD" w:rsidR="00FE5962" w:rsidRDefault="00FE5962" w:rsidP="0090216A">
      <w:pPr>
        <w:pStyle w:val="NoSpacing"/>
        <w:rPr>
          <w:rFonts w:ascii="Calibri" w:hAnsi="Calibri" w:cs="Calibri"/>
          <w:sz w:val="25"/>
          <w:szCs w:val="25"/>
        </w:rPr>
      </w:pPr>
    </w:p>
    <w:p w14:paraId="4E69CC69" w14:textId="519CAC0A" w:rsidR="00FE5962" w:rsidRDefault="00FE5962" w:rsidP="0090216A">
      <w:pPr>
        <w:pStyle w:val="NoSpacing"/>
        <w:rPr>
          <w:rFonts w:ascii="Calibri" w:hAnsi="Calibri" w:cs="Calibri"/>
          <w:sz w:val="25"/>
          <w:szCs w:val="25"/>
        </w:rPr>
      </w:pPr>
    </w:p>
    <w:p w14:paraId="4BD3C397" w14:textId="607A8B40" w:rsidR="00FE5962" w:rsidRDefault="00FE5962" w:rsidP="0090216A">
      <w:pPr>
        <w:pStyle w:val="NoSpacing"/>
        <w:rPr>
          <w:rFonts w:ascii="Calibri" w:hAnsi="Calibri" w:cs="Calibri"/>
          <w:sz w:val="25"/>
          <w:szCs w:val="25"/>
        </w:rPr>
      </w:pPr>
    </w:p>
    <w:p w14:paraId="160363D4" w14:textId="33D79E00" w:rsidR="00FE5962" w:rsidRDefault="00FE5962" w:rsidP="0090216A">
      <w:pPr>
        <w:pStyle w:val="NoSpacing"/>
        <w:rPr>
          <w:rFonts w:ascii="Calibri" w:hAnsi="Calibri" w:cs="Calibri"/>
          <w:sz w:val="25"/>
          <w:szCs w:val="25"/>
        </w:rPr>
      </w:pPr>
    </w:p>
    <w:p w14:paraId="2ECCB2DB" w14:textId="28B76CF5" w:rsidR="00DD5645" w:rsidRDefault="00DD5645" w:rsidP="0090216A">
      <w:pPr>
        <w:pStyle w:val="NoSpacing"/>
        <w:rPr>
          <w:rFonts w:ascii="Calibri" w:hAnsi="Calibri" w:cs="Calibri"/>
          <w:sz w:val="25"/>
          <w:szCs w:val="25"/>
        </w:rPr>
      </w:pPr>
    </w:p>
    <w:p w14:paraId="785BF01A" w14:textId="24A33437" w:rsidR="0019056A" w:rsidRDefault="0019056A" w:rsidP="0090216A">
      <w:pPr>
        <w:pStyle w:val="NoSpacing"/>
        <w:rPr>
          <w:rFonts w:ascii="Calibri" w:hAnsi="Calibri" w:cs="Calibri"/>
          <w:sz w:val="25"/>
          <w:szCs w:val="25"/>
        </w:rPr>
      </w:pPr>
    </w:p>
    <w:p w14:paraId="1AE50915" w14:textId="2C28DE97" w:rsidR="0019056A" w:rsidRDefault="0019056A" w:rsidP="0090216A">
      <w:pPr>
        <w:pStyle w:val="NoSpacing"/>
        <w:rPr>
          <w:rFonts w:ascii="Calibri" w:hAnsi="Calibri" w:cs="Calibri"/>
          <w:sz w:val="25"/>
          <w:szCs w:val="25"/>
        </w:rPr>
      </w:pPr>
    </w:p>
    <w:p w14:paraId="32AAF3C6" w14:textId="6F542C43" w:rsidR="006A525A" w:rsidRDefault="006A525A" w:rsidP="0090216A">
      <w:pPr>
        <w:pStyle w:val="NoSpacing"/>
        <w:rPr>
          <w:rFonts w:ascii="Calibri" w:hAnsi="Calibri" w:cs="Calibri"/>
          <w:sz w:val="25"/>
          <w:szCs w:val="25"/>
        </w:rPr>
      </w:pPr>
    </w:p>
    <w:p w14:paraId="0FF84169" w14:textId="2CA63F41" w:rsidR="006A525A" w:rsidRDefault="006A525A" w:rsidP="0090216A">
      <w:pPr>
        <w:pStyle w:val="NoSpacing"/>
        <w:rPr>
          <w:rFonts w:ascii="Calibri" w:hAnsi="Calibri" w:cs="Calibri"/>
          <w:sz w:val="25"/>
          <w:szCs w:val="25"/>
        </w:rPr>
      </w:pPr>
    </w:p>
    <w:p w14:paraId="1320D475" w14:textId="05D7D178" w:rsidR="00842FAC" w:rsidRDefault="00842FAC" w:rsidP="0090216A">
      <w:pPr>
        <w:pStyle w:val="NoSpacing"/>
        <w:rPr>
          <w:rFonts w:ascii="Calibri" w:hAnsi="Calibri" w:cs="Calibri"/>
          <w:sz w:val="25"/>
          <w:szCs w:val="25"/>
        </w:rPr>
      </w:pPr>
    </w:p>
    <w:p w14:paraId="147CBFAA" w14:textId="1014C6C0" w:rsidR="00842FAC" w:rsidRDefault="00842FAC" w:rsidP="0090216A">
      <w:pPr>
        <w:pStyle w:val="NoSpacing"/>
        <w:rPr>
          <w:rFonts w:ascii="Calibri" w:hAnsi="Calibri" w:cs="Calibri"/>
          <w:sz w:val="25"/>
          <w:szCs w:val="25"/>
        </w:rPr>
      </w:pPr>
    </w:p>
    <w:p w14:paraId="7DF6480F" w14:textId="46650740" w:rsidR="00DD5645" w:rsidRDefault="00DD5645" w:rsidP="0090216A">
      <w:pPr>
        <w:pStyle w:val="NoSpacing"/>
        <w:rPr>
          <w:rFonts w:ascii="Calibri" w:hAnsi="Calibri" w:cs="Calibri"/>
          <w:sz w:val="25"/>
          <w:szCs w:val="25"/>
        </w:rPr>
      </w:pPr>
    </w:p>
    <w:p w14:paraId="6C3752BF" w14:textId="21954E9F" w:rsidR="00DD5645" w:rsidRDefault="00DD5645" w:rsidP="0090216A">
      <w:pPr>
        <w:pStyle w:val="NoSpacing"/>
        <w:rPr>
          <w:rFonts w:ascii="Calibri" w:hAnsi="Calibri" w:cs="Calibri"/>
          <w:sz w:val="25"/>
          <w:szCs w:val="25"/>
        </w:rPr>
      </w:pPr>
    </w:p>
    <w:p w14:paraId="216E476D" w14:textId="60934259" w:rsidR="00DD5645" w:rsidRDefault="00DD5645" w:rsidP="0090216A">
      <w:pPr>
        <w:pStyle w:val="NoSpacing"/>
        <w:rPr>
          <w:rFonts w:ascii="Calibri" w:hAnsi="Calibri" w:cs="Calibri"/>
          <w:sz w:val="25"/>
          <w:szCs w:val="25"/>
        </w:rPr>
      </w:pPr>
    </w:p>
    <w:p w14:paraId="6C9C1DBD" w14:textId="4395B55A" w:rsidR="00DD5645" w:rsidRDefault="00DD5645" w:rsidP="0090216A">
      <w:pPr>
        <w:pStyle w:val="NoSpacing"/>
        <w:rPr>
          <w:rFonts w:ascii="Calibri" w:hAnsi="Calibri" w:cs="Calibri"/>
          <w:sz w:val="25"/>
          <w:szCs w:val="25"/>
        </w:rPr>
      </w:pPr>
    </w:p>
    <w:p w14:paraId="3C2DD246" w14:textId="0D4AE2A4" w:rsidR="00DD5645" w:rsidRDefault="00DD5645" w:rsidP="0090216A">
      <w:pPr>
        <w:pStyle w:val="NoSpacing"/>
        <w:rPr>
          <w:rFonts w:ascii="Calibri" w:hAnsi="Calibri" w:cs="Calibri"/>
          <w:sz w:val="25"/>
          <w:szCs w:val="25"/>
        </w:rPr>
      </w:pPr>
    </w:p>
    <w:p w14:paraId="27EAB526" w14:textId="0D334498" w:rsidR="00FE5962" w:rsidRDefault="00FE5962" w:rsidP="0090216A">
      <w:pPr>
        <w:pStyle w:val="NoSpacing"/>
        <w:rPr>
          <w:rFonts w:ascii="Calibri" w:hAnsi="Calibri" w:cs="Calibri"/>
          <w:sz w:val="25"/>
          <w:szCs w:val="25"/>
        </w:rPr>
      </w:pPr>
    </w:p>
    <w:p w14:paraId="72343650" w14:textId="7DCBFDCD" w:rsidR="00FE5962" w:rsidRDefault="00FE5962" w:rsidP="0090216A">
      <w:pPr>
        <w:pStyle w:val="NoSpacing"/>
        <w:rPr>
          <w:rFonts w:ascii="Calibri" w:hAnsi="Calibri" w:cs="Calibri"/>
          <w:sz w:val="25"/>
          <w:szCs w:val="25"/>
        </w:rPr>
      </w:pPr>
    </w:p>
    <w:p w14:paraId="58148E27" w14:textId="1AF5037E" w:rsidR="00FE5962" w:rsidRDefault="00FE5962" w:rsidP="0090216A">
      <w:pPr>
        <w:pStyle w:val="NoSpacing"/>
        <w:rPr>
          <w:rFonts w:ascii="Calibri" w:hAnsi="Calibri" w:cs="Calibri"/>
          <w:sz w:val="25"/>
          <w:szCs w:val="25"/>
        </w:rPr>
      </w:pPr>
    </w:p>
    <w:p w14:paraId="279E4802" w14:textId="77BC6F0E" w:rsidR="00FE5962" w:rsidRDefault="00FE5962" w:rsidP="0090216A">
      <w:pPr>
        <w:pStyle w:val="NoSpacing"/>
        <w:rPr>
          <w:rFonts w:ascii="Calibri" w:hAnsi="Calibri" w:cs="Calibri"/>
          <w:sz w:val="25"/>
          <w:szCs w:val="25"/>
        </w:rPr>
      </w:pPr>
    </w:p>
    <w:p w14:paraId="7E3D4665" w14:textId="517BAAB7" w:rsidR="00FE5962" w:rsidRDefault="00FE5962" w:rsidP="0090216A">
      <w:pPr>
        <w:pStyle w:val="NoSpacing"/>
        <w:rPr>
          <w:rFonts w:ascii="Calibri" w:hAnsi="Calibri" w:cs="Calibri"/>
          <w:sz w:val="25"/>
          <w:szCs w:val="25"/>
        </w:rPr>
      </w:pPr>
    </w:p>
    <w:p w14:paraId="0FC29073" w14:textId="064E0AEC" w:rsidR="00FE5962" w:rsidRDefault="00FE5962" w:rsidP="0090216A">
      <w:pPr>
        <w:pStyle w:val="NoSpacing"/>
        <w:rPr>
          <w:rFonts w:ascii="Calibri" w:hAnsi="Calibri" w:cs="Calibri"/>
          <w:sz w:val="25"/>
          <w:szCs w:val="25"/>
        </w:rPr>
      </w:pPr>
    </w:p>
    <w:p w14:paraId="362C33B7" w14:textId="26790798" w:rsidR="00FE5962" w:rsidRDefault="00FE5962" w:rsidP="0090216A">
      <w:pPr>
        <w:pStyle w:val="NoSpacing"/>
        <w:rPr>
          <w:rFonts w:ascii="Calibri" w:hAnsi="Calibri" w:cs="Calibri"/>
          <w:sz w:val="25"/>
          <w:szCs w:val="25"/>
        </w:rPr>
      </w:pPr>
    </w:p>
    <w:p w14:paraId="58C8C633" w14:textId="3A22ABBE" w:rsidR="00FE5962" w:rsidRDefault="00FE5962" w:rsidP="0090216A">
      <w:pPr>
        <w:pStyle w:val="NoSpacing"/>
        <w:rPr>
          <w:rFonts w:ascii="Calibri" w:hAnsi="Calibri" w:cs="Calibri"/>
          <w:sz w:val="25"/>
          <w:szCs w:val="25"/>
        </w:rPr>
      </w:pPr>
    </w:p>
    <w:p w14:paraId="296880C0" w14:textId="742D885B" w:rsidR="00FE5962" w:rsidRDefault="00FE5962" w:rsidP="0090216A">
      <w:pPr>
        <w:pStyle w:val="NoSpacing"/>
        <w:rPr>
          <w:rFonts w:ascii="Calibri" w:hAnsi="Calibri" w:cs="Calibri"/>
          <w:sz w:val="25"/>
          <w:szCs w:val="25"/>
        </w:rPr>
      </w:pPr>
    </w:p>
    <w:p w14:paraId="292000A5" w14:textId="24BB4FD2" w:rsidR="00FE5962" w:rsidRDefault="00FE5962" w:rsidP="0090216A">
      <w:pPr>
        <w:pStyle w:val="NoSpacing"/>
        <w:rPr>
          <w:rFonts w:ascii="Calibri" w:hAnsi="Calibri" w:cs="Calibri"/>
          <w:sz w:val="25"/>
          <w:szCs w:val="25"/>
        </w:rPr>
      </w:pPr>
    </w:p>
    <w:p w14:paraId="4BC58AF0" w14:textId="054AF986" w:rsidR="00FE5962" w:rsidRDefault="00FE5962" w:rsidP="0090216A">
      <w:pPr>
        <w:pStyle w:val="NoSpacing"/>
        <w:rPr>
          <w:rFonts w:ascii="Calibri" w:hAnsi="Calibri" w:cs="Calibri"/>
          <w:sz w:val="25"/>
          <w:szCs w:val="25"/>
        </w:rPr>
      </w:pPr>
    </w:p>
    <w:p w14:paraId="74700096" w14:textId="7F8EA137" w:rsidR="00FE5962" w:rsidRDefault="00FE5962" w:rsidP="0090216A">
      <w:pPr>
        <w:pStyle w:val="NoSpacing"/>
        <w:rPr>
          <w:rFonts w:ascii="Calibri" w:hAnsi="Calibri" w:cs="Calibri"/>
          <w:sz w:val="25"/>
          <w:szCs w:val="25"/>
        </w:rPr>
      </w:pPr>
    </w:p>
    <w:p w14:paraId="07D36DD0" w14:textId="6B68D631" w:rsidR="00FE5962" w:rsidRDefault="00FE5962" w:rsidP="0090216A">
      <w:pPr>
        <w:pStyle w:val="NoSpacing"/>
        <w:rPr>
          <w:rFonts w:ascii="Calibri" w:hAnsi="Calibri" w:cs="Calibri"/>
          <w:sz w:val="25"/>
          <w:szCs w:val="25"/>
        </w:rPr>
      </w:pPr>
    </w:p>
    <w:p w14:paraId="552866A7" w14:textId="135FE2D3" w:rsidR="00FE5962" w:rsidRDefault="00B4483D" w:rsidP="0090216A">
      <w:pPr>
        <w:pStyle w:val="NoSpacing"/>
        <w:rPr>
          <w:rFonts w:ascii="Calibri" w:hAnsi="Calibri" w:cs="Calibri"/>
          <w:sz w:val="25"/>
          <w:szCs w:val="25"/>
        </w:rPr>
      </w:pPr>
      <w:r w:rsidRPr="00930394">
        <w:rPr>
          <w:rFonts w:ascii="Calibri" w:hAnsi="Calibri"/>
          <w:b/>
          <w:noProof/>
          <w:sz w:val="25"/>
          <w:szCs w:val="25"/>
          <w:u w:val="single"/>
          <w:lang w:eastAsia="en-US"/>
        </w:rPr>
        <mc:AlternateContent>
          <mc:Choice Requires="wps">
            <w:drawing>
              <wp:anchor distT="182880" distB="0" distL="114300" distR="114300" simplePos="0" relativeHeight="251721728" behindDoc="1" locked="0" layoutInCell="1" allowOverlap="1" wp14:anchorId="7E354BBF" wp14:editId="3199F3E1">
                <wp:simplePos x="0" y="0"/>
                <wp:positionH relativeFrom="margin">
                  <wp:posOffset>-256086</wp:posOffset>
                </wp:positionH>
                <wp:positionV relativeFrom="margin">
                  <wp:posOffset>4365534</wp:posOffset>
                </wp:positionV>
                <wp:extent cx="6810375" cy="533400"/>
                <wp:effectExtent l="0" t="0" r="18415" b="19050"/>
                <wp:wrapTopAndBottom/>
                <wp:docPr id="1" name="Rectangle 1"/>
                <wp:cNvGraphicFramePr/>
                <a:graphic xmlns:a="http://schemas.openxmlformats.org/drawingml/2006/main">
                  <a:graphicData uri="http://schemas.microsoft.com/office/word/2010/wordprocessingShape">
                    <wps:wsp>
                      <wps:cNvSpPr/>
                      <wps:spPr>
                        <a:xfrm>
                          <a:off x="0" y="0"/>
                          <a:ext cx="6810375" cy="533400"/>
                        </a:xfrm>
                        <a:prstGeom prst="rect">
                          <a:avLst/>
                        </a:prstGeom>
                        <a:solidFill>
                          <a:srgbClr val="B5AE53">
                            <a:lumMod val="40000"/>
                            <a:lumOff val="60000"/>
                            <a:alpha val="70000"/>
                          </a:srgbClr>
                        </a:solidFill>
                        <a:ln w="6350" cap="flat" cmpd="sng" algn="ctr">
                          <a:solidFill>
                            <a:srgbClr val="93A299">
                              <a:lumMod val="75000"/>
                            </a:srgbClr>
                          </a:solidFill>
                          <a:prstDash val="solid"/>
                        </a:ln>
                        <a:effectLst/>
                      </wps:spPr>
                      <wps:txbx>
                        <w:txbxContent>
                          <w:p w14:paraId="0A5FCF9D" w14:textId="77777777" w:rsidR="00190FA6" w:rsidRPr="00A91BCE" w:rsidRDefault="00190FA6" w:rsidP="00141DAD">
                            <w:pPr>
                              <w:spacing w:line="240" w:lineRule="auto"/>
                              <w:jc w:val="center"/>
                              <w:rPr>
                                <w:color w:val="000000" w:themeColor="text1"/>
                                <w:sz w:val="12"/>
                                <w:szCs w:val="21"/>
                              </w:rPr>
                            </w:pPr>
                          </w:p>
                          <w:p w14:paraId="2787C4BA" w14:textId="77777777" w:rsidR="00190FA6" w:rsidRPr="00F47DF9" w:rsidRDefault="00190FA6"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190FA6" w:rsidRPr="00F47DF9" w:rsidRDefault="00190FA6"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190FA6" w:rsidRDefault="00190FA6"/>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w14:anchorId="7E354BBF" id="Rectangle 1" o:spid="_x0000_s1042" style="position:absolute;margin-left:-20.15pt;margin-top:343.75pt;width:536.25pt;height:42pt;z-index:-251594752;visibility:visible;mso-wrap-style:square;mso-width-percent:1064;mso-height-percent:0;mso-wrap-distance-left:9pt;mso-wrap-distance-top:14.4pt;mso-wrap-distance-right:9pt;mso-wrap-distance-bottom:0;mso-position-horizontal:absolute;mso-position-horizontal-relative:margin;mso-position-vertical:absolute;mso-position-vertical-relative:margin;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" fillcolor="#e1dfba" strokecolor="#6b7d72" strokeweight=".5pt">
                <v:fill opacity="46003f"/>
                <v:textbox inset="57.6pt,0,57.6pt,0">
                  <w:txbxContent>
                    <w:p w14:paraId="0A5FCF9D" w14:textId="77777777" w:rsidR="00190FA6" w:rsidRPr="00A91BCE" w:rsidRDefault="00190FA6" w:rsidP="00141DAD">
                      <w:pPr>
                        <w:spacing w:line="240" w:lineRule="auto"/>
                        <w:jc w:val="center"/>
                        <w:rPr>
                          <w:color w:val="000000" w:themeColor="text1"/>
                          <w:sz w:val="12"/>
                          <w:szCs w:val="21"/>
                        </w:rPr>
                      </w:pPr>
                    </w:p>
                    <w:p w14:paraId="2787C4BA" w14:textId="77777777" w:rsidR="00190FA6" w:rsidRPr="00F47DF9" w:rsidRDefault="00190FA6"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190FA6" w:rsidRPr="00F47DF9" w:rsidRDefault="00190FA6"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190FA6" w:rsidRDefault="00190FA6"/>
                  </w:txbxContent>
                </v:textbox>
                <w10:wrap type="topAndBottom" anchorx="margin" anchory="margin"/>
              </v:rect>
            </w:pict>
          </mc:Fallback>
        </mc:AlternateContent>
      </w:r>
    </w:p>
    <w:p w14:paraId="09F70750" w14:textId="0BDFAFD9" w:rsidR="00FE5962" w:rsidRDefault="00FE5962" w:rsidP="0090216A">
      <w:pPr>
        <w:pStyle w:val="NoSpacing"/>
        <w:rPr>
          <w:rFonts w:ascii="Calibri" w:hAnsi="Calibri" w:cs="Calibri"/>
          <w:sz w:val="25"/>
          <w:szCs w:val="25"/>
        </w:rPr>
      </w:pPr>
    </w:p>
    <w:p w14:paraId="64E03817" w14:textId="6CE87EFC" w:rsidR="00FE5962" w:rsidRDefault="00FE5962" w:rsidP="0090216A">
      <w:pPr>
        <w:pStyle w:val="NoSpacing"/>
        <w:rPr>
          <w:rFonts w:ascii="Calibri" w:hAnsi="Calibri" w:cs="Calibri"/>
          <w:sz w:val="25"/>
          <w:szCs w:val="25"/>
        </w:rPr>
      </w:pPr>
    </w:p>
    <w:p w14:paraId="4BD9255E" w14:textId="7DB4A13B" w:rsidR="00AA5E5D" w:rsidRDefault="00AA5E5D" w:rsidP="0090216A">
      <w:pPr>
        <w:pStyle w:val="NoSpacing"/>
        <w:rPr>
          <w:rFonts w:ascii="Calibri" w:hAnsi="Calibri" w:cs="Calibri"/>
          <w:sz w:val="25"/>
          <w:szCs w:val="25"/>
        </w:rPr>
      </w:pPr>
    </w:p>
    <w:p w14:paraId="13CDC173" w14:textId="7F057F9D" w:rsidR="00AA5E5D" w:rsidRPr="0090216A" w:rsidRDefault="00AA5E5D" w:rsidP="0090216A">
      <w:pPr>
        <w:pStyle w:val="NoSpacing"/>
        <w:rPr>
          <w:rFonts w:ascii="Calibri" w:hAnsi="Calibri" w:cs="Calibri"/>
          <w:sz w:val="25"/>
          <w:szCs w:val="25"/>
        </w:rPr>
      </w:pPr>
    </w:p>
    <w:p w14:paraId="6EA562A7" w14:textId="088DA417" w:rsidR="00BD6DCC" w:rsidRDefault="00BD6DCC" w:rsidP="00950A22">
      <w:pPr>
        <w:pStyle w:val="NoSpacing"/>
        <w:ind w:firstLine="720"/>
        <w:jc w:val="both"/>
        <w:rPr>
          <w:rFonts w:ascii="Calibri" w:hAnsi="Calibri" w:cs="Calibri"/>
          <w:b/>
          <w:sz w:val="25"/>
          <w:szCs w:val="25"/>
          <w:u w:val="single"/>
        </w:rPr>
      </w:pPr>
    </w:p>
    <w:p w14:paraId="73EC7951" w14:textId="616EAEA7" w:rsidR="00BF4822" w:rsidRDefault="00BF4822" w:rsidP="00BD01B5">
      <w:pPr>
        <w:pStyle w:val="NoSpacing"/>
        <w:jc w:val="both"/>
        <w:rPr>
          <w:sz w:val="24"/>
          <w:szCs w:val="24"/>
        </w:rPr>
      </w:pPr>
    </w:p>
    <w:p w14:paraId="51F708F8" w14:textId="5FFA155C" w:rsidR="00BF4822" w:rsidRDefault="00BF4822" w:rsidP="00BD01B5">
      <w:pPr>
        <w:pStyle w:val="NoSpacing"/>
        <w:jc w:val="both"/>
        <w:rPr>
          <w:sz w:val="24"/>
          <w:szCs w:val="24"/>
        </w:rPr>
      </w:pPr>
    </w:p>
    <w:p w14:paraId="0D1FE558" w14:textId="6073559F" w:rsidR="00BF4822" w:rsidRDefault="00BF4822" w:rsidP="00BD01B5">
      <w:pPr>
        <w:pStyle w:val="NoSpacing"/>
        <w:jc w:val="both"/>
        <w:rPr>
          <w:sz w:val="24"/>
          <w:szCs w:val="24"/>
        </w:rPr>
      </w:pPr>
    </w:p>
    <w:p w14:paraId="5742BFC2" w14:textId="1ACC2BCA" w:rsidR="00BD01B5" w:rsidRPr="00BD01B5" w:rsidRDefault="00554BDF" w:rsidP="00BD01B5">
      <w:pPr>
        <w:pStyle w:val="NoSpacing"/>
        <w:jc w:val="both"/>
        <w:rPr>
          <w:sz w:val="24"/>
          <w:szCs w:val="24"/>
        </w:rPr>
      </w:pPr>
      <w:r>
        <w:rPr>
          <w:rFonts w:ascii="Calibri" w:hAnsi="Calibri"/>
          <w:b/>
          <w:noProof/>
          <w:sz w:val="25"/>
          <w:szCs w:val="25"/>
          <w:u w:val="single"/>
          <w:lang w:eastAsia="en-US"/>
        </w:rPr>
        <mc:AlternateContent>
          <mc:Choice Requires="wps">
            <w:drawing>
              <wp:anchor distT="0" distB="0" distL="114300" distR="114300" simplePos="0" relativeHeight="251888640" behindDoc="0" locked="0" layoutInCell="1" allowOverlap="1" wp14:anchorId="4C32A9FB" wp14:editId="4515D646">
                <wp:simplePos x="0" y="0"/>
                <wp:positionH relativeFrom="column">
                  <wp:posOffset>156210</wp:posOffset>
                </wp:positionH>
                <wp:positionV relativeFrom="paragraph">
                  <wp:posOffset>150495</wp:posOffset>
                </wp:positionV>
                <wp:extent cx="2182495" cy="923925"/>
                <wp:effectExtent l="0" t="0" r="27305" b="28575"/>
                <wp:wrapNone/>
                <wp:docPr id="9" name="Text Box 9"/>
                <wp:cNvGraphicFramePr/>
                <a:graphic xmlns:a="http://schemas.openxmlformats.org/drawingml/2006/main">
                  <a:graphicData uri="http://schemas.microsoft.com/office/word/2010/wordprocessingShape">
                    <wps:wsp>
                      <wps:cNvSpPr txBox="1"/>
                      <wps:spPr>
                        <a:xfrm rot="10800000">
                          <a:off x="0" y="0"/>
                          <a:ext cx="218249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235F4" w14:textId="77777777" w:rsidR="00190FA6" w:rsidRDefault="00190FA6" w:rsidP="00584391">
                            <w:pPr>
                              <w:spacing w:line="240" w:lineRule="auto"/>
                            </w:pPr>
                            <w:r>
                              <w:t xml:space="preserve">Christ UMC </w:t>
                            </w:r>
                          </w:p>
                          <w:p w14:paraId="1D7CA7E3" w14:textId="77777777" w:rsidR="00190FA6" w:rsidRDefault="00190FA6" w:rsidP="00584391">
                            <w:pPr>
                              <w:spacing w:line="240" w:lineRule="auto"/>
                            </w:pPr>
                            <w:r>
                              <w:t>145 Disciple Drive</w:t>
                            </w:r>
                          </w:p>
                          <w:p w14:paraId="52416590" w14:textId="77777777" w:rsidR="00190FA6" w:rsidRDefault="00190FA6" w:rsidP="00584391">
                            <w:pPr>
                              <w:spacing w:line="240" w:lineRule="auto"/>
                            </w:pPr>
                            <w:r>
                              <w:t>Selinsgrove, PA  17870</w:t>
                            </w:r>
                          </w:p>
                          <w:p w14:paraId="31E224B3" w14:textId="77777777" w:rsidR="00190FA6" w:rsidRDefault="00190FA6" w:rsidP="00584391">
                            <w:pPr>
                              <w:spacing w:line="240" w:lineRule="auto"/>
                              <w:rPr>
                                <w:sz w:val="8"/>
                              </w:rPr>
                            </w:pPr>
                          </w:p>
                          <w:p w14:paraId="4BA6A345" w14:textId="77777777" w:rsidR="00190FA6" w:rsidRDefault="00190FA6" w:rsidP="00584391">
                            <w:pPr>
                              <w:spacing w:line="240" w:lineRule="auto"/>
                              <w:rPr>
                                <w:caps/>
                              </w:rPr>
                            </w:pPr>
                            <w:r>
                              <w:t xml:space="preserve">ELECTRONIC </w:t>
                            </w:r>
                          </w:p>
                          <w:p w14:paraId="52D26967" w14:textId="77777777" w:rsidR="00190FA6" w:rsidRDefault="00190FA6" w:rsidP="00584391">
                            <w:pPr>
                              <w:spacing w:line="240" w:lineRule="auto"/>
                              <w:ind w:firstLine="0"/>
                              <w:rPr>
                                <w:caps/>
                              </w:rPr>
                            </w:pPr>
                            <w:r>
                              <w:rPr>
                                <w:caps/>
                              </w:rPr>
                              <w:t xml:space="preserve">      Service Requested</w:t>
                            </w:r>
                          </w:p>
                          <w:p w14:paraId="380AF4A1" w14:textId="77777777" w:rsidR="00190FA6" w:rsidRDefault="00190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2A9FB" id="Text Box 9" o:spid="_x0000_s1043" type="#_x0000_t202" style="position:absolute;left:0;text-align:left;margin-left:12.3pt;margin-top:11.85pt;width:171.85pt;height:72.75pt;rotation:180;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" fillcolor="white [3201]" strokeweight=".5pt">
                <v:textbox>
                  <w:txbxContent>
                    <w:p w14:paraId="4A2235F4" w14:textId="77777777" w:rsidR="00190FA6" w:rsidRDefault="00190FA6" w:rsidP="00584391">
                      <w:pPr>
                        <w:spacing w:line="240" w:lineRule="auto"/>
                      </w:pPr>
                      <w:r>
                        <w:t xml:space="preserve">Christ UMC </w:t>
                      </w:r>
                    </w:p>
                    <w:p w14:paraId="1D7CA7E3" w14:textId="77777777" w:rsidR="00190FA6" w:rsidRDefault="00190FA6" w:rsidP="00584391">
                      <w:pPr>
                        <w:spacing w:line="240" w:lineRule="auto"/>
                      </w:pPr>
                      <w:r>
                        <w:t>145 Disciple Drive</w:t>
                      </w:r>
                    </w:p>
                    <w:p w14:paraId="52416590" w14:textId="77777777" w:rsidR="00190FA6" w:rsidRDefault="00190FA6" w:rsidP="00584391">
                      <w:pPr>
                        <w:spacing w:line="240" w:lineRule="auto"/>
                      </w:pPr>
                      <w:r>
                        <w:t>Selinsgrove, PA  17870</w:t>
                      </w:r>
                    </w:p>
                    <w:p w14:paraId="31E224B3" w14:textId="77777777" w:rsidR="00190FA6" w:rsidRDefault="00190FA6" w:rsidP="00584391">
                      <w:pPr>
                        <w:spacing w:line="240" w:lineRule="auto"/>
                        <w:rPr>
                          <w:sz w:val="8"/>
                        </w:rPr>
                      </w:pPr>
                    </w:p>
                    <w:p w14:paraId="4BA6A345" w14:textId="77777777" w:rsidR="00190FA6" w:rsidRDefault="00190FA6" w:rsidP="00584391">
                      <w:pPr>
                        <w:spacing w:line="240" w:lineRule="auto"/>
                        <w:rPr>
                          <w:caps/>
                        </w:rPr>
                      </w:pPr>
                      <w:r>
                        <w:t xml:space="preserve">ELECTRONIC </w:t>
                      </w:r>
                    </w:p>
                    <w:p w14:paraId="52D26967" w14:textId="77777777" w:rsidR="00190FA6" w:rsidRDefault="00190FA6" w:rsidP="00584391">
                      <w:pPr>
                        <w:spacing w:line="240" w:lineRule="auto"/>
                        <w:ind w:firstLine="0"/>
                        <w:rPr>
                          <w:caps/>
                        </w:rPr>
                      </w:pPr>
                      <w:r>
                        <w:rPr>
                          <w:caps/>
                        </w:rPr>
                        <w:t xml:space="preserve">      Service Requested</w:t>
                      </w:r>
                    </w:p>
                    <w:p w14:paraId="380AF4A1" w14:textId="77777777" w:rsidR="00190FA6" w:rsidRDefault="00190FA6"/>
                  </w:txbxContent>
                </v:textbox>
              </v:shape>
            </w:pict>
          </mc:Fallback>
        </mc:AlternateContent>
      </w:r>
    </w:p>
    <w:p w14:paraId="4E1FE0CE" w14:textId="45745420" w:rsidR="008B379D" w:rsidRDefault="008B379D" w:rsidP="0003397E">
      <w:pPr>
        <w:spacing w:line="240" w:lineRule="auto"/>
        <w:ind w:firstLine="0"/>
        <w:rPr>
          <w:rFonts w:ascii="Calibri" w:hAnsi="Calibri"/>
        </w:rPr>
      </w:pPr>
    </w:p>
    <w:p w14:paraId="4AB1E3E2" w14:textId="4C271777" w:rsidR="00EC32B0" w:rsidRDefault="00EC32B0" w:rsidP="0003397E">
      <w:pPr>
        <w:spacing w:line="240" w:lineRule="auto"/>
        <w:ind w:firstLine="0"/>
        <w:rPr>
          <w:rFonts w:ascii="Calibri" w:hAnsi="Calibri"/>
        </w:rPr>
      </w:pPr>
    </w:p>
    <w:p w14:paraId="1B4704FC" w14:textId="03D2CC45" w:rsidR="00EC32B0" w:rsidRDefault="00EC32B0" w:rsidP="0003397E">
      <w:pPr>
        <w:spacing w:line="240" w:lineRule="auto"/>
        <w:ind w:firstLine="0"/>
        <w:rPr>
          <w:rFonts w:ascii="Calibri" w:hAnsi="Calibri"/>
        </w:rPr>
      </w:pPr>
    </w:p>
    <w:p w14:paraId="0E96E57B" w14:textId="7599478A" w:rsidR="00EC32B0" w:rsidRDefault="00EC32B0" w:rsidP="0003397E">
      <w:pPr>
        <w:spacing w:line="240" w:lineRule="auto"/>
        <w:ind w:firstLine="0"/>
        <w:rPr>
          <w:rFonts w:ascii="Calibri" w:hAnsi="Calibri"/>
        </w:rPr>
      </w:pPr>
    </w:p>
    <w:p w14:paraId="7902163E" w14:textId="69515815" w:rsidR="0074174F" w:rsidRDefault="0074174F" w:rsidP="0003397E">
      <w:pPr>
        <w:spacing w:line="240" w:lineRule="auto"/>
        <w:ind w:firstLine="0"/>
        <w:rPr>
          <w:rFonts w:ascii="Calibri" w:hAnsi="Calibri"/>
        </w:rPr>
      </w:pPr>
    </w:p>
    <w:tbl>
      <w:tblPr>
        <w:tblStyle w:val="TableGrid"/>
        <w:tblpPr w:leftFromText="180" w:rightFromText="180" w:vertAnchor="text" w:horzAnchor="margin" w:tblpY="-149"/>
        <w:tblOverlap w:val="never"/>
        <w:tblW w:w="11136" w:type="dxa"/>
        <w:tblLayout w:type="fixed"/>
        <w:tblLook w:val="04A0" w:firstRow="1" w:lastRow="0" w:firstColumn="1" w:lastColumn="0" w:noHBand="0" w:noVBand="1"/>
      </w:tblPr>
      <w:tblGrid>
        <w:gridCol w:w="1716"/>
        <w:gridCol w:w="1609"/>
        <w:gridCol w:w="1800"/>
        <w:gridCol w:w="1482"/>
        <w:gridCol w:w="1488"/>
        <w:gridCol w:w="1530"/>
        <w:gridCol w:w="1511"/>
      </w:tblGrid>
      <w:tr w:rsidR="00926244" w14:paraId="3F95941B" w14:textId="77777777" w:rsidTr="00246FEE">
        <w:trPr>
          <w:trHeight w:val="439"/>
        </w:trPr>
        <w:tc>
          <w:tcPr>
            <w:tcW w:w="1716" w:type="dxa"/>
          </w:tcPr>
          <w:p w14:paraId="5F0FAE70" w14:textId="77777777"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lastRenderedPageBreak/>
              <w:t>Sunday</w:t>
            </w:r>
          </w:p>
        </w:tc>
        <w:tc>
          <w:tcPr>
            <w:tcW w:w="1609" w:type="dxa"/>
          </w:tcPr>
          <w:p w14:paraId="77A3F30C" w14:textId="40320473"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t>Monday</w:t>
            </w:r>
          </w:p>
        </w:tc>
        <w:tc>
          <w:tcPr>
            <w:tcW w:w="1800" w:type="dxa"/>
          </w:tcPr>
          <w:p w14:paraId="67B016EE" w14:textId="07051325"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t>Tuesday</w:t>
            </w:r>
          </w:p>
        </w:tc>
        <w:tc>
          <w:tcPr>
            <w:tcW w:w="1482" w:type="dxa"/>
          </w:tcPr>
          <w:p w14:paraId="696CA72A" w14:textId="77777777"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t>Wednesday</w:t>
            </w:r>
          </w:p>
        </w:tc>
        <w:tc>
          <w:tcPr>
            <w:tcW w:w="1488" w:type="dxa"/>
          </w:tcPr>
          <w:p w14:paraId="0855D605" w14:textId="645F2698"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t>Thursday</w:t>
            </w:r>
          </w:p>
        </w:tc>
        <w:tc>
          <w:tcPr>
            <w:tcW w:w="1530" w:type="dxa"/>
          </w:tcPr>
          <w:p w14:paraId="60003689" w14:textId="77777777"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t>Friday</w:t>
            </w:r>
          </w:p>
        </w:tc>
        <w:tc>
          <w:tcPr>
            <w:tcW w:w="1511" w:type="dxa"/>
          </w:tcPr>
          <w:p w14:paraId="033912DF" w14:textId="77777777" w:rsidR="004F5344" w:rsidRPr="00926244" w:rsidRDefault="004F5344" w:rsidP="004F5344">
            <w:pPr>
              <w:spacing w:after="200" w:line="276" w:lineRule="auto"/>
              <w:ind w:firstLine="0"/>
              <w:rPr>
                <w:rFonts w:ascii="Calibri" w:eastAsia="Times New Roman" w:hAnsi="Calibri" w:cs="Calibri"/>
                <w:b/>
                <w:bCs/>
                <w:sz w:val="24"/>
                <w:szCs w:val="26"/>
                <w:lang w:eastAsia="en-US"/>
              </w:rPr>
            </w:pPr>
            <w:r w:rsidRPr="00926244">
              <w:rPr>
                <w:rFonts w:ascii="Calibri" w:eastAsia="Times New Roman" w:hAnsi="Calibri" w:cs="Calibri"/>
                <w:b/>
                <w:bCs/>
                <w:sz w:val="24"/>
                <w:szCs w:val="26"/>
                <w:lang w:eastAsia="en-US"/>
              </w:rPr>
              <w:t>Saturday</w:t>
            </w:r>
          </w:p>
        </w:tc>
      </w:tr>
      <w:tr w:rsidR="00926244" w14:paraId="2078BCDC" w14:textId="77777777" w:rsidTr="00246FEE">
        <w:trPr>
          <w:trHeight w:val="2327"/>
        </w:trPr>
        <w:tc>
          <w:tcPr>
            <w:tcW w:w="1716" w:type="dxa"/>
          </w:tcPr>
          <w:p w14:paraId="6C77D46C" w14:textId="0B934A78" w:rsidR="004F5344" w:rsidRPr="00281EA2" w:rsidRDefault="004F5344" w:rsidP="004F5344">
            <w:pPr>
              <w:spacing w:after="200" w:line="240" w:lineRule="auto"/>
              <w:ind w:firstLine="0"/>
              <w:rPr>
                <w:rFonts w:ascii="Calibri" w:eastAsia="Times New Roman" w:hAnsi="Calibri" w:cs="Calibri"/>
                <w:b/>
                <w:bCs/>
                <w:sz w:val="26"/>
                <w:szCs w:val="26"/>
                <w:lang w:eastAsia="en-US"/>
              </w:rPr>
            </w:pPr>
          </w:p>
        </w:tc>
        <w:tc>
          <w:tcPr>
            <w:tcW w:w="1609" w:type="dxa"/>
          </w:tcPr>
          <w:p w14:paraId="4C1D28CC" w14:textId="59E197DA" w:rsidR="004F5344" w:rsidRPr="00281EA2" w:rsidRDefault="000E0478" w:rsidP="004F5344">
            <w:pPr>
              <w:spacing w:line="240" w:lineRule="auto"/>
              <w:ind w:firstLine="0"/>
              <w:rPr>
                <w:rFonts w:ascii="Calibri" w:eastAsia="Times New Roman" w:hAnsi="Calibri" w:cs="Calibri"/>
                <w:b/>
                <w:bCs/>
                <w:sz w:val="26"/>
                <w:szCs w:val="26"/>
                <w:lang w:eastAsia="en-US"/>
              </w:rPr>
            </w:pPr>
            <w:r>
              <w:rPr>
                <w:rFonts w:ascii="Calibri" w:hAnsi="Calibri" w:cs="Calibri"/>
                <w:b/>
                <w:noProof/>
                <w:sz w:val="22"/>
                <w:u w:val="single"/>
                <w:lang w:eastAsia="en-US"/>
              </w:rPr>
              <mc:AlternateContent>
                <mc:Choice Requires="wps">
                  <w:drawing>
                    <wp:anchor distT="0" distB="0" distL="114300" distR="114300" simplePos="0" relativeHeight="251967488" behindDoc="0" locked="0" layoutInCell="1" allowOverlap="1" wp14:anchorId="6903CA2B" wp14:editId="4D5B78AF">
                      <wp:simplePos x="0" y="0"/>
                      <wp:positionH relativeFrom="column">
                        <wp:posOffset>-1142365</wp:posOffset>
                      </wp:positionH>
                      <wp:positionV relativeFrom="paragraph">
                        <wp:posOffset>17146</wp:posOffset>
                      </wp:positionV>
                      <wp:extent cx="3171825" cy="1428750"/>
                      <wp:effectExtent l="0" t="0" r="28575" b="19050"/>
                      <wp:wrapNone/>
                      <wp:docPr id="197" name="Text Box 197"/>
                      <wp:cNvGraphicFramePr/>
                      <a:graphic xmlns:a="http://schemas.openxmlformats.org/drawingml/2006/main">
                        <a:graphicData uri="http://schemas.microsoft.com/office/word/2010/wordprocessingShape">
                          <wps:wsp>
                            <wps:cNvSpPr txBox="1"/>
                            <wps:spPr>
                              <a:xfrm>
                                <a:off x="0" y="0"/>
                                <a:ext cx="3171825" cy="1428750"/>
                              </a:xfrm>
                              <a:prstGeom prst="rect">
                                <a:avLst/>
                              </a:prstGeom>
                              <a:solidFill>
                                <a:sysClr val="window" lastClr="FFFFFF"/>
                              </a:solidFill>
                              <a:ln w="6350">
                                <a:solidFill>
                                  <a:prstClr val="black"/>
                                </a:solidFill>
                              </a:ln>
                              <a:effectLst/>
                            </wps:spPr>
                            <wps:txbx>
                              <w:txbxContent>
                                <w:p w14:paraId="2772DEDC"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noProof/>
                                      <w:sz w:val="22"/>
                                      <w:lang w:eastAsia="en-US"/>
                                    </w:rPr>
                                    <w:t xml:space="preserve">   </w:t>
                                  </w:r>
                                  <w:r w:rsidRPr="00F81B95">
                                    <w:rPr>
                                      <w:rFonts w:ascii="Calibri" w:hAnsi="Calibri" w:cs="Calibri"/>
                                      <w:b/>
                                      <w:sz w:val="22"/>
                                      <w:u w:val="single"/>
                                    </w:rPr>
                                    <w:t xml:space="preserve">Office Hours </w:t>
                                  </w:r>
                                </w:p>
                                <w:p w14:paraId="7CDC555E" w14:textId="77777777" w:rsidR="00190FA6" w:rsidRPr="00F81B95" w:rsidRDefault="00190FA6" w:rsidP="004F5344">
                                  <w:pPr>
                                    <w:pStyle w:val="NoSpacing"/>
                                    <w:ind w:right="-42"/>
                                    <w:rPr>
                                      <w:rFonts w:ascii="Calibri" w:hAnsi="Calibri" w:cs="Calibri"/>
                                    </w:rPr>
                                  </w:pPr>
                                  <w:r w:rsidRPr="00F81B95">
                                    <w:rPr>
                                      <w:rFonts w:ascii="Calibri" w:hAnsi="Calibri" w:cs="Calibri"/>
                                    </w:rPr>
                                    <w:t>Mon, Tues, Wed, &amp; Fri ~ 8am - 3pm</w:t>
                                  </w:r>
                                </w:p>
                                <w:p w14:paraId="2BC3E0E0" w14:textId="1D5426B1" w:rsidR="00190FA6" w:rsidRPr="00F81B95" w:rsidRDefault="00190FA6" w:rsidP="004F5344">
                                  <w:pPr>
                                    <w:ind w:right="-42" w:firstLine="0"/>
                                    <w:rPr>
                                      <w:rFonts w:ascii="Calibri" w:hAnsi="Calibri" w:cs="Calibri"/>
                                      <w:sz w:val="22"/>
                                    </w:rPr>
                                  </w:pPr>
                                  <w:r w:rsidRPr="00F81B95">
                                    <w:rPr>
                                      <w:rFonts w:ascii="Calibri" w:hAnsi="Calibri" w:cs="Calibri"/>
                                      <w:sz w:val="22"/>
                                    </w:rPr>
                                    <w:t>Thurs ~ 8am to 4pm</w:t>
                                  </w:r>
                                  <w:r>
                                    <w:rPr>
                                      <w:rFonts w:ascii="Calibri" w:hAnsi="Calibri" w:cs="Calibri"/>
                                      <w:sz w:val="22"/>
                                    </w:rPr>
                                    <w:t xml:space="preserve"> (till July 22</w:t>
                                  </w:r>
                                  <w:r w:rsidRPr="00F1121C">
                                    <w:rPr>
                                      <w:rFonts w:ascii="Calibri" w:hAnsi="Calibri" w:cs="Calibri"/>
                                      <w:sz w:val="22"/>
                                      <w:vertAlign w:val="superscript"/>
                                    </w:rPr>
                                    <w:t>nd</w:t>
                                  </w:r>
                                  <w:r>
                                    <w:rPr>
                                      <w:rFonts w:ascii="Calibri" w:hAnsi="Calibri" w:cs="Calibri"/>
                                      <w:sz w:val="22"/>
                                    </w:rPr>
                                    <w:t>)</w:t>
                                  </w:r>
                                </w:p>
                                <w:p w14:paraId="1496B03E"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AC-</w:t>
                                  </w:r>
                                  <w:r w:rsidRPr="00F81B95">
                                    <w:rPr>
                                      <w:rFonts w:ascii="Calibri" w:hAnsi="Calibri" w:cs="Calibri"/>
                                      <w:sz w:val="22"/>
                                    </w:rPr>
                                    <w:t xml:space="preserve">Adult Sunday </w:t>
                                  </w:r>
                                  <w:proofErr w:type="gramStart"/>
                                  <w:r w:rsidRPr="00F81B95">
                                    <w:rPr>
                                      <w:rFonts w:ascii="Calibri" w:hAnsi="Calibri" w:cs="Calibri"/>
                                      <w:sz w:val="22"/>
                                    </w:rPr>
                                    <w:t>School</w:t>
                                  </w:r>
                                  <w:proofErr w:type="gramEnd"/>
                                  <w:r w:rsidRPr="00F81B95">
                                    <w:rPr>
                                      <w:rFonts w:ascii="Calibri" w:hAnsi="Calibri" w:cs="Calibri"/>
                                      <w:sz w:val="22"/>
                                    </w:rPr>
                                    <w:t xml:space="preserve"> Class</w:t>
                                  </w:r>
                                </w:p>
                                <w:p w14:paraId="73F3FD35"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MR-</w:t>
                                  </w:r>
                                  <w:r w:rsidRPr="00F81B95">
                                    <w:rPr>
                                      <w:rFonts w:ascii="Calibri" w:hAnsi="Calibri" w:cs="Calibri"/>
                                      <w:sz w:val="22"/>
                                    </w:rPr>
                                    <w:t xml:space="preserve"> Multipurpose Room/Sanctuary</w:t>
                                  </w:r>
                                </w:p>
                                <w:p w14:paraId="7245CD6A"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OWC-</w:t>
                                  </w:r>
                                  <w:r w:rsidRPr="00F81B95">
                                    <w:rPr>
                                      <w:rFonts w:ascii="Calibri" w:hAnsi="Calibri" w:cs="Calibri"/>
                                      <w:sz w:val="22"/>
                                    </w:rPr>
                                    <w:t xml:space="preserve"> Outdoor Worship Center</w:t>
                                  </w:r>
                                </w:p>
                                <w:p w14:paraId="3D017430" w14:textId="07FD34CA"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CF</w:t>
                                  </w:r>
                                  <w:r w:rsidRPr="00F81B95">
                                    <w:rPr>
                                      <w:rFonts w:ascii="Calibri" w:hAnsi="Calibri" w:cs="Calibri"/>
                                      <w:sz w:val="22"/>
                                    </w:rPr>
                                    <w:t>-Conference Room</w:t>
                                  </w:r>
                                </w:p>
                                <w:p w14:paraId="050701A3" w14:textId="77777777" w:rsidR="00190FA6" w:rsidRPr="000D1F48" w:rsidRDefault="00190FA6" w:rsidP="004F5344">
                                  <w:pPr>
                                    <w:spacing w:line="240" w:lineRule="auto"/>
                                    <w:ind w:right="-42" w:firstLine="0"/>
                                    <w:rPr>
                                      <w:rFonts w:ascii="Calibri" w:hAnsi="Calibri" w:cs="Calibri"/>
                                      <w:sz w:val="24"/>
                                      <w:szCs w:val="62"/>
                                    </w:rPr>
                                  </w:pPr>
                                </w:p>
                                <w:p w14:paraId="7AE662C0" w14:textId="77777777" w:rsidR="00190FA6" w:rsidRDefault="00190FA6" w:rsidP="004F5344">
                                  <w:pPr>
                                    <w:ind w:right="-42" w:firstLine="0"/>
                                    <w:rPr>
                                      <w:rFonts w:ascii="Calibri" w:hAnsi="Calibri" w:cs="Calibri"/>
                                      <w:sz w:val="24"/>
                                      <w:szCs w:val="24"/>
                                    </w:rPr>
                                  </w:pPr>
                                </w:p>
                                <w:p w14:paraId="73675AB4" w14:textId="77777777" w:rsidR="00190FA6" w:rsidRDefault="00190FA6" w:rsidP="004F5344">
                                  <w:pPr>
                                    <w:ind w:right="-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CA2B" id="Text Box 197" o:spid="_x0000_s1044" type="#_x0000_t202" style="position:absolute;margin-left:-89.95pt;margin-top:1.35pt;width:249.75pt;height:1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" fillcolor="window" strokeweight=".5pt">
                      <v:textbox>
                        <w:txbxContent>
                          <w:p w14:paraId="2772DEDC"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noProof/>
                                <w:sz w:val="22"/>
                                <w:lang w:eastAsia="en-US"/>
                              </w:rPr>
                              <w:t xml:space="preserve">   </w:t>
                            </w:r>
                            <w:r w:rsidRPr="00F81B95">
                              <w:rPr>
                                <w:rFonts w:ascii="Calibri" w:hAnsi="Calibri" w:cs="Calibri"/>
                                <w:b/>
                                <w:sz w:val="22"/>
                                <w:u w:val="single"/>
                              </w:rPr>
                              <w:t xml:space="preserve">Office Hours </w:t>
                            </w:r>
                          </w:p>
                          <w:p w14:paraId="7CDC555E" w14:textId="77777777" w:rsidR="00190FA6" w:rsidRPr="00F81B95" w:rsidRDefault="00190FA6" w:rsidP="004F5344">
                            <w:pPr>
                              <w:pStyle w:val="NoSpacing"/>
                              <w:ind w:right="-42"/>
                              <w:rPr>
                                <w:rFonts w:ascii="Calibri" w:hAnsi="Calibri" w:cs="Calibri"/>
                              </w:rPr>
                            </w:pPr>
                            <w:r w:rsidRPr="00F81B95">
                              <w:rPr>
                                <w:rFonts w:ascii="Calibri" w:hAnsi="Calibri" w:cs="Calibri"/>
                              </w:rPr>
                              <w:t>Mon, Tues, Wed, &amp; Fri ~ 8am - 3pm</w:t>
                            </w:r>
                          </w:p>
                          <w:p w14:paraId="2BC3E0E0" w14:textId="1D5426B1" w:rsidR="00190FA6" w:rsidRPr="00F81B95" w:rsidRDefault="00190FA6" w:rsidP="004F5344">
                            <w:pPr>
                              <w:ind w:right="-42" w:firstLine="0"/>
                              <w:rPr>
                                <w:rFonts w:ascii="Calibri" w:hAnsi="Calibri" w:cs="Calibri"/>
                                <w:sz w:val="22"/>
                              </w:rPr>
                            </w:pPr>
                            <w:r w:rsidRPr="00F81B95">
                              <w:rPr>
                                <w:rFonts w:ascii="Calibri" w:hAnsi="Calibri" w:cs="Calibri"/>
                                <w:sz w:val="22"/>
                              </w:rPr>
                              <w:t>Thurs ~ 8am to 4pm</w:t>
                            </w:r>
                            <w:r>
                              <w:rPr>
                                <w:rFonts w:ascii="Calibri" w:hAnsi="Calibri" w:cs="Calibri"/>
                                <w:sz w:val="22"/>
                              </w:rPr>
                              <w:t xml:space="preserve"> (till July 22</w:t>
                            </w:r>
                            <w:r w:rsidRPr="00F1121C">
                              <w:rPr>
                                <w:rFonts w:ascii="Calibri" w:hAnsi="Calibri" w:cs="Calibri"/>
                                <w:sz w:val="22"/>
                                <w:vertAlign w:val="superscript"/>
                              </w:rPr>
                              <w:t>nd</w:t>
                            </w:r>
                            <w:r>
                              <w:rPr>
                                <w:rFonts w:ascii="Calibri" w:hAnsi="Calibri" w:cs="Calibri"/>
                                <w:sz w:val="22"/>
                              </w:rPr>
                              <w:t>)</w:t>
                            </w:r>
                          </w:p>
                          <w:p w14:paraId="1496B03E"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AC-</w:t>
                            </w:r>
                            <w:r w:rsidRPr="00F81B95">
                              <w:rPr>
                                <w:rFonts w:ascii="Calibri" w:hAnsi="Calibri" w:cs="Calibri"/>
                                <w:sz w:val="22"/>
                              </w:rPr>
                              <w:t xml:space="preserve">Adult Sunday </w:t>
                            </w:r>
                            <w:proofErr w:type="gramStart"/>
                            <w:r w:rsidRPr="00F81B95">
                              <w:rPr>
                                <w:rFonts w:ascii="Calibri" w:hAnsi="Calibri" w:cs="Calibri"/>
                                <w:sz w:val="22"/>
                              </w:rPr>
                              <w:t>School</w:t>
                            </w:r>
                            <w:proofErr w:type="gramEnd"/>
                            <w:r w:rsidRPr="00F81B95">
                              <w:rPr>
                                <w:rFonts w:ascii="Calibri" w:hAnsi="Calibri" w:cs="Calibri"/>
                                <w:sz w:val="22"/>
                              </w:rPr>
                              <w:t xml:space="preserve"> Class</w:t>
                            </w:r>
                          </w:p>
                          <w:p w14:paraId="73F3FD35"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MR-</w:t>
                            </w:r>
                            <w:r w:rsidRPr="00F81B95">
                              <w:rPr>
                                <w:rFonts w:ascii="Calibri" w:hAnsi="Calibri" w:cs="Calibri"/>
                                <w:sz w:val="22"/>
                              </w:rPr>
                              <w:t xml:space="preserve"> Multipurpose Room/Sanctuary</w:t>
                            </w:r>
                          </w:p>
                          <w:p w14:paraId="7245CD6A" w14:textId="77777777"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OWC-</w:t>
                            </w:r>
                            <w:r w:rsidRPr="00F81B95">
                              <w:rPr>
                                <w:rFonts w:ascii="Calibri" w:hAnsi="Calibri" w:cs="Calibri"/>
                                <w:sz w:val="22"/>
                              </w:rPr>
                              <w:t xml:space="preserve"> Outdoor Worship Center</w:t>
                            </w:r>
                          </w:p>
                          <w:p w14:paraId="3D017430" w14:textId="07FD34CA" w:rsidR="00190FA6" w:rsidRPr="00F81B95" w:rsidRDefault="00190FA6" w:rsidP="004F5344">
                            <w:pPr>
                              <w:spacing w:line="240" w:lineRule="auto"/>
                              <w:ind w:right="-42" w:firstLine="0"/>
                              <w:rPr>
                                <w:rFonts w:ascii="Calibri" w:hAnsi="Calibri" w:cs="Calibri"/>
                                <w:sz w:val="22"/>
                              </w:rPr>
                            </w:pPr>
                            <w:r w:rsidRPr="00F81B95">
                              <w:rPr>
                                <w:rFonts w:ascii="Calibri" w:hAnsi="Calibri" w:cs="Calibri"/>
                                <w:b/>
                                <w:sz w:val="22"/>
                              </w:rPr>
                              <w:t>CF</w:t>
                            </w:r>
                            <w:r w:rsidRPr="00F81B95">
                              <w:rPr>
                                <w:rFonts w:ascii="Calibri" w:hAnsi="Calibri" w:cs="Calibri"/>
                                <w:sz w:val="22"/>
                              </w:rPr>
                              <w:t>-Conference Room</w:t>
                            </w:r>
                          </w:p>
                          <w:p w14:paraId="050701A3" w14:textId="77777777" w:rsidR="00190FA6" w:rsidRPr="000D1F48" w:rsidRDefault="00190FA6" w:rsidP="004F5344">
                            <w:pPr>
                              <w:spacing w:line="240" w:lineRule="auto"/>
                              <w:ind w:right="-42" w:firstLine="0"/>
                              <w:rPr>
                                <w:rFonts w:ascii="Calibri" w:hAnsi="Calibri" w:cs="Calibri"/>
                                <w:sz w:val="24"/>
                                <w:szCs w:val="62"/>
                              </w:rPr>
                            </w:pPr>
                          </w:p>
                          <w:p w14:paraId="7AE662C0" w14:textId="77777777" w:rsidR="00190FA6" w:rsidRDefault="00190FA6" w:rsidP="004F5344">
                            <w:pPr>
                              <w:ind w:right="-42" w:firstLine="0"/>
                              <w:rPr>
                                <w:rFonts w:ascii="Calibri" w:hAnsi="Calibri" w:cs="Calibri"/>
                                <w:sz w:val="24"/>
                                <w:szCs w:val="24"/>
                              </w:rPr>
                            </w:pPr>
                          </w:p>
                          <w:p w14:paraId="73675AB4" w14:textId="77777777" w:rsidR="00190FA6" w:rsidRDefault="00190FA6" w:rsidP="004F5344">
                            <w:pPr>
                              <w:ind w:right="-42"/>
                            </w:pPr>
                          </w:p>
                        </w:txbxContent>
                      </v:textbox>
                    </v:shape>
                  </w:pict>
                </mc:Fallback>
              </mc:AlternateContent>
            </w:r>
            <w:r w:rsidR="004F5344">
              <w:rPr>
                <w:rFonts w:ascii="Calibri" w:hAnsi="Calibri" w:cs="Calibri"/>
                <w:noProof/>
                <w:sz w:val="20"/>
                <w:szCs w:val="25"/>
                <w:lang w:eastAsia="en-US"/>
              </w:rPr>
              <w:t xml:space="preserve">  </w:t>
            </w:r>
          </w:p>
        </w:tc>
        <w:tc>
          <w:tcPr>
            <w:tcW w:w="1800" w:type="dxa"/>
          </w:tcPr>
          <w:p w14:paraId="15B2F3CD" w14:textId="5EF5229B" w:rsidR="0021220D" w:rsidRPr="003232EA" w:rsidRDefault="0021220D" w:rsidP="00007DB2">
            <w:pPr>
              <w:spacing w:after="200" w:line="240" w:lineRule="auto"/>
              <w:ind w:firstLine="0"/>
              <w:rPr>
                <w:rFonts w:ascii="Calibri" w:eastAsia="Times New Roman" w:hAnsi="Calibri" w:cs="Calibri"/>
                <w:bCs/>
                <w:sz w:val="26"/>
                <w:szCs w:val="26"/>
                <w:lang w:eastAsia="en-US"/>
              </w:rPr>
            </w:pPr>
          </w:p>
        </w:tc>
        <w:tc>
          <w:tcPr>
            <w:tcW w:w="1482" w:type="dxa"/>
          </w:tcPr>
          <w:p w14:paraId="3A9E87C6" w14:textId="77777777" w:rsidR="000B7C55" w:rsidRDefault="000E0478" w:rsidP="000F63C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1</w:t>
            </w:r>
          </w:p>
          <w:p w14:paraId="0D3FC336" w14:textId="143E1311" w:rsidR="000E0478" w:rsidRPr="00926244" w:rsidRDefault="000E0478" w:rsidP="000F63C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 xml:space="preserve">Pastor @ </w:t>
            </w:r>
          </w:p>
        </w:tc>
        <w:tc>
          <w:tcPr>
            <w:tcW w:w="1488" w:type="dxa"/>
          </w:tcPr>
          <w:p w14:paraId="2C6E2FA5" w14:textId="77777777" w:rsidR="004F5344" w:rsidRDefault="000E0478" w:rsidP="0092624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2</w:t>
            </w:r>
          </w:p>
          <w:p w14:paraId="0A328E5A" w14:textId="5574D3E0" w:rsidR="000E0478" w:rsidRPr="00926244" w:rsidRDefault="000E0478" w:rsidP="0092624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Annual------</w:t>
            </w:r>
          </w:p>
        </w:tc>
        <w:tc>
          <w:tcPr>
            <w:tcW w:w="1530" w:type="dxa"/>
          </w:tcPr>
          <w:p w14:paraId="7DF10D31" w14:textId="77777777" w:rsidR="004F5344" w:rsidRDefault="000E0478" w:rsidP="0092624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3</w:t>
            </w:r>
          </w:p>
          <w:p w14:paraId="508BBB3B" w14:textId="55F110FB" w:rsidR="000E0478" w:rsidRPr="00926244" w:rsidRDefault="000E0478" w:rsidP="0092624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Conference-</w:t>
            </w:r>
            <w:r w:rsidRPr="000E0478">
              <w:rPr>
                <w:rFonts w:ascii="Calibri" w:eastAsia="Times New Roman" w:hAnsi="Calibri" w:cs="Calibri"/>
                <w:bCs/>
                <w:sz w:val="22"/>
                <w:lang w:eastAsia="en-US"/>
              </w:rPr>
              <w:sym w:font="Wingdings" w:char="F0E0"/>
            </w:r>
          </w:p>
        </w:tc>
        <w:tc>
          <w:tcPr>
            <w:tcW w:w="1511" w:type="dxa"/>
          </w:tcPr>
          <w:p w14:paraId="1B9AAA8A" w14:textId="47DFF14E" w:rsidR="004F5344" w:rsidRPr="00926244" w:rsidRDefault="000E0478" w:rsidP="00926244">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4</w:t>
            </w:r>
          </w:p>
          <w:p w14:paraId="178D3D63" w14:textId="77777777" w:rsidR="004F5344" w:rsidRPr="00926244" w:rsidRDefault="004F5344" w:rsidP="00926244">
            <w:pPr>
              <w:spacing w:after="200" w:line="240" w:lineRule="auto"/>
              <w:ind w:firstLine="0"/>
              <w:rPr>
                <w:rFonts w:ascii="Calibri" w:eastAsia="Times New Roman" w:hAnsi="Calibri" w:cs="Calibri"/>
                <w:bCs/>
                <w:sz w:val="22"/>
                <w:lang w:eastAsia="en-US"/>
              </w:rPr>
            </w:pPr>
            <w:r w:rsidRPr="002B46B8">
              <w:rPr>
                <w:rFonts w:ascii="Calibri" w:hAnsi="Calibri"/>
                <w:b/>
                <w:sz w:val="22"/>
              </w:rPr>
              <w:t>7pm</w:t>
            </w:r>
            <w:r w:rsidRPr="00926244">
              <w:rPr>
                <w:rFonts w:ascii="Calibri" w:hAnsi="Calibri"/>
                <w:sz w:val="22"/>
              </w:rPr>
              <w:t xml:space="preserve"> Online worship</w:t>
            </w:r>
          </w:p>
        </w:tc>
      </w:tr>
      <w:tr w:rsidR="00926244" w14:paraId="5BA3399E" w14:textId="77777777" w:rsidTr="00246FEE">
        <w:trPr>
          <w:trHeight w:val="2408"/>
        </w:trPr>
        <w:tc>
          <w:tcPr>
            <w:tcW w:w="1716" w:type="dxa"/>
          </w:tcPr>
          <w:p w14:paraId="52F1F8BF" w14:textId="6BDADB80" w:rsidR="004F5344" w:rsidRDefault="000E0478" w:rsidP="002B46B8">
            <w:pPr>
              <w:spacing w:line="240" w:lineRule="auto"/>
              <w:ind w:left="157" w:hanging="157"/>
              <w:rPr>
                <w:rFonts w:ascii="Calibri" w:eastAsia="Times New Roman" w:hAnsi="Calibri" w:cs="Calibri"/>
                <w:bCs/>
                <w:sz w:val="22"/>
                <w:lang w:eastAsia="en-US"/>
              </w:rPr>
            </w:pPr>
            <w:r>
              <w:rPr>
                <w:rFonts w:ascii="Calibri" w:eastAsia="Times New Roman" w:hAnsi="Calibri" w:cs="Calibri"/>
                <w:bCs/>
                <w:sz w:val="22"/>
                <w:lang w:eastAsia="en-US"/>
              </w:rPr>
              <w:t>5</w:t>
            </w:r>
          </w:p>
          <w:p w14:paraId="026A134C" w14:textId="68650558" w:rsidR="000E0478" w:rsidRDefault="000E0478" w:rsidP="002B46B8">
            <w:pPr>
              <w:spacing w:line="240" w:lineRule="auto"/>
              <w:ind w:left="157" w:hanging="157"/>
              <w:rPr>
                <w:rFonts w:ascii="Calibri" w:eastAsia="Times New Roman" w:hAnsi="Calibri" w:cs="Calibri"/>
                <w:bCs/>
                <w:sz w:val="22"/>
                <w:lang w:eastAsia="en-US"/>
              </w:rPr>
            </w:pPr>
            <w:r>
              <w:rPr>
                <w:rFonts w:ascii="Calibri" w:eastAsia="Times New Roman" w:hAnsi="Calibri" w:cs="Calibri"/>
                <w:bCs/>
                <w:sz w:val="22"/>
                <w:lang w:eastAsia="en-US"/>
              </w:rPr>
              <w:t>Confirmation</w:t>
            </w:r>
            <w:r w:rsidR="00FF740A">
              <w:rPr>
                <w:rFonts w:ascii="Calibri" w:eastAsia="Times New Roman" w:hAnsi="Calibri" w:cs="Calibri"/>
                <w:bCs/>
                <w:sz w:val="22"/>
                <w:lang w:eastAsia="en-US"/>
              </w:rPr>
              <w:t xml:space="preserve">/ </w:t>
            </w:r>
          </w:p>
          <w:p w14:paraId="618CA676" w14:textId="60D03B23" w:rsidR="00FF740A" w:rsidRPr="00F81B95" w:rsidRDefault="00FF740A" w:rsidP="002B46B8">
            <w:pPr>
              <w:spacing w:line="240" w:lineRule="auto"/>
              <w:ind w:left="157" w:hanging="157"/>
              <w:rPr>
                <w:rFonts w:ascii="Calibri" w:eastAsia="Times New Roman" w:hAnsi="Calibri" w:cs="Calibri"/>
                <w:bCs/>
                <w:sz w:val="22"/>
                <w:lang w:eastAsia="en-US"/>
              </w:rPr>
            </w:pPr>
            <w:r>
              <w:rPr>
                <w:rFonts w:ascii="Calibri" w:eastAsia="Times New Roman" w:hAnsi="Calibri" w:cs="Calibri"/>
                <w:bCs/>
                <w:sz w:val="22"/>
                <w:lang w:eastAsia="en-US"/>
              </w:rPr>
              <w:t>Graduate Recognition</w:t>
            </w:r>
          </w:p>
          <w:p w14:paraId="27E09367" w14:textId="77777777" w:rsidR="004F5344" w:rsidRPr="00F81B95" w:rsidRDefault="004F5344" w:rsidP="002B46B8">
            <w:pPr>
              <w:spacing w:line="240" w:lineRule="auto"/>
              <w:ind w:left="157" w:hanging="157"/>
              <w:rPr>
                <w:rFonts w:ascii="Calibri" w:hAnsi="Calibri" w:cs="Calibri"/>
                <w:sz w:val="22"/>
              </w:rPr>
            </w:pPr>
            <w:r w:rsidRPr="00DD7C5E">
              <w:rPr>
                <w:rFonts w:ascii="Calibri" w:hAnsi="Calibri" w:cs="Calibri"/>
                <w:b/>
                <w:sz w:val="22"/>
              </w:rPr>
              <w:t xml:space="preserve">7am </w:t>
            </w:r>
            <w:r w:rsidRPr="00F81B95">
              <w:rPr>
                <w:rFonts w:ascii="Calibri" w:hAnsi="Calibri" w:cs="Calibri"/>
                <w:sz w:val="22"/>
              </w:rPr>
              <w:t>Online worship</w:t>
            </w:r>
          </w:p>
          <w:p w14:paraId="17C9E1F2" w14:textId="6DBEB0E5" w:rsidR="004F5344" w:rsidRDefault="00981297" w:rsidP="002B46B8">
            <w:pPr>
              <w:spacing w:line="240" w:lineRule="auto"/>
              <w:ind w:left="157" w:hanging="157"/>
              <w:rPr>
                <w:rFonts w:ascii="Calibri" w:hAnsi="Calibri" w:cs="Calibri"/>
                <w:sz w:val="22"/>
              </w:rPr>
            </w:pPr>
            <w:r>
              <w:rPr>
                <w:rFonts w:ascii="Calibri" w:hAnsi="Calibri" w:cs="Calibri"/>
                <w:b/>
                <w:sz w:val="22"/>
              </w:rPr>
              <w:t>9:45am</w:t>
            </w:r>
            <w:r w:rsidR="004F5344" w:rsidRPr="00F81B95">
              <w:rPr>
                <w:rFonts w:ascii="Calibri" w:hAnsi="Calibri" w:cs="Calibri"/>
                <w:sz w:val="22"/>
              </w:rPr>
              <w:t xml:space="preserve"> Worship Sanctuary</w:t>
            </w:r>
          </w:p>
          <w:p w14:paraId="64D4B2D3" w14:textId="77777777" w:rsidR="00C11D65" w:rsidRPr="00C11D65" w:rsidRDefault="00C11D65" w:rsidP="002B46B8">
            <w:pPr>
              <w:spacing w:line="240" w:lineRule="auto"/>
              <w:ind w:left="157" w:hanging="157"/>
              <w:rPr>
                <w:rFonts w:ascii="Calibri" w:hAnsi="Calibri" w:cs="Calibri"/>
                <w:sz w:val="8"/>
              </w:rPr>
            </w:pPr>
          </w:p>
          <w:p w14:paraId="597877C3" w14:textId="5CB98D49" w:rsidR="0021220D" w:rsidRPr="00F81B95" w:rsidRDefault="0021220D" w:rsidP="000E0478">
            <w:pPr>
              <w:spacing w:line="240" w:lineRule="auto"/>
              <w:ind w:left="157" w:hanging="157"/>
              <w:rPr>
                <w:rFonts w:ascii="Calibri" w:hAnsi="Calibri" w:cs="Calibri"/>
                <w:sz w:val="22"/>
              </w:rPr>
            </w:pPr>
          </w:p>
        </w:tc>
        <w:tc>
          <w:tcPr>
            <w:tcW w:w="1609" w:type="dxa"/>
          </w:tcPr>
          <w:p w14:paraId="7D975A7D" w14:textId="1DA1C7B1" w:rsidR="004F5344"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6</w:t>
            </w:r>
          </w:p>
          <w:p w14:paraId="327767C5" w14:textId="685BEEAB" w:rsidR="004F5344" w:rsidRPr="00F81B95" w:rsidRDefault="004F5344" w:rsidP="002B46B8">
            <w:pPr>
              <w:spacing w:line="240" w:lineRule="auto"/>
              <w:ind w:left="72" w:hanging="90"/>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sidR="00F73633">
              <w:rPr>
                <w:rFonts w:ascii="Calibri" w:hAnsi="Calibri"/>
                <w:sz w:val="22"/>
              </w:rPr>
              <w:t>breakfast</w:t>
            </w:r>
          </w:p>
          <w:p w14:paraId="29D4BBDF" w14:textId="77777777" w:rsidR="004F5344" w:rsidRPr="00F81B95" w:rsidRDefault="004F5344" w:rsidP="002B46B8">
            <w:pPr>
              <w:spacing w:after="200" w:line="240" w:lineRule="auto"/>
              <w:ind w:left="72" w:hanging="90"/>
              <w:rPr>
                <w:rFonts w:ascii="Calibri" w:eastAsia="Times New Roman" w:hAnsi="Calibri" w:cs="Calibri"/>
                <w:bCs/>
                <w:sz w:val="22"/>
                <w:lang w:eastAsia="en-US"/>
              </w:rPr>
            </w:pPr>
          </w:p>
          <w:p w14:paraId="6138228A" w14:textId="74B2A194" w:rsidR="004F5344" w:rsidRPr="00F81B95" w:rsidRDefault="004F5344" w:rsidP="002B46B8">
            <w:pPr>
              <w:spacing w:after="200" w:line="240" w:lineRule="auto"/>
              <w:ind w:left="72" w:hanging="90"/>
              <w:rPr>
                <w:rFonts w:ascii="Calibri" w:eastAsia="Times New Roman" w:hAnsi="Calibri" w:cs="Calibri"/>
                <w:bCs/>
                <w:sz w:val="22"/>
                <w:lang w:eastAsia="en-US"/>
              </w:rPr>
            </w:pPr>
          </w:p>
        </w:tc>
        <w:tc>
          <w:tcPr>
            <w:tcW w:w="1800" w:type="dxa"/>
          </w:tcPr>
          <w:p w14:paraId="419201BE" w14:textId="7CB01FD6" w:rsidR="004F5344"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7</w:t>
            </w:r>
          </w:p>
          <w:p w14:paraId="5F3AD538" w14:textId="007CDC86" w:rsidR="004F5344" w:rsidRPr="000E0478" w:rsidRDefault="000E0478" w:rsidP="002B46B8">
            <w:pPr>
              <w:spacing w:line="240" w:lineRule="auto"/>
              <w:ind w:left="72" w:hanging="90"/>
              <w:rPr>
                <w:rFonts w:ascii="Calibri" w:hAnsi="Calibri"/>
                <w:sz w:val="22"/>
              </w:rPr>
            </w:pPr>
            <w:r w:rsidRPr="000E0478">
              <w:rPr>
                <w:rFonts w:ascii="Calibri" w:hAnsi="Calibri"/>
                <w:sz w:val="22"/>
              </w:rPr>
              <w:t>Mission Central</w:t>
            </w:r>
          </w:p>
          <w:p w14:paraId="5124C2EA" w14:textId="0A567ABB" w:rsidR="000E0478" w:rsidRDefault="000E0478" w:rsidP="002B46B8">
            <w:pPr>
              <w:spacing w:line="240" w:lineRule="auto"/>
              <w:ind w:left="72" w:hanging="90"/>
              <w:rPr>
                <w:rFonts w:ascii="Calibri" w:hAnsi="Calibri"/>
                <w:sz w:val="22"/>
              </w:rPr>
            </w:pPr>
            <w:r w:rsidRPr="000E0478">
              <w:rPr>
                <w:rFonts w:ascii="Calibri" w:hAnsi="Calibri"/>
                <w:sz w:val="22"/>
              </w:rPr>
              <w:t xml:space="preserve">   Day</w:t>
            </w:r>
          </w:p>
          <w:p w14:paraId="2E7A1B68" w14:textId="77777777" w:rsidR="000071E1" w:rsidRPr="000E0478" w:rsidRDefault="000071E1" w:rsidP="002B46B8">
            <w:pPr>
              <w:spacing w:line="240" w:lineRule="auto"/>
              <w:ind w:left="72" w:hanging="90"/>
              <w:rPr>
                <w:rFonts w:ascii="Calibri" w:hAnsi="Calibri"/>
                <w:sz w:val="22"/>
              </w:rPr>
            </w:pPr>
          </w:p>
          <w:p w14:paraId="1F9A3005" w14:textId="4DFF3F2F" w:rsidR="008D432C" w:rsidRPr="00F81B95" w:rsidRDefault="000071E1"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Speech Team- 12pm – 1:30pm</w:t>
            </w:r>
          </w:p>
        </w:tc>
        <w:tc>
          <w:tcPr>
            <w:tcW w:w="1482" w:type="dxa"/>
          </w:tcPr>
          <w:p w14:paraId="7931036F" w14:textId="010D848B" w:rsidR="004F5344"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8</w:t>
            </w:r>
          </w:p>
          <w:p w14:paraId="6CF9D4ED" w14:textId="77777777" w:rsidR="004F5344" w:rsidRPr="00F81B95" w:rsidRDefault="004F5344" w:rsidP="002B46B8">
            <w:pPr>
              <w:spacing w:line="240" w:lineRule="auto"/>
              <w:ind w:left="72" w:hanging="90"/>
              <w:rPr>
                <w:rFonts w:ascii="Calibri" w:hAnsi="Calibri" w:cs="Calibri"/>
                <w:sz w:val="22"/>
              </w:rPr>
            </w:pPr>
            <w:r w:rsidRPr="002B46B8">
              <w:rPr>
                <w:rFonts w:ascii="Calibri" w:hAnsi="Calibri" w:cs="Calibri"/>
                <w:b/>
                <w:sz w:val="22"/>
              </w:rPr>
              <w:t xml:space="preserve">9am </w:t>
            </w:r>
            <w:r w:rsidRPr="00F81B95">
              <w:rPr>
                <w:rFonts w:ascii="Calibri" w:hAnsi="Calibri" w:cs="Calibri"/>
                <w:sz w:val="22"/>
              </w:rPr>
              <w:t>Facebook</w:t>
            </w:r>
          </w:p>
          <w:p w14:paraId="476A8AEC" w14:textId="77777777" w:rsidR="004F5344" w:rsidRPr="00F81B95" w:rsidRDefault="004F5344" w:rsidP="002B46B8">
            <w:pPr>
              <w:spacing w:line="240" w:lineRule="auto"/>
              <w:ind w:left="72" w:hanging="90"/>
              <w:rPr>
                <w:rFonts w:ascii="Calibri" w:hAnsi="Calibri" w:cs="Calibri"/>
                <w:sz w:val="22"/>
              </w:rPr>
            </w:pPr>
            <w:r w:rsidRPr="00F81B95">
              <w:rPr>
                <w:rFonts w:ascii="Calibri" w:hAnsi="Calibri" w:cs="Calibri"/>
                <w:sz w:val="22"/>
              </w:rPr>
              <w:t>Live Prayer</w:t>
            </w:r>
          </w:p>
          <w:p w14:paraId="3930D7FC" w14:textId="7DEC0508" w:rsidR="004F5344" w:rsidRPr="00F81B95" w:rsidRDefault="004F5344" w:rsidP="002B46B8">
            <w:pPr>
              <w:spacing w:line="240" w:lineRule="auto"/>
              <w:ind w:left="72" w:hanging="90"/>
              <w:rPr>
                <w:rFonts w:ascii="Calibri" w:hAnsi="Calibri" w:cs="Calibri"/>
                <w:sz w:val="22"/>
              </w:rPr>
            </w:pPr>
          </w:p>
        </w:tc>
        <w:tc>
          <w:tcPr>
            <w:tcW w:w="1488" w:type="dxa"/>
          </w:tcPr>
          <w:p w14:paraId="50ED7B48" w14:textId="77777777" w:rsidR="005D6B18" w:rsidRDefault="000E0478" w:rsidP="002B46B8">
            <w:pPr>
              <w:spacing w:after="200"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9</w:t>
            </w:r>
            <w:r w:rsidR="005D6B18" w:rsidRPr="00F81B95">
              <w:rPr>
                <w:rFonts w:ascii="Calibri" w:eastAsia="Times New Roman" w:hAnsi="Calibri" w:cs="Calibri"/>
                <w:bCs/>
                <w:sz w:val="22"/>
                <w:lang w:eastAsia="en-US"/>
              </w:rPr>
              <w:t xml:space="preserve"> </w:t>
            </w:r>
          </w:p>
          <w:p w14:paraId="419F517F" w14:textId="77777777" w:rsidR="000071E1" w:rsidRDefault="000071E1" w:rsidP="002B46B8">
            <w:pPr>
              <w:spacing w:after="200" w:line="240" w:lineRule="auto"/>
              <w:ind w:left="72" w:hanging="90"/>
              <w:rPr>
                <w:rFonts w:ascii="Calibri" w:eastAsia="Times New Roman" w:hAnsi="Calibri" w:cs="Calibri"/>
                <w:bCs/>
                <w:sz w:val="22"/>
                <w:lang w:eastAsia="en-US"/>
              </w:rPr>
            </w:pPr>
          </w:p>
          <w:p w14:paraId="21DAA2E2" w14:textId="5FE52ADC" w:rsidR="000071E1" w:rsidRPr="00F81B95" w:rsidRDefault="000071E1" w:rsidP="000071E1">
            <w:pPr>
              <w:spacing w:after="200"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Speech Team- 11:15am – 12pm</w:t>
            </w:r>
          </w:p>
        </w:tc>
        <w:tc>
          <w:tcPr>
            <w:tcW w:w="1530" w:type="dxa"/>
          </w:tcPr>
          <w:p w14:paraId="46971229" w14:textId="77777777" w:rsidR="004F5344" w:rsidRDefault="000E0478" w:rsidP="002B46B8">
            <w:pPr>
              <w:spacing w:after="200"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10</w:t>
            </w:r>
          </w:p>
          <w:p w14:paraId="2CA09493" w14:textId="77777777" w:rsidR="00981297" w:rsidRDefault="00981297" w:rsidP="002B46B8">
            <w:pPr>
              <w:spacing w:after="200" w:line="240" w:lineRule="auto"/>
              <w:ind w:left="72" w:hanging="90"/>
              <w:rPr>
                <w:rFonts w:ascii="Calibri" w:eastAsia="Times New Roman" w:hAnsi="Calibri" w:cs="Calibri"/>
                <w:bCs/>
                <w:sz w:val="22"/>
                <w:lang w:eastAsia="en-US"/>
              </w:rPr>
            </w:pPr>
          </w:p>
          <w:p w14:paraId="5BA784C0" w14:textId="2C304750" w:rsidR="00981297" w:rsidRPr="00F81B95" w:rsidRDefault="00981297" w:rsidP="002B46B8">
            <w:pPr>
              <w:spacing w:after="200"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3:15pm Pastor visiting</w:t>
            </w:r>
          </w:p>
        </w:tc>
        <w:tc>
          <w:tcPr>
            <w:tcW w:w="1511" w:type="dxa"/>
          </w:tcPr>
          <w:p w14:paraId="449CB2FC" w14:textId="4C24FE53" w:rsidR="004F5344" w:rsidRPr="00F81B95" w:rsidRDefault="000E0478" w:rsidP="002B46B8">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11</w:t>
            </w:r>
          </w:p>
          <w:p w14:paraId="4A8B4357" w14:textId="77777777" w:rsidR="004F5344" w:rsidRPr="00F81B95" w:rsidRDefault="004F5344" w:rsidP="002B46B8">
            <w:pPr>
              <w:spacing w:after="200" w:line="240" w:lineRule="auto"/>
              <w:ind w:firstLine="0"/>
              <w:rPr>
                <w:rFonts w:ascii="Calibri" w:eastAsia="Times New Roman" w:hAnsi="Calibri" w:cs="Calibri"/>
                <w:bCs/>
                <w:sz w:val="22"/>
                <w:lang w:eastAsia="en-US"/>
              </w:rPr>
            </w:pPr>
            <w:r w:rsidRPr="002B46B8">
              <w:rPr>
                <w:rFonts w:ascii="Calibri" w:hAnsi="Calibri"/>
                <w:b/>
                <w:sz w:val="22"/>
              </w:rPr>
              <w:t>7pm</w:t>
            </w:r>
            <w:r w:rsidRPr="00F81B95">
              <w:rPr>
                <w:rFonts w:ascii="Calibri" w:hAnsi="Calibri"/>
                <w:sz w:val="22"/>
              </w:rPr>
              <w:t xml:space="preserve"> Online worship</w:t>
            </w:r>
          </w:p>
        </w:tc>
      </w:tr>
      <w:tr w:rsidR="00926244" w14:paraId="57D221F5" w14:textId="77777777" w:rsidTr="00246FEE">
        <w:trPr>
          <w:trHeight w:val="3218"/>
        </w:trPr>
        <w:tc>
          <w:tcPr>
            <w:tcW w:w="1716" w:type="dxa"/>
          </w:tcPr>
          <w:p w14:paraId="1FE65A83" w14:textId="4E179CF7" w:rsidR="004F5344" w:rsidRPr="00F81B95" w:rsidRDefault="000E0478" w:rsidP="002B46B8">
            <w:pPr>
              <w:spacing w:line="240" w:lineRule="auto"/>
              <w:ind w:left="157" w:hanging="157"/>
              <w:rPr>
                <w:rFonts w:ascii="Calibri" w:eastAsia="Times New Roman" w:hAnsi="Calibri" w:cs="Calibri"/>
                <w:bCs/>
                <w:sz w:val="22"/>
                <w:lang w:eastAsia="en-US"/>
              </w:rPr>
            </w:pPr>
            <w:r>
              <w:rPr>
                <w:rFonts w:ascii="Calibri" w:eastAsia="Times New Roman" w:hAnsi="Calibri" w:cs="Calibri"/>
                <w:bCs/>
                <w:sz w:val="22"/>
                <w:lang w:eastAsia="en-US"/>
              </w:rPr>
              <w:t>12</w:t>
            </w:r>
          </w:p>
          <w:p w14:paraId="632B0D95" w14:textId="77777777" w:rsidR="004F5344" w:rsidRPr="00F81B95" w:rsidRDefault="004F5344" w:rsidP="002B46B8">
            <w:pPr>
              <w:spacing w:line="240" w:lineRule="auto"/>
              <w:ind w:left="157" w:hanging="157"/>
              <w:rPr>
                <w:rFonts w:ascii="Calibri" w:hAnsi="Calibri" w:cs="Calibri"/>
                <w:sz w:val="22"/>
              </w:rPr>
            </w:pPr>
            <w:r w:rsidRPr="00DD7C5E">
              <w:rPr>
                <w:rFonts w:ascii="Calibri" w:hAnsi="Calibri" w:cs="Calibri"/>
                <w:b/>
                <w:sz w:val="22"/>
              </w:rPr>
              <w:t>7am</w:t>
            </w:r>
            <w:r w:rsidRPr="00F81B95">
              <w:rPr>
                <w:rFonts w:ascii="Calibri" w:hAnsi="Calibri" w:cs="Calibri"/>
                <w:sz w:val="22"/>
              </w:rPr>
              <w:t xml:space="preserve"> Online worship</w:t>
            </w:r>
          </w:p>
          <w:p w14:paraId="05B4FD9A" w14:textId="77777777" w:rsidR="004F5344" w:rsidRDefault="004F5344" w:rsidP="002B46B8">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0CDD0F9A" w14:textId="44B499A2" w:rsidR="001F4677" w:rsidRPr="00F81B95" w:rsidRDefault="001F4677" w:rsidP="001F4677">
            <w:pPr>
              <w:spacing w:line="240" w:lineRule="auto"/>
              <w:ind w:left="157" w:hanging="157"/>
              <w:rPr>
                <w:rFonts w:ascii="Calibri" w:hAnsi="Calibri" w:cs="Calibri"/>
                <w:sz w:val="22"/>
              </w:rPr>
            </w:pPr>
            <w:r w:rsidRPr="001F4677">
              <w:rPr>
                <w:rFonts w:ascii="Calibri" w:hAnsi="Calibri" w:cs="Calibri"/>
                <w:b/>
                <w:sz w:val="22"/>
              </w:rPr>
              <w:t>10am</w:t>
            </w:r>
            <w:r>
              <w:rPr>
                <w:rFonts w:ascii="Calibri" w:hAnsi="Calibri" w:cs="Calibri"/>
                <w:sz w:val="22"/>
              </w:rPr>
              <w:t xml:space="preserve"> Town Hall</w:t>
            </w:r>
          </w:p>
          <w:p w14:paraId="6B57DF36" w14:textId="77777777" w:rsidR="004F5344" w:rsidRDefault="004F5344" w:rsidP="002B46B8">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191C6202" w14:textId="77777777" w:rsidR="00137AFD" w:rsidRDefault="00137AFD" w:rsidP="002B46B8">
            <w:pPr>
              <w:spacing w:line="240" w:lineRule="auto"/>
              <w:ind w:left="157" w:hanging="157"/>
              <w:rPr>
                <w:rFonts w:ascii="Calibri" w:hAnsi="Calibri" w:cs="Calibri"/>
                <w:sz w:val="22"/>
              </w:rPr>
            </w:pPr>
          </w:p>
          <w:p w14:paraId="1DF1B191" w14:textId="42CB07F8" w:rsidR="00137AFD" w:rsidRPr="00F81B95" w:rsidRDefault="001F4677" w:rsidP="002B46B8">
            <w:pPr>
              <w:spacing w:line="240" w:lineRule="auto"/>
              <w:ind w:left="157" w:hanging="157"/>
              <w:rPr>
                <w:rFonts w:ascii="Calibri" w:hAnsi="Calibri" w:cs="Calibri"/>
                <w:sz w:val="22"/>
              </w:rPr>
            </w:pPr>
            <w:r w:rsidRPr="001F4677">
              <w:rPr>
                <w:rFonts w:ascii="Calibri" w:hAnsi="Calibri" w:cs="Calibri"/>
                <w:b/>
                <w:sz w:val="22"/>
              </w:rPr>
              <w:t>10am</w:t>
            </w:r>
            <w:r>
              <w:rPr>
                <w:rFonts w:ascii="Calibri" w:hAnsi="Calibri" w:cs="Calibri"/>
                <w:sz w:val="22"/>
              </w:rPr>
              <w:t xml:space="preserve"> </w:t>
            </w:r>
            <w:r w:rsidR="00137AFD">
              <w:rPr>
                <w:rFonts w:ascii="Calibri" w:hAnsi="Calibri" w:cs="Calibri"/>
                <w:sz w:val="22"/>
              </w:rPr>
              <w:t>Town Hall</w:t>
            </w:r>
          </w:p>
          <w:p w14:paraId="4DCAA557" w14:textId="77777777" w:rsidR="00D270F4" w:rsidRDefault="00D270F4" w:rsidP="002B46B8">
            <w:pPr>
              <w:spacing w:line="240" w:lineRule="auto"/>
              <w:ind w:left="157" w:hanging="157"/>
              <w:rPr>
                <w:rFonts w:ascii="Calibri" w:hAnsi="Calibri" w:cs="Calibri"/>
                <w:sz w:val="22"/>
              </w:rPr>
            </w:pPr>
          </w:p>
          <w:p w14:paraId="217BE893" w14:textId="7235EC58" w:rsidR="0021220D" w:rsidRPr="00F81B95" w:rsidRDefault="00D270F4" w:rsidP="002B46B8">
            <w:pPr>
              <w:spacing w:line="240" w:lineRule="auto"/>
              <w:ind w:left="157" w:hanging="157"/>
              <w:rPr>
                <w:rFonts w:ascii="Calibri" w:hAnsi="Calibri" w:cs="Calibri"/>
                <w:sz w:val="22"/>
              </w:rPr>
            </w:pPr>
            <w:r>
              <w:rPr>
                <w:rFonts w:ascii="Calibri" w:hAnsi="Calibri" w:cs="Calibri"/>
                <w:sz w:val="22"/>
              </w:rPr>
              <w:t xml:space="preserve"> Youth Event</w:t>
            </w:r>
          </w:p>
        </w:tc>
        <w:tc>
          <w:tcPr>
            <w:tcW w:w="1609" w:type="dxa"/>
          </w:tcPr>
          <w:p w14:paraId="29961BAE" w14:textId="39FE56B2" w:rsidR="004F5344"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13</w:t>
            </w:r>
          </w:p>
          <w:p w14:paraId="658BA686" w14:textId="056933EF" w:rsidR="004F5344" w:rsidRPr="00F81B95" w:rsidRDefault="004F5344" w:rsidP="002B46B8">
            <w:pPr>
              <w:spacing w:line="240" w:lineRule="auto"/>
              <w:ind w:left="72" w:hanging="90"/>
              <w:jc w:val="center"/>
              <w:rPr>
                <w:rFonts w:ascii="Calibri" w:hAnsi="Calibri"/>
                <w:sz w:val="22"/>
              </w:rPr>
            </w:pPr>
          </w:p>
          <w:p w14:paraId="3A7D0D0F" w14:textId="5DCB71D5" w:rsidR="0021220D" w:rsidRDefault="004F5344" w:rsidP="001F4677">
            <w:pPr>
              <w:spacing w:line="240" w:lineRule="auto"/>
              <w:ind w:left="72" w:hanging="90"/>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sidR="00F73633">
              <w:rPr>
                <w:rFonts w:ascii="Calibri" w:hAnsi="Calibri"/>
                <w:sz w:val="22"/>
              </w:rPr>
              <w:t>-MR</w:t>
            </w:r>
          </w:p>
          <w:p w14:paraId="5BD8E910" w14:textId="77777777" w:rsidR="000071E1" w:rsidRPr="00F81B95" w:rsidRDefault="000071E1" w:rsidP="002B46B8">
            <w:pPr>
              <w:spacing w:line="240" w:lineRule="auto"/>
              <w:ind w:left="72" w:hanging="90"/>
              <w:rPr>
                <w:rFonts w:ascii="Calibri" w:hAnsi="Calibri"/>
                <w:sz w:val="22"/>
              </w:rPr>
            </w:pPr>
          </w:p>
          <w:p w14:paraId="2B092EE3" w14:textId="7FF32908" w:rsidR="008F1479" w:rsidRPr="00F81B95" w:rsidRDefault="000071E1" w:rsidP="002B46B8">
            <w:pPr>
              <w:spacing w:line="240" w:lineRule="auto"/>
              <w:ind w:left="72" w:hanging="90"/>
              <w:rPr>
                <w:rFonts w:ascii="Calibri" w:hAnsi="Calibri"/>
                <w:sz w:val="22"/>
              </w:rPr>
            </w:pPr>
            <w:r>
              <w:rPr>
                <w:rFonts w:ascii="Calibri" w:eastAsia="Times New Roman" w:hAnsi="Calibri" w:cs="Calibri"/>
                <w:bCs/>
                <w:sz w:val="22"/>
                <w:lang w:eastAsia="en-US"/>
              </w:rPr>
              <w:t>Speech Team- 9am – 10:30am</w:t>
            </w:r>
          </w:p>
          <w:p w14:paraId="1A588D90" w14:textId="77777777" w:rsidR="008F1479" w:rsidRPr="00F81B95" w:rsidRDefault="008F1479" w:rsidP="002B46B8">
            <w:pPr>
              <w:spacing w:line="240" w:lineRule="auto"/>
              <w:ind w:left="72" w:hanging="90"/>
              <w:rPr>
                <w:rFonts w:ascii="Calibri" w:hAnsi="Calibri"/>
                <w:sz w:val="22"/>
              </w:rPr>
            </w:pPr>
          </w:p>
          <w:p w14:paraId="523B91A5" w14:textId="77777777" w:rsidR="008F1479" w:rsidRPr="00F81B95" w:rsidRDefault="008F1479" w:rsidP="002B46B8">
            <w:pPr>
              <w:spacing w:line="240" w:lineRule="auto"/>
              <w:ind w:left="72" w:hanging="90"/>
              <w:rPr>
                <w:rFonts w:ascii="Calibri" w:hAnsi="Calibri"/>
                <w:sz w:val="22"/>
              </w:rPr>
            </w:pPr>
          </w:p>
          <w:p w14:paraId="39805D57" w14:textId="03BE0EFE" w:rsidR="0021220D" w:rsidRPr="00F81B95" w:rsidRDefault="0021220D" w:rsidP="002B46B8">
            <w:pPr>
              <w:spacing w:line="240" w:lineRule="auto"/>
              <w:ind w:left="72" w:hanging="90"/>
              <w:rPr>
                <w:rFonts w:ascii="Calibri" w:hAnsi="Calibri"/>
                <w:sz w:val="22"/>
              </w:rPr>
            </w:pPr>
          </w:p>
        </w:tc>
        <w:tc>
          <w:tcPr>
            <w:tcW w:w="1800" w:type="dxa"/>
          </w:tcPr>
          <w:p w14:paraId="0C899359" w14:textId="0050AA71" w:rsidR="004F5344" w:rsidRPr="00F81B95" w:rsidRDefault="004F5344" w:rsidP="002B46B8">
            <w:pPr>
              <w:spacing w:line="240" w:lineRule="auto"/>
              <w:ind w:left="72" w:hanging="90"/>
              <w:rPr>
                <w:rFonts w:ascii="Calibri" w:eastAsia="Times New Roman" w:hAnsi="Calibri" w:cs="Calibri"/>
                <w:bCs/>
                <w:sz w:val="22"/>
                <w:lang w:eastAsia="en-US"/>
              </w:rPr>
            </w:pPr>
            <w:r w:rsidRPr="00F81B95">
              <w:rPr>
                <w:rFonts w:ascii="Calibri" w:eastAsia="Times New Roman" w:hAnsi="Calibri" w:cs="Calibri"/>
                <w:bCs/>
                <w:sz w:val="22"/>
                <w:lang w:eastAsia="en-US"/>
              </w:rPr>
              <w:t>1</w:t>
            </w:r>
            <w:r w:rsidR="000E0478">
              <w:rPr>
                <w:rFonts w:ascii="Calibri" w:eastAsia="Times New Roman" w:hAnsi="Calibri" w:cs="Calibri"/>
                <w:bCs/>
                <w:sz w:val="22"/>
                <w:lang w:eastAsia="en-US"/>
              </w:rPr>
              <w:t>4</w:t>
            </w:r>
          </w:p>
          <w:p w14:paraId="118900D9" w14:textId="21C37586" w:rsidR="00EB199A" w:rsidRDefault="00EB199A"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9am Online Bible Study</w:t>
            </w:r>
          </w:p>
          <w:p w14:paraId="2ABBC114" w14:textId="6C47976C" w:rsidR="000F63C4" w:rsidRDefault="00753F62"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 xml:space="preserve">11am Bible Study </w:t>
            </w:r>
          </w:p>
          <w:p w14:paraId="6855D3B8" w14:textId="00C9EF42" w:rsidR="00753F62" w:rsidRPr="00F81B95" w:rsidRDefault="00753F62"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 xml:space="preserve">   Picnic @ OWC</w:t>
            </w:r>
          </w:p>
          <w:p w14:paraId="67268B02" w14:textId="3AC96949" w:rsidR="008D432C" w:rsidRPr="00F81B95" w:rsidRDefault="000071E1" w:rsidP="00F73633">
            <w:pPr>
              <w:spacing w:after="200" w:line="240" w:lineRule="auto"/>
              <w:ind w:left="72" w:hanging="90"/>
              <w:rPr>
                <w:rFonts w:ascii="Calibri" w:hAnsi="Calibri"/>
                <w:sz w:val="22"/>
              </w:rPr>
            </w:pPr>
            <w:r>
              <w:rPr>
                <w:rFonts w:ascii="Calibri" w:eastAsia="Times New Roman" w:hAnsi="Calibri" w:cs="Calibri"/>
                <w:bCs/>
                <w:sz w:val="22"/>
                <w:lang w:eastAsia="en-US"/>
              </w:rPr>
              <w:t>Speech Team- 12pm – 1:30pm</w:t>
            </w:r>
          </w:p>
        </w:tc>
        <w:tc>
          <w:tcPr>
            <w:tcW w:w="1482" w:type="dxa"/>
          </w:tcPr>
          <w:p w14:paraId="5A10DADC" w14:textId="001B65F3" w:rsidR="002B46B8" w:rsidRPr="00F81B95" w:rsidRDefault="000E0478" w:rsidP="002B46B8">
            <w:pPr>
              <w:spacing w:line="240" w:lineRule="auto"/>
              <w:ind w:left="72" w:hanging="90"/>
              <w:rPr>
                <w:rFonts w:ascii="Calibri" w:hAnsi="Calibri" w:cs="Calibri"/>
                <w:sz w:val="22"/>
              </w:rPr>
            </w:pPr>
            <w:r>
              <w:rPr>
                <w:rFonts w:ascii="Calibri" w:eastAsia="Times New Roman" w:hAnsi="Calibri" w:cs="Calibri"/>
                <w:bCs/>
                <w:sz w:val="22"/>
                <w:lang w:eastAsia="en-US"/>
              </w:rPr>
              <w:t>15</w:t>
            </w:r>
          </w:p>
          <w:p w14:paraId="53A9228E" w14:textId="77777777" w:rsidR="002B46B8" w:rsidRPr="00F81B95" w:rsidRDefault="002B46B8" w:rsidP="002B46B8">
            <w:pPr>
              <w:spacing w:line="240" w:lineRule="auto"/>
              <w:ind w:left="72" w:hanging="90"/>
              <w:rPr>
                <w:rFonts w:ascii="Calibri" w:hAnsi="Calibri" w:cs="Calibri"/>
                <w:sz w:val="22"/>
              </w:rPr>
            </w:pPr>
            <w:r w:rsidRPr="002B46B8">
              <w:rPr>
                <w:rFonts w:ascii="Calibri" w:hAnsi="Calibri" w:cs="Calibri"/>
                <w:b/>
                <w:sz w:val="22"/>
              </w:rPr>
              <w:t xml:space="preserve">9am </w:t>
            </w:r>
            <w:r w:rsidRPr="00F81B95">
              <w:rPr>
                <w:rFonts w:ascii="Calibri" w:hAnsi="Calibri" w:cs="Calibri"/>
                <w:sz w:val="22"/>
              </w:rPr>
              <w:t>Facebook</w:t>
            </w:r>
          </w:p>
          <w:p w14:paraId="1A9F8C5D" w14:textId="77777777" w:rsidR="002B46B8" w:rsidRDefault="002B46B8" w:rsidP="002B46B8">
            <w:pPr>
              <w:spacing w:line="240" w:lineRule="auto"/>
              <w:ind w:left="72" w:hanging="90"/>
              <w:rPr>
                <w:rFonts w:ascii="Calibri" w:hAnsi="Calibri" w:cs="Calibri"/>
                <w:sz w:val="22"/>
              </w:rPr>
            </w:pPr>
            <w:r w:rsidRPr="00F81B95">
              <w:rPr>
                <w:rFonts w:ascii="Calibri" w:hAnsi="Calibri" w:cs="Calibri"/>
                <w:sz w:val="22"/>
              </w:rPr>
              <w:t>Live Prayer</w:t>
            </w:r>
          </w:p>
          <w:p w14:paraId="379687F7" w14:textId="77777777" w:rsidR="000071E1" w:rsidRPr="00F81B95" w:rsidRDefault="000071E1" w:rsidP="002B46B8">
            <w:pPr>
              <w:spacing w:line="240" w:lineRule="auto"/>
              <w:ind w:left="72" w:hanging="90"/>
              <w:rPr>
                <w:rFonts w:ascii="Calibri" w:hAnsi="Calibri" w:cs="Calibri"/>
                <w:sz w:val="22"/>
              </w:rPr>
            </w:pPr>
          </w:p>
          <w:p w14:paraId="5EA2FBC5" w14:textId="77777777" w:rsidR="005345AE" w:rsidRDefault="000071E1" w:rsidP="000071E1">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Speech Team- 9am – 2:30pm</w:t>
            </w:r>
          </w:p>
          <w:p w14:paraId="2DA18A96" w14:textId="77777777" w:rsidR="00246FEE" w:rsidRDefault="00246FEE" w:rsidP="000071E1">
            <w:pPr>
              <w:spacing w:line="240" w:lineRule="auto"/>
              <w:ind w:left="72" w:hanging="90"/>
              <w:rPr>
                <w:rFonts w:ascii="Calibri" w:eastAsia="Times New Roman" w:hAnsi="Calibri" w:cs="Calibri"/>
                <w:bCs/>
                <w:sz w:val="22"/>
                <w:lang w:eastAsia="en-US"/>
              </w:rPr>
            </w:pPr>
          </w:p>
          <w:p w14:paraId="1EEF37AC" w14:textId="5B0380DC" w:rsidR="00246FEE" w:rsidRPr="00F81B95" w:rsidRDefault="00246FEE" w:rsidP="00246FEE">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Pastor-vacation till 6/22</w:t>
            </w:r>
          </w:p>
        </w:tc>
        <w:tc>
          <w:tcPr>
            <w:tcW w:w="1488" w:type="dxa"/>
          </w:tcPr>
          <w:p w14:paraId="75AA2AD6" w14:textId="77777777" w:rsidR="005345AE" w:rsidRDefault="004F5344" w:rsidP="000E0478">
            <w:pPr>
              <w:spacing w:after="200" w:line="240" w:lineRule="auto"/>
              <w:ind w:left="72" w:hanging="90"/>
              <w:rPr>
                <w:rFonts w:ascii="Calibri" w:eastAsia="Times New Roman" w:hAnsi="Calibri" w:cs="Calibri"/>
                <w:bCs/>
                <w:sz w:val="22"/>
                <w:lang w:eastAsia="en-US"/>
              </w:rPr>
            </w:pPr>
            <w:r w:rsidRPr="00F81B95">
              <w:rPr>
                <w:rFonts w:ascii="Calibri" w:eastAsia="Times New Roman" w:hAnsi="Calibri" w:cs="Calibri"/>
                <w:bCs/>
                <w:sz w:val="22"/>
                <w:lang w:eastAsia="en-US"/>
              </w:rPr>
              <w:t>1</w:t>
            </w:r>
            <w:r w:rsidR="000E0478">
              <w:rPr>
                <w:rFonts w:ascii="Calibri" w:eastAsia="Times New Roman" w:hAnsi="Calibri" w:cs="Calibri"/>
                <w:bCs/>
                <w:sz w:val="22"/>
                <w:lang w:eastAsia="en-US"/>
              </w:rPr>
              <w:t>6</w:t>
            </w:r>
          </w:p>
          <w:p w14:paraId="1C3A49AF" w14:textId="77777777" w:rsidR="000071E1" w:rsidRDefault="000071E1" w:rsidP="000E0478">
            <w:pPr>
              <w:spacing w:after="200" w:line="240" w:lineRule="auto"/>
              <w:ind w:left="72" w:hanging="90"/>
              <w:rPr>
                <w:rFonts w:ascii="Calibri" w:eastAsia="Times New Roman" w:hAnsi="Calibri" w:cs="Calibri"/>
                <w:bCs/>
                <w:sz w:val="22"/>
                <w:lang w:eastAsia="en-US"/>
              </w:rPr>
            </w:pPr>
          </w:p>
          <w:p w14:paraId="1C0D78DC" w14:textId="2777BCE6" w:rsidR="000071E1" w:rsidRPr="00F81B95" w:rsidRDefault="000071E1" w:rsidP="000071E1">
            <w:pPr>
              <w:spacing w:after="200"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Speech Team- 8am – 10am</w:t>
            </w:r>
          </w:p>
        </w:tc>
        <w:tc>
          <w:tcPr>
            <w:tcW w:w="1530" w:type="dxa"/>
          </w:tcPr>
          <w:p w14:paraId="4BE262F1" w14:textId="63FD51DE" w:rsidR="00186215" w:rsidRPr="00F81B95" w:rsidRDefault="000E0478" w:rsidP="00DD7C5E">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17</w:t>
            </w:r>
          </w:p>
        </w:tc>
        <w:tc>
          <w:tcPr>
            <w:tcW w:w="1511" w:type="dxa"/>
          </w:tcPr>
          <w:p w14:paraId="46FA9B48" w14:textId="4B591150" w:rsidR="004F5344" w:rsidRPr="00F81B95" w:rsidRDefault="000E0478" w:rsidP="002B46B8">
            <w:pPr>
              <w:spacing w:after="200" w:line="240" w:lineRule="auto"/>
              <w:ind w:firstLine="0"/>
              <w:rPr>
                <w:rFonts w:ascii="Calibri" w:eastAsia="Times New Roman" w:hAnsi="Calibri" w:cs="Calibri"/>
                <w:bCs/>
                <w:sz w:val="22"/>
                <w:lang w:eastAsia="en-US"/>
              </w:rPr>
            </w:pPr>
            <w:r>
              <w:rPr>
                <w:rFonts w:ascii="Calibri" w:eastAsia="Times New Roman" w:hAnsi="Calibri" w:cs="Calibri"/>
                <w:bCs/>
                <w:sz w:val="22"/>
                <w:lang w:eastAsia="en-US"/>
              </w:rPr>
              <w:t>18</w:t>
            </w:r>
          </w:p>
          <w:p w14:paraId="7F1BC67E" w14:textId="77777777" w:rsidR="004F5344" w:rsidRPr="00F81B95" w:rsidRDefault="004F5344" w:rsidP="002B46B8">
            <w:pPr>
              <w:spacing w:line="240" w:lineRule="auto"/>
              <w:ind w:firstLine="0"/>
              <w:rPr>
                <w:rFonts w:ascii="Calibri" w:hAnsi="Calibri"/>
                <w:sz w:val="22"/>
              </w:rPr>
            </w:pPr>
            <w:r w:rsidRPr="002B46B8">
              <w:rPr>
                <w:rFonts w:ascii="Calibri" w:hAnsi="Calibri"/>
                <w:b/>
                <w:sz w:val="22"/>
              </w:rPr>
              <w:t>7pm</w:t>
            </w:r>
            <w:r w:rsidRPr="00F81B95">
              <w:rPr>
                <w:rFonts w:ascii="Calibri" w:hAnsi="Calibri"/>
                <w:sz w:val="22"/>
              </w:rPr>
              <w:t xml:space="preserve"> Online worship</w:t>
            </w:r>
          </w:p>
          <w:p w14:paraId="044F397E" w14:textId="77777777" w:rsidR="00926244" w:rsidRPr="00F81B95" w:rsidRDefault="00926244" w:rsidP="002B46B8">
            <w:pPr>
              <w:spacing w:line="240" w:lineRule="auto"/>
              <w:ind w:firstLine="0"/>
              <w:rPr>
                <w:rFonts w:ascii="Calibri" w:hAnsi="Calibri"/>
                <w:sz w:val="22"/>
              </w:rPr>
            </w:pPr>
          </w:p>
          <w:p w14:paraId="1723E9EF" w14:textId="5EA092A8" w:rsidR="003B66F6" w:rsidRPr="00F81B95" w:rsidRDefault="003B66F6" w:rsidP="002B46B8">
            <w:pPr>
              <w:spacing w:line="240" w:lineRule="auto"/>
              <w:ind w:firstLine="0"/>
              <w:rPr>
                <w:rFonts w:ascii="Calibri" w:eastAsia="Times New Roman" w:hAnsi="Calibri" w:cs="Calibri"/>
                <w:bCs/>
                <w:sz w:val="22"/>
                <w:lang w:eastAsia="en-US"/>
              </w:rPr>
            </w:pPr>
          </w:p>
        </w:tc>
      </w:tr>
      <w:tr w:rsidR="00926244" w14:paraId="0AE1E249" w14:textId="77777777" w:rsidTr="00246FEE">
        <w:trPr>
          <w:trHeight w:val="2465"/>
        </w:trPr>
        <w:tc>
          <w:tcPr>
            <w:tcW w:w="1716" w:type="dxa"/>
          </w:tcPr>
          <w:p w14:paraId="268B8623" w14:textId="4F1FB247" w:rsidR="000E0478" w:rsidRDefault="000E0478" w:rsidP="000E0478">
            <w:pPr>
              <w:spacing w:line="240" w:lineRule="auto"/>
              <w:ind w:left="157" w:hanging="157"/>
              <w:rPr>
                <w:rFonts w:ascii="Calibri" w:eastAsia="Times New Roman" w:hAnsi="Calibri" w:cs="Calibri"/>
                <w:b/>
                <w:bCs/>
                <w:sz w:val="22"/>
                <w:lang w:eastAsia="en-US"/>
              </w:rPr>
            </w:pPr>
            <w:r>
              <w:rPr>
                <w:rFonts w:ascii="Calibri" w:eastAsia="Times New Roman" w:hAnsi="Calibri" w:cs="Calibri"/>
                <w:bCs/>
                <w:sz w:val="22"/>
                <w:lang w:eastAsia="en-US"/>
              </w:rPr>
              <w:t>19</w:t>
            </w:r>
            <w:r w:rsidR="00D765BF">
              <w:rPr>
                <w:rFonts w:ascii="Calibri" w:eastAsia="Times New Roman" w:hAnsi="Calibri" w:cs="Calibri"/>
                <w:bCs/>
                <w:sz w:val="22"/>
                <w:lang w:eastAsia="en-US"/>
              </w:rPr>
              <w:t xml:space="preserve"> </w:t>
            </w:r>
            <w:r w:rsidR="00D765BF" w:rsidRPr="00D765BF">
              <w:rPr>
                <w:rFonts w:ascii="Calibri" w:eastAsia="Times New Roman" w:hAnsi="Calibri" w:cs="Calibri"/>
                <w:b/>
                <w:bCs/>
                <w:sz w:val="22"/>
                <w:lang w:eastAsia="en-US"/>
              </w:rPr>
              <w:t>Father’s Day</w:t>
            </w:r>
          </w:p>
          <w:p w14:paraId="10C66798" w14:textId="3DA784EB" w:rsidR="00246FEE" w:rsidRDefault="00246FEE" w:rsidP="000E0478">
            <w:pPr>
              <w:spacing w:line="240" w:lineRule="auto"/>
              <w:ind w:left="157" w:hanging="157"/>
              <w:rPr>
                <w:rFonts w:ascii="Calibri" w:eastAsia="Times New Roman" w:hAnsi="Calibri" w:cs="Calibri"/>
                <w:bCs/>
                <w:sz w:val="22"/>
                <w:lang w:eastAsia="en-US"/>
              </w:rPr>
            </w:pPr>
            <w:r>
              <w:rPr>
                <w:rFonts w:ascii="Calibri" w:eastAsia="Times New Roman" w:hAnsi="Calibri" w:cs="Calibri"/>
                <w:b/>
                <w:bCs/>
                <w:sz w:val="22"/>
                <w:lang w:eastAsia="en-US"/>
              </w:rPr>
              <w:t>Jim &amp; Judie Leading</w:t>
            </w:r>
          </w:p>
          <w:p w14:paraId="5E6900CF" w14:textId="7BEA2C7B" w:rsidR="000E0478" w:rsidRPr="00F81B95" w:rsidRDefault="000E0478" w:rsidP="000E0478">
            <w:pPr>
              <w:spacing w:line="240" w:lineRule="auto"/>
              <w:ind w:left="157" w:hanging="157"/>
              <w:rPr>
                <w:rFonts w:ascii="Calibri" w:hAnsi="Calibri" w:cs="Calibri"/>
                <w:sz w:val="22"/>
              </w:rPr>
            </w:pPr>
            <w:r w:rsidRPr="00DD7C5E">
              <w:rPr>
                <w:rFonts w:ascii="Calibri" w:hAnsi="Calibri" w:cs="Calibri"/>
                <w:b/>
                <w:sz w:val="22"/>
              </w:rPr>
              <w:t>7am</w:t>
            </w:r>
            <w:r>
              <w:rPr>
                <w:rFonts w:ascii="Calibri" w:hAnsi="Calibri" w:cs="Calibri"/>
                <w:sz w:val="22"/>
              </w:rPr>
              <w:t xml:space="preserve"> Online worship</w:t>
            </w:r>
          </w:p>
          <w:p w14:paraId="25E75767"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3710DEDD"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69712075" w14:textId="7EF55C6A" w:rsidR="0021220D" w:rsidRPr="00F81B95" w:rsidRDefault="0021220D" w:rsidP="002B46B8">
            <w:pPr>
              <w:spacing w:line="240" w:lineRule="auto"/>
              <w:ind w:left="157" w:hanging="157"/>
              <w:rPr>
                <w:rFonts w:ascii="Calibri" w:hAnsi="Calibri" w:cs="Calibri"/>
                <w:sz w:val="22"/>
              </w:rPr>
            </w:pPr>
          </w:p>
        </w:tc>
        <w:tc>
          <w:tcPr>
            <w:tcW w:w="1609" w:type="dxa"/>
          </w:tcPr>
          <w:p w14:paraId="63D31C6F" w14:textId="2A03393C" w:rsidR="00CB2D77"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20</w:t>
            </w:r>
          </w:p>
          <w:p w14:paraId="6BC12F05" w14:textId="77777777" w:rsidR="00CB2D77" w:rsidRPr="00F81B95" w:rsidRDefault="00CB2D77" w:rsidP="002B46B8">
            <w:pPr>
              <w:spacing w:line="240" w:lineRule="auto"/>
              <w:ind w:left="72" w:hanging="90"/>
              <w:rPr>
                <w:rFonts w:ascii="Calibri" w:eastAsia="Times New Roman" w:hAnsi="Calibri" w:cs="Calibri"/>
                <w:bCs/>
                <w:sz w:val="22"/>
                <w:lang w:eastAsia="en-US"/>
              </w:rPr>
            </w:pPr>
          </w:p>
          <w:p w14:paraId="286C2143" w14:textId="77777777" w:rsidR="004F5344" w:rsidRPr="00F81B95" w:rsidRDefault="004F5344" w:rsidP="002B46B8">
            <w:pPr>
              <w:spacing w:line="240" w:lineRule="auto"/>
              <w:ind w:left="72" w:hanging="90"/>
              <w:rPr>
                <w:rFonts w:ascii="Calibri" w:hAnsi="Calibri"/>
                <w:sz w:val="22"/>
              </w:rPr>
            </w:pPr>
            <w:r w:rsidRPr="002B46B8">
              <w:rPr>
                <w:rFonts w:ascii="Calibri" w:hAnsi="Calibri"/>
                <w:b/>
                <w:sz w:val="22"/>
              </w:rPr>
              <w:t xml:space="preserve">9am </w:t>
            </w:r>
            <w:r w:rsidRPr="00F81B95">
              <w:rPr>
                <w:rFonts w:ascii="Calibri" w:hAnsi="Calibri"/>
                <w:sz w:val="22"/>
              </w:rPr>
              <w:t>Monday Morning Men-MR</w:t>
            </w:r>
          </w:p>
          <w:p w14:paraId="5744BDA9" w14:textId="36B04270" w:rsidR="004F5344" w:rsidRPr="00F81B95" w:rsidRDefault="004F5344" w:rsidP="002B46B8">
            <w:pPr>
              <w:spacing w:line="240" w:lineRule="auto"/>
              <w:ind w:left="72" w:hanging="90"/>
              <w:rPr>
                <w:rFonts w:ascii="Calibri" w:hAnsi="Calibri"/>
                <w:sz w:val="22"/>
              </w:rPr>
            </w:pPr>
          </w:p>
        </w:tc>
        <w:tc>
          <w:tcPr>
            <w:tcW w:w="1800" w:type="dxa"/>
          </w:tcPr>
          <w:p w14:paraId="032CF0B0" w14:textId="7A5C0171" w:rsidR="004F5344"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21</w:t>
            </w:r>
          </w:p>
          <w:p w14:paraId="27B82C8B" w14:textId="77777777" w:rsidR="004F5344" w:rsidRDefault="004F5344" w:rsidP="002B46B8">
            <w:pPr>
              <w:spacing w:after="200" w:line="240" w:lineRule="auto"/>
              <w:ind w:left="72" w:hanging="90"/>
              <w:rPr>
                <w:rFonts w:ascii="Calibri" w:hAnsi="Calibri"/>
                <w:b/>
                <w:sz w:val="22"/>
              </w:rPr>
            </w:pPr>
          </w:p>
          <w:p w14:paraId="000F1165" w14:textId="11348AA9" w:rsidR="00F73633" w:rsidRPr="00F81B95" w:rsidRDefault="00F73633" w:rsidP="002B46B8">
            <w:pPr>
              <w:spacing w:after="200" w:line="240" w:lineRule="auto"/>
              <w:ind w:left="72" w:hanging="90"/>
              <w:rPr>
                <w:rFonts w:ascii="Calibri" w:eastAsia="Times New Roman" w:hAnsi="Calibri" w:cs="Calibri"/>
                <w:bCs/>
                <w:sz w:val="22"/>
                <w:lang w:eastAsia="en-US"/>
              </w:rPr>
            </w:pPr>
          </w:p>
        </w:tc>
        <w:tc>
          <w:tcPr>
            <w:tcW w:w="1482" w:type="dxa"/>
          </w:tcPr>
          <w:p w14:paraId="33ED9AA1" w14:textId="41A5F418" w:rsidR="002B46B8" w:rsidRPr="00F81B95" w:rsidRDefault="000E0478" w:rsidP="002B46B8">
            <w:pPr>
              <w:spacing w:line="240" w:lineRule="auto"/>
              <w:ind w:left="72" w:hanging="90"/>
              <w:rPr>
                <w:rFonts w:ascii="Calibri" w:hAnsi="Calibri" w:cs="Calibri"/>
                <w:sz w:val="22"/>
              </w:rPr>
            </w:pPr>
            <w:r>
              <w:rPr>
                <w:rFonts w:ascii="Calibri" w:eastAsia="Times New Roman" w:hAnsi="Calibri" w:cs="Calibri"/>
                <w:bCs/>
                <w:sz w:val="22"/>
                <w:lang w:eastAsia="en-US"/>
              </w:rPr>
              <w:t>22</w:t>
            </w:r>
          </w:p>
          <w:p w14:paraId="3D51EEF3" w14:textId="77777777" w:rsidR="002B46B8" w:rsidRPr="00F81B95" w:rsidRDefault="002B46B8" w:rsidP="002B46B8">
            <w:pPr>
              <w:spacing w:line="240" w:lineRule="auto"/>
              <w:ind w:left="72" w:hanging="90"/>
              <w:rPr>
                <w:rFonts w:ascii="Calibri" w:hAnsi="Calibri" w:cs="Calibri"/>
                <w:sz w:val="22"/>
              </w:rPr>
            </w:pPr>
            <w:r w:rsidRPr="002B46B8">
              <w:rPr>
                <w:rFonts w:ascii="Calibri" w:hAnsi="Calibri" w:cs="Calibri"/>
                <w:b/>
                <w:sz w:val="22"/>
              </w:rPr>
              <w:t xml:space="preserve">9am </w:t>
            </w:r>
            <w:r w:rsidRPr="00F81B95">
              <w:rPr>
                <w:rFonts w:ascii="Calibri" w:hAnsi="Calibri" w:cs="Calibri"/>
                <w:sz w:val="22"/>
              </w:rPr>
              <w:t>Facebook</w:t>
            </w:r>
          </w:p>
          <w:p w14:paraId="0B48BFAA" w14:textId="77777777" w:rsidR="002B46B8" w:rsidRPr="00F81B95" w:rsidRDefault="002B46B8" w:rsidP="002B46B8">
            <w:pPr>
              <w:spacing w:line="240" w:lineRule="auto"/>
              <w:ind w:left="72" w:hanging="90"/>
              <w:rPr>
                <w:rFonts w:ascii="Calibri" w:hAnsi="Calibri" w:cs="Calibri"/>
                <w:sz w:val="22"/>
              </w:rPr>
            </w:pPr>
            <w:r w:rsidRPr="00F81B95">
              <w:rPr>
                <w:rFonts w:ascii="Calibri" w:hAnsi="Calibri" w:cs="Calibri"/>
                <w:sz w:val="22"/>
              </w:rPr>
              <w:t>Live Prayer</w:t>
            </w:r>
          </w:p>
          <w:p w14:paraId="0CECFBCF" w14:textId="655FFF1E" w:rsidR="00A478E9" w:rsidRPr="00F81B95" w:rsidRDefault="00A478E9" w:rsidP="00F4576D">
            <w:pPr>
              <w:spacing w:line="240" w:lineRule="auto"/>
              <w:ind w:left="72" w:hanging="90"/>
              <w:rPr>
                <w:rFonts w:ascii="Calibri" w:hAnsi="Calibri" w:cs="Calibri"/>
                <w:sz w:val="22"/>
              </w:rPr>
            </w:pPr>
          </w:p>
        </w:tc>
        <w:tc>
          <w:tcPr>
            <w:tcW w:w="1488" w:type="dxa"/>
          </w:tcPr>
          <w:p w14:paraId="5D8CCE7C" w14:textId="77777777" w:rsidR="000F63C4"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23</w:t>
            </w:r>
          </w:p>
          <w:p w14:paraId="6FC82696" w14:textId="77777777" w:rsidR="00246FEE" w:rsidRDefault="00246FEE" w:rsidP="00246FEE">
            <w:pPr>
              <w:spacing w:line="240" w:lineRule="auto"/>
              <w:ind w:left="72" w:hanging="90"/>
              <w:rPr>
                <w:rFonts w:ascii="Calibri" w:eastAsia="Times New Roman" w:hAnsi="Calibri" w:cs="Calibri"/>
                <w:bCs/>
                <w:sz w:val="22"/>
                <w:lang w:eastAsia="en-US"/>
              </w:rPr>
            </w:pPr>
            <w:r>
              <w:rPr>
                <w:rFonts w:ascii="Calibri" w:eastAsia="Times New Roman" w:hAnsi="Calibri" w:cs="Calibri"/>
                <w:b/>
                <w:bCs/>
                <w:sz w:val="22"/>
                <w:lang w:eastAsia="en-US"/>
              </w:rPr>
              <w:t xml:space="preserve">11am </w:t>
            </w:r>
            <w:proofErr w:type="spellStart"/>
            <w:r>
              <w:rPr>
                <w:rFonts w:ascii="Calibri" w:eastAsia="Times New Roman" w:hAnsi="Calibri" w:cs="Calibri"/>
                <w:bCs/>
                <w:sz w:val="22"/>
                <w:lang w:eastAsia="en-US"/>
              </w:rPr>
              <w:t>Pennsfield</w:t>
            </w:r>
            <w:proofErr w:type="spellEnd"/>
            <w:r>
              <w:rPr>
                <w:rFonts w:ascii="Calibri" w:eastAsia="Times New Roman" w:hAnsi="Calibri" w:cs="Calibri"/>
                <w:bCs/>
                <w:sz w:val="22"/>
                <w:lang w:eastAsia="en-US"/>
              </w:rPr>
              <w:t xml:space="preserve"> Apts. Connection w/ communion</w:t>
            </w:r>
          </w:p>
          <w:p w14:paraId="7A84ECC4" w14:textId="76FB4316" w:rsidR="00EB199A" w:rsidRPr="00F81B95" w:rsidRDefault="00EB199A" w:rsidP="00246FEE">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Pastor Back from vacation</w:t>
            </w:r>
          </w:p>
        </w:tc>
        <w:tc>
          <w:tcPr>
            <w:tcW w:w="1530" w:type="dxa"/>
          </w:tcPr>
          <w:p w14:paraId="587C20B9" w14:textId="2498976D" w:rsidR="005345AE"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24</w:t>
            </w:r>
          </w:p>
        </w:tc>
        <w:tc>
          <w:tcPr>
            <w:tcW w:w="1511" w:type="dxa"/>
          </w:tcPr>
          <w:p w14:paraId="2D004D6C" w14:textId="3B077704" w:rsidR="004F5344" w:rsidRPr="00F81B95" w:rsidRDefault="000E0478" w:rsidP="002B46B8">
            <w:pPr>
              <w:spacing w:after="200" w:line="240" w:lineRule="auto"/>
              <w:ind w:right="-370" w:firstLine="0"/>
              <w:rPr>
                <w:rFonts w:ascii="Calibri" w:eastAsia="Times New Roman" w:hAnsi="Calibri" w:cs="Calibri"/>
                <w:bCs/>
                <w:sz w:val="22"/>
                <w:lang w:eastAsia="en-US"/>
              </w:rPr>
            </w:pPr>
            <w:r>
              <w:rPr>
                <w:rFonts w:ascii="Calibri" w:eastAsia="Times New Roman" w:hAnsi="Calibri" w:cs="Calibri"/>
                <w:bCs/>
                <w:sz w:val="22"/>
                <w:lang w:eastAsia="en-US"/>
              </w:rPr>
              <w:t>25</w:t>
            </w:r>
          </w:p>
          <w:p w14:paraId="64B5B04E" w14:textId="77777777" w:rsidR="00C81FBD" w:rsidRDefault="004F5344" w:rsidP="002B46B8">
            <w:pPr>
              <w:spacing w:line="240" w:lineRule="auto"/>
              <w:ind w:right="-370" w:firstLine="0"/>
              <w:rPr>
                <w:rFonts w:ascii="Calibri" w:hAnsi="Calibri"/>
                <w:sz w:val="22"/>
              </w:rPr>
            </w:pPr>
            <w:r w:rsidRPr="002B46B8">
              <w:rPr>
                <w:rFonts w:ascii="Calibri" w:hAnsi="Calibri"/>
                <w:b/>
                <w:sz w:val="22"/>
              </w:rPr>
              <w:t>7pm</w:t>
            </w:r>
            <w:r w:rsidRPr="00F81B95">
              <w:rPr>
                <w:rFonts w:ascii="Calibri" w:hAnsi="Calibri"/>
                <w:sz w:val="22"/>
              </w:rPr>
              <w:t xml:space="preserve"> Online </w:t>
            </w:r>
          </w:p>
          <w:p w14:paraId="7FA6F781" w14:textId="29399407" w:rsidR="004F5344" w:rsidRPr="00F81B95" w:rsidRDefault="004F5344" w:rsidP="002B46B8">
            <w:pPr>
              <w:spacing w:line="240" w:lineRule="auto"/>
              <w:ind w:right="-370" w:firstLine="0"/>
              <w:rPr>
                <w:rFonts w:ascii="Calibri" w:hAnsi="Calibri"/>
                <w:sz w:val="22"/>
              </w:rPr>
            </w:pPr>
            <w:r w:rsidRPr="00F81B95">
              <w:rPr>
                <w:rFonts w:ascii="Calibri" w:hAnsi="Calibri"/>
                <w:sz w:val="22"/>
              </w:rPr>
              <w:t>worship</w:t>
            </w:r>
          </w:p>
          <w:p w14:paraId="19CEF1CB" w14:textId="77777777" w:rsidR="005345AE" w:rsidRDefault="005345AE" w:rsidP="002B46B8">
            <w:pPr>
              <w:spacing w:after="200" w:line="240" w:lineRule="auto"/>
              <w:ind w:right="-370" w:firstLine="0"/>
              <w:rPr>
                <w:rFonts w:ascii="Calibri" w:hAnsi="Calibri"/>
                <w:sz w:val="22"/>
              </w:rPr>
            </w:pPr>
          </w:p>
          <w:p w14:paraId="7E081F5C" w14:textId="77777777" w:rsidR="00DD7C5E" w:rsidRPr="00DD7C5E" w:rsidRDefault="00DD7C5E" w:rsidP="002B46B8">
            <w:pPr>
              <w:spacing w:after="200" w:line="240" w:lineRule="auto"/>
              <w:ind w:right="-370" w:firstLine="0"/>
              <w:rPr>
                <w:rFonts w:ascii="Calibri" w:hAnsi="Calibri"/>
                <w:sz w:val="2"/>
              </w:rPr>
            </w:pPr>
          </w:p>
          <w:p w14:paraId="437216CF" w14:textId="286DA022" w:rsidR="004F5344" w:rsidRPr="00F81B95" w:rsidRDefault="004F5344" w:rsidP="002B46B8">
            <w:pPr>
              <w:spacing w:after="200" w:line="240" w:lineRule="auto"/>
              <w:ind w:right="-370" w:firstLine="0"/>
              <w:rPr>
                <w:rFonts w:ascii="Calibri" w:eastAsia="Times New Roman" w:hAnsi="Calibri" w:cs="Calibri"/>
                <w:bCs/>
                <w:sz w:val="22"/>
                <w:lang w:eastAsia="en-US"/>
              </w:rPr>
            </w:pPr>
          </w:p>
        </w:tc>
      </w:tr>
      <w:tr w:rsidR="00926244" w14:paraId="317D4F36" w14:textId="77777777" w:rsidTr="00246FEE">
        <w:trPr>
          <w:trHeight w:val="2255"/>
        </w:trPr>
        <w:tc>
          <w:tcPr>
            <w:tcW w:w="1716" w:type="dxa"/>
          </w:tcPr>
          <w:p w14:paraId="16B2D141" w14:textId="20B3BEBC" w:rsidR="004F5344" w:rsidRPr="00F81B95" w:rsidRDefault="004F5344" w:rsidP="002B46B8">
            <w:pPr>
              <w:spacing w:line="240" w:lineRule="auto"/>
              <w:ind w:left="157" w:hanging="157"/>
              <w:rPr>
                <w:rFonts w:ascii="Calibri" w:eastAsia="Times New Roman" w:hAnsi="Calibri" w:cs="Calibri"/>
                <w:bCs/>
                <w:sz w:val="22"/>
                <w:lang w:eastAsia="en-US"/>
              </w:rPr>
            </w:pPr>
            <w:r w:rsidRPr="00F81B95">
              <w:rPr>
                <w:rFonts w:ascii="Calibri" w:eastAsia="Times New Roman" w:hAnsi="Calibri" w:cs="Calibri"/>
                <w:bCs/>
                <w:sz w:val="22"/>
                <w:lang w:eastAsia="en-US"/>
              </w:rPr>
              <w:t>2</w:t>
            </w:r>
            <w:r w:rsidR="000E0478">
              <w:rPr>
                <w:rFonts w:ascii="Calibri" w:eastAsia="Times New Roman" w:hAnsi="Calibri" w:cs="Calibri"/>
                <w:bCs/>
                <w:sz w:val="22"/>
                <w:lang w:eastAsia="en-US"/>
              </w:rPr>
              <w:t>6</w:t>
            </w:r>
          </w:p>
          <w:p w14:paraId="65127012" w14:textId="77777777" w:rsidR="004F5344" w:rsidRPr="00F81B95" w:rsidRDefault="004F5344" w:rsidP="002B46B8">
            <w:pPr>
              <w:spacing w:line="240" w:lineRule="auto"/>
              <w:ind w:left="157" w:hanging="157"/>
              <w:rPr>
                <w:rFonts w:ascii="Calibri" w:hAnsi="Calibri" w:cs="Calibri"/>
                <w:sz w:val="22"/>
              </w:rPr>
            </w:pPr>
            <w:r w:rsidRPr="00DD7C5E">
              <w:rPr>
                <w:rFonts w:ascii="Calibri" w:hAnsi="Calibri" w:cs="Calibri"/>
                <w:b/>
                <w:sz w:val="22"/>
              </w:rPr>
              <w:t>7am</w:t>
            </w:r>
            <w:r w:rsidRPr="00F81B95">
              <w:rPr>
                <w:rFonts w:ascii="Calibri" w:hAnsi="Calibri" w:cs="Calibri"/>
                <w:sz w:val="22"/>
              </w:rPr>
              <w:t xml:space="preserve"> Online worship</w:t>
            </w:r>
          </w:p>
          <w:p w14:paraId="5CF8A403"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49B8ECD8"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618B3AB6" w14:textId="320D7A74" w:rsidR="003D6607" w:rsidRPr="00F81B95" w:rsidRDefault="00D270F4" w:rsidP="002B46B8">
            <w:pPr>
              <w:spacing w:line="240" w:lineRule="auto"/>
              <w:ind w:left="157" w:hanging="157"/>
              <w:rPr>
                <w:rFonts w:ascii="Calibri" w:hAnsi="Calibri" w:cs="Calibri"/>
                <w:sz w:val="22"/>
              </w:rPr>
            </w:pPr>
            <w:r>
              <w:rPr>
                <w:rFonts w:ascii="Calibri" w:hAnsi="Calibri" w:cs="Calibri"/>
                <w:sz w:val="22"/>
              </w:rPr>
              <w:t>Youth Event</w:t>
            </w:r>
            <w:r w:rsidR="00561CF7">
              <w:rPr>
                <w:rFonts w:ascii="Calibri" w:hAnsi="Calibri" w:cs="Calibri"/>
                <w:sz w:val="22"/>
              </w:rPr>
              <w:t xml:space="preserve"> @ </w:t>
            </w:r>
            <w:proofErr w:type="spellStart"/>
            <w:r w:rsidR="00561CF7">
              <w:rPr>
                <w:rFonts w:ascii="Calibri" w:hAnsi="Calibri" w:cs="Calibri"/>
                <w:sz w:val="22"/>
              </w:rPr>
              <w:t>Hooplas</w:t>
            </w:r>
            <w:proofErr w:type="spellEnd"/>
          </w:p>
        </w:tc>
        <w:tc>
          <w:tcPr>
            <w:tcW w:w="1609" w:type="dxa"/>
          </w:tcPr>
          <w:p w14:paraId="260E2DE4" w14:textId="2F32AFB2" w:rsidR="008F1479" w:rsidRPr="00F81B95" w:rsidRDefault="000E0478" w:rsidP="002B46B8">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27</w:t>
            </w:r>
          </w:p>
          <w:p w14:paraId="132D8B93" w14:textId="0B8502EF" w:rsidR="008F1479" w:rsidRPr="00F81B95" w:rsidRDefault="004F5344" w:rsidP="002B46B8">
            <w:pPr>
              <w:spacing w:line="240" w:lineRule="auto"/>
              <w:ind w:left="72" w:hanging="90"/>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sidR="00190FA6">
              <w:rPr>
                <w:rFonts w:ascii="Calibri" w:hAnsi="Calibri"/>
                <w:sz w:val="22"/>
              </w:rPr>
              <w:t xml:space="preserve">@ </w:t>
            </w:r>
            <w:proofErr w:type="spellStart"/>
            <w:r w:rsidR="00190FA6">
              <w:rPr>
                <w:rFonts w:ascii="Calibri" w:hAnsi="Calibri"/>
                <w:sz w:val="22"/>
              </w:rPr>
              <w:t>Kidsgrove</w:t>
            </w:r>
            <w:proofErr w:type="spellEnd"/>
          </w:p>
          <w:p w14:paraId="263355F7" w14:textId="77777777" w:rsidR="008F1479" w:rsidRPr="00F81B95" w:rsidRDefault="008F1479" w:rsidP="002B46B8">
            <w:pPr>
              <w:spacing w:line="240" w:lineRule="auto"/>
              <w:ind w:left="72" w:hanging="90"/>
              <w:rPr>
                <w:rFonts w:ascii="Calibri" w:hAnsi="Calibri"/>
                <w:sz w:val="22"/>
              </w:rPr>
            </w:pPr>
          </w:p>
          <w:p w14:paraId="10780D91" w14:textId="468AFF34" w:rsidR="004F5344" w:rsidRPr="00F81B95" w:rsidRDefault="004F5344" w:rsidP="002B46B8">
            <w:pPr>
              <w:spacing w:after="200" w:line="240" w:lineRule="auto"/>
              <w:ind w:left="72" w:hanging="90"/>
              <w:rPr>
                <w:rFonts w:ascii="Calibri" w:eastAsia="Times New Roman" w:hAnsi="Calibri" w:cs="Calibri"/>
                <w:bCs/>
                <w:sz w:val="22"/>
                <w:lang w:eastAsia="en-US"/>
              </w:rPr>
            </w:pPr>
          </w:p>
        </w:tc>
        <w:tc>
          <w:tcPr>
            <w:tcW w:w="1800" w:type="dxa"/>
          </w:tcPr>
          <w:p w14:paraId="5F919E58" w14:textId="364BB0B2" w:rsidR="000F63C4" w:rsidRPr="00246FEE" w:rsidRDefault="000E0478" w:rsidP="00246FEE">
            <w:pPr>
              <w:spacing w:line="240" w:lineRule="auto"/>
              <w:ind w:left="72" w:hanging="90"/>
              <w:rPr>
                <w:rFonts w:ascii="Calibri" w:eastAsia="Times New Roman" w:hAnsi="Calibri" w:cs="Calibri"/>
                <w:bCs/>
                <w:sz w:val="22"/>
                <w:lang w:eastAsia="en-US"/>
              </w:rPr>
            </w:pPr>
            <w:r>
              <w:rPr>
                <w:rFonts w:ascii="Calibri" w:eastAsia="Times New Roman" w:hAnsi="Calibri" w:cs="Calibri"/>
                <w:bCs/>
                <w:sz w:val="22"/>
                <w:lang w:eastAsia="en-US"/>
              </w:rPr>
              <w:t>28</w:t>
            </w:r>
          </w:p>
          <w:p w14:paraId="55B3EA3B" w14:textId="77777777" w:rsidR="00F73633" w:rsidRPr="00246FEE" w:rsidRDefault="00246FEE" w:rsidP="00246FEE">
            <w:pPr>
              <w:spacing w:line="240" w:lineRule="auto"/>
              <w:ind w:left="72" w:hanging="90"/>
              <w:rPr>
                <w:rFonts w:ascii="Calibri" w:eastAsia="Times New Roman" w:hAnsi="Calibri" w:cs="Calibri"/>
                <w:bCs/>
                <w:sz w:val="22"/>
                <w:lang w:eastAsia="en-US"/>
              </w:rPr>
            </w:pPr>
            <w:r w:rsidRPr="00246FEE">
              <w:rPr>
                <w:rFonts w:ascii="Calibri" w:eastAsia="Times New Roman" w:hAnsi="Calibri" w:cs="Calibri"/>
                <w:b/>
                <w:bCs/>
                <w:sz w:val="22"/>
                <w:lang w:eastAsia="en-US"/>
              </w:rPr>
              <w:t xml:space="preserve">10am </w:t>
            </w:r>
            <w:r w:rsidRPr="00246FEE">
              <w:rPr>
                <w:rFonts w:ascii="Calibri" w:eastAsia="Times New Roman" w:hAnsi="Calibri" w:cs="Calibri"/>
                <w:bCs/>
                <w:sz w:val="22"/>
                <w:lang w:eastAsia="en-US"/>
              </w:rPr>
              <w:t>Shepherding</w:t>
            </w:r>
          </w:p>
          <w:p w14:paraId="7F35DB02" w14:textId="77777777" w:rsidR="00246FEE" w:rsidRDefault="00246FEE" w:rsidP="00246FEE">
            <w:pPr>
              <w:spacing w:line="240" w:lineRule="auto"/>
              <w:ind w:left="72" w:hanging="90"/>
              <w:rPr>
                <w:rFonts w:ascii="Calibri" w:eastAsia="Times New Roman" w:hAnsi="Calibri" w:cs="Calibri"/>
                <w:bCs/>
                <w:sz w:val="22"/>
                <w:lang w:eastAsia="en-US"/>
              </w:rPr>
            </w:pPr>
            <w:r w:rsidRPr="00246FEE">
              <w:rPr>
                <w:rFonts w:ascii="Calibri" w:eastAsia="Times New Roman" w:hAnsi="Calibri" w:cs="Calibri"/>
                <w:bCs/>
                <w:sz w:val="22"/>
                <w:lang w:eastAsia="en-US"/>
              </w:rPr>
              <w:t xml:space="preserve">Program </w:t>
            </w:r>
            <w:proofErr w:type="spellStart"/>
            <w:r w:rsidRPr="00246FEE">
              <w:rPr>
                <w:rFonts w:ascii="Calibri" w:eastAsia="Times New Roman" w:hAnsi="Calibri" w:cs="Calibri"/>
                <w:bCs/>
                <w:sz w:val="22"/>
                <w:lang w:eastAsia="en-US"/>
              </w:rPr>
              <w:t>Mtg</w:t>
            </w:r>
            <w:proofErr w:type="spellEnd"/>
            <w:r w:rsidRPr="00246FEE">
              <w:rPr>
                <w:rFonts w:ascii="Calibri" w:eastAsia="Times New Roman" w:hAnsi="Calibri" w:cs="Calibri"/>
                <w:bCs/>
                <w:sz w:val="22"/>
                <w:lang w:eastAsia="en-US"/>
              </w:rPr>
              <w:t xml:space="preserve"> @ AC</w:t>
            </w:r>
          </w:p>
          <w:p w14:paraId="1FA1798D" w14:textId="77777777" w:rsidR="00AC6985" w:rsidRDefault="00AC6985" w:rsidP="00246FEE">
            <w:pPr>
              <w:spacing w:line="240" w:lineRule="auto"/>
              <w:ind w:left="72" w:hanging="90"/>
              <w:rPr>
                <w:rFonts w:ascii="Calibri" w:eastAsia="Times New Roman" w:hAnsi="Calibri" w:cs="Calibri"/>
                <w:bCs/>
                <w:sz w:val="22"/>
                <w:lang w:eastAsia="en-US"/>
              </w:rPr>
            </w:pPr>
            <w:r w:rsidRPr="00AC6985">
              <w:rPr>
                <w:rFonts w:ascii="Calibri" w:eastAsia="Times New Roman" w:hAnsi="Calibri" w:cs="Calibri"/>
                <w:b/>
                <w:bCs/>
                <w:sz w:val="22"/>
                <w:lang w:eastAsia="en-US"/>
              </w:rPr>
              <w:t>6:30pm</w:t>
            </w:r>
            <w:r>
              <w:rPr>
                <w:rFonts w:ascii="Calibri" w:eastAsia="Times New Roman" w:hAnsi="Calibri" w:cs="Calibri"/>
                <w:b/>
                <w:bCs/>
                <w:sz w:val="22"/>
                <w:lang w:eastAsia="en-US"/>
              </w:rPr>
              <w:t xml:space="preserve"> </w:t>
            </w:r>
            <w:r w:rsidRPr="00AC6985">
              <w:rPr>
                <w:rFonts w:ascii="Calibri" w:eastAsia="Times New Roman" w:hAnsi="Calibri" w:cs="Calibri"/>
                <w:bCs/>
                <w:sz w:val="22"/>
                <w:lang w:eastAsia="en-US"/>
              </w:rPr>
              <w:t>Church</w:t>
            </w:r>
          </w:p>
          <w:p w14:paraId="77F2EDD1" w14:textId="08B0DAAC" w:rsidR="00AC6985" w:rsidRPr="00AC6985" w:rsidRDefault="00AC6985" w:rsidP="00246FEE">
            <w:pPr>
              <w:spacing w:line="240" w:lineRule="auto"/>
              <w:ind w:left="72" w:hanging="90"/>
              <w:rPr>
                <w:rFonts w:ascii="Calibri" w:eastAsia="Times New Roman" w:hAnsi="Calibri" w:cs="Calibri"/>
                <w:b/>
                <w:bCs/>
                <w:sz w:val="22"/>
                <w:lang w:eastAsia="en-US"/>
              </w:rPr>
            </w:pPr>
            <w:r>
              <w:rPr>
                <w:rFonts w:ascii="Calibri" w:eastAsia="Times New Roman" w:hAnsi="Calibri" w:cs="Calibri"/>
                <w:bCs/>
                <w:sz w:val="22"/>
                <w:lang w:eastAsia="en-US"/>
              </w:rPr>
              <w:t>Council Visioning Mtg.</w:t>
            </w:r>
            <w:r w:rsidR="00907A30">
              <w:rPr>
                <w:rFonts w:ascii="Calibri" w:eastAsia="Times New Roman" w:hAnsi="Calibri" w:cs="Calibri"/>
                <w:bCs/>
                <w:sz w:val="22"/>
                <w:lang w:eastAsia="en-US"/>
              </w:rPr>
              <w:t xml:space="preserve"> - CF</w:t>
            </w:r>
          </w:p>
        </w:tc>
        <w:tc>
          <w:tcPr>
            <w:tcW w:w="1482" w:type="dxa"/>
          </w:tcPr>
          <w:p w14:paraId="26D49FF6" w14:textId="25559146" w:rsidR="002B46B8" w:rsidRPr="00F81B95" w:rsidRDefault="000E0478" w:rsidP="002B46B8">
            <w:pPr>
              <w:spacing w:line="240" w:lineRule="auto"/>
              <w:ind w:firstLine="0"/>
              <w:rPr>
                <w:rFonts w:ascii="Calibri" w:hAnsi="Calibri" w:cs="Calibri"/>
                <w:sz w:val="22"/>
              </w:rPr>
            </w:pPr>
            <w:r>
              <w:rPr>
                <w:rFonts w:ascii="Calibri" w:eastAsia="Times New Roman" w:hAnsi="Calibri" w:cs="Calibri"/>
                <w:bCs/>
                <w:sz w:val="22"/>
                <w:lang w:eastAsia="en-US"/>
              </w:rPr>
              <w:t>29</w:t>
            </w:r>
          </w:p>
          <w:p w14:paraId="46096E11" w14:textId="77777777" w:rsidR="002B46B8" w:rsidRPr="00F81B95" w:rsidRDefault="002B46B8" w:rsidP="002B46B8">
            <w:pPr>
              <w:spacing w:line="240" w:lineRule="auto"/>
              <w:ind w:left="72" w:hanging="90"/>
              <w:rPr>
                <w:rFonts w:ascii="Calibri" w:hAnsi="Calibri" w:cs="Calibri"/>
                <w:sz w:val="22"/>
              </w:rPr>
            </w:pPr>
            <w:r w:rsidRPr="002B46B8">
              <w:rPr>
                <w:rFonts w:ascii="Calibri" w:hAnsi="Calibri" w:cs="Calibri"/>
                <w:b/>
                <w:sz w:val="22"/>
              </w:rPr>
              <w:t xml:space="preserve">9am </w:t>
            </w:r>
            <w:r w:rsidRPr="00F81B95">
              <w:rPr>
                <w:rFonts w:ascii="Calibri" w:hAnsi="Calibri" w:cs="Calibri"/>
                <w:sz w:val="22"/>
              </w:rPr>
              <w:t>Facebook</w:t>
            </w:r>
          </w:p>
          <w:p w14:paraId="72D069E0" w14:textId="77777777" w:rsidR="002B46B8" w:rsidRPr="00F81B95" w:rsidRDefault="002B46B8" w:rsidP="002B46B8">
            <w:pPr>
              <w:spacing w:line="240" w:lineRule="auto"/>
              <w:ind w:left="72" w:hanging="90"/>
              <w:rPr>
                <w:rFonts w:ascii="Calibri" w:hAnsi="Calibri" w:cs="Calibri"/>
                <w:sz w:val="22"/>
              </w:rPr>
            </w:pPr>
            <w:r w:rsidRPr="00F81B95">
              <w:rPr>
                <w:rFonts w:ascii="Calibri" w:hAnsi="Calibri" w:cs="Calibri"/>
                <w:sz w:val="22"/>
              </w:rPr>
              <w:t>Live Prayer</w:t>
            </w:r>
          </w:p>
          <w:p w14:paraId="30734C24" w14:textId="77777777" w:rsidR="000F63C4" w:rsidRDefault="000F63C4" w:rsidP="00F4576D">
            <w:pPr>
              <w:spacing w:line="240" w:lineRule="auto"/>
              <w:ind w:left="72" w:hanging="90"/>
              <w:rPr>
                <w:rFonts w:ascii="Calibri" w:hAnsi="Calibri" w:cs="Calibri"/>
                <w:sz w:val="22"/>
              </w:rPr>
            </w:pPr>
          </w:p>
          <w:p w14:paraId="3D9A613D" w14:textId="47BE408C" w:rsidR="00246FEE" w:rsidRPr="00F81B95" w:rsidRDefault="00246FEE" w:rsidP="00F4576D">
            <w:pPr>
              <w:spacing w:line="240" w:lineRule="auto"/>
              <w:ind w:left="72" w:hanging="90"/>
              <w:rPr>
                <w:rFonts w:ascii="Calibri" w:hAnsi="Calibri" w:cs="Calibri"/>
                <w:sz w:val="22"/>
              </w:rPr>
            </w:pPr>
            <w:r>
              <w:rPr>
                <w:rFonts w:ascii="Calibri" w:hAnsi="Calibri" w:cs="Calibri"/>
                <w:sz w:val="22"/>
              </w:rPr>
              <w:t>Pastor Vacation till 7/6</w:t>
            </w:r>
          </w:p>
        </w:tc>
        <w:tc>
          <w:tcPr>
            <w:tcW w:w="1488" w:type="dxa"/>
          </w:tcPr>
          <w:p w14:paraId="669133CE" w14:textId="4BBC6A11" w:rsidR="004F5344" w:rsidRPr="00F81B95" w:rsidRDefault="000E0478" w:rsidP="002B46B8">
            <w:pPr>
              <w:spacing w:after="200" w:line="240" w:lineRule="auto"/>
              <w:ind w:left="72" w:hanging="90"/>
              <w:rPr>
                <w:rFonts w:ascii="Calibri" w:eastAsia="Times New Roman" w:hAnsi="Calibri" w:cs="Calibri"/>
                <w:bCs/>
                <w:sz w:val="22"/>
                <w:lang w:eastAsia="en-US"/>
              </w:rPr>
            </w:pPr>
            <w:r>
              <w:rPr>
                <w:rFonts w:ascii="Calibri" w:eastAsia="Times New Roman" w:hAnsi="Calibri" w:cs="Calibri"/>
                <w:bCs/>
                <w:noProof/>
                <w:sz w:val="22"/>
                <w:lang w:eastAsia="en-US"/>
              </w:rPr>
              <mc:AlternateContent>
                <mc:Choice Requires="wps">
                  <w:drawing>
                    <wp:anchor distT="0" distB="0" distL="114300" distR="114300" simplePos="0" relativeHeight="251993088" behindDoc="0" locked="0" layoutInCell="1" allowOverlap="1" wp14:anchorId="163DF9B3" wp14:editId="3A60E087">
                      <wp:simplePos x="0" y="0"/>
                      <wp:positionH relativeFrom="column">
                        <wp:posOffset>914399</wp:posOffset>
                      </wp:positionH>
                      <wp:positionV relativeFrom="paragraph">
                        <wp:posOffset>11430</wp:posOffset>
                      </wp:positionV>
                      <wp:extent cx="1876425" cy="14097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87642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A04A36" w14:textId="7C721481" w:rsidR="00190FA6" w:rsidRPr="000E0478" w:rsidRDefault="00190FA6" w:rsidP="00596027">
                                  <w:pPr>
                                    <w:spacing w:line="240" w:lineRule="auto"/>
                                    <w:ind w:firstLine="180"/>
                                    <w:jc w:val="center"/>
                                    <w:rPr>
                                      <w:sz w:val="72"/>
                                    </w:rPr>
                                  </w:pPr>
                                  <w:r w:rsidRPr="000E0478">
                                    <w:rPr>
                                      <w:sz w:val="72"/>
                                    </w:rPr>
                                    <w:t>JUNE</w:t>
                                  </w:r>
                                </w:p>
                                <w:p w14:paraId="2010DB97" w14:textId="41C4E73A" w:rsidR="00190FA6" w:rsidRPr="000E0478" w:rsidRDefault="00190FA6" w:rsidP="000E0478">
                                  <w:pPr>
                                    <w:spacing w:line="240" w:lineRule="auto"/>
                                    <w:jc w:val="center"/>
                                    <w:rPr>
                                      <w:sz w:val="72"/>
                                    </w:rPr>
                                  </w:pPr>
                                  <w:r w:rsidRPr="000E0478">
                                    <w:rPr>
                                      <w:sz w:val="7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DF9B3" id="Text Box 30" o:spid="_x0000_s1045" type="#_x0000_t202" style="position:absolute;left:0;text-align:left;margin-left:1in;margin-top:.9pt;width:147.75pt;height:111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" fillcolor="white [3201]" strokeweight=".5pt">
                      <v:textbox>
                        <w:txbxContent>
                          <w:p w14:paraId="58A04A36" w14:textId="7C721481" w:rsidR="00190FA6" w:rsidRPr="000E0478" w:rsidRDefault="00190FA6" w:rsidP="00596027">
                            <w:pPr>
                              <w:spacing w:line="240" w:lineRule="auto"/>
                              <w:ind w:firstLine="180"/>
                              <w:jc w:val="center"/>
                              <w:rPr>
                                <w:sz w:val="72"/>
                              </w:rPr>
                            </w:pPr>
                            <w:r w:rsidRPr="000E0478">
                              <w:rPr>
                                <w:sz w:val="72"/>
                              </w:rPr>
                              <w:t>JUNE</w:t>
                            </w:r>
                          </w:p>
                          <w:p w14:paraId="2010DB97" w14:textId="41C4E73A" w:rsidR="00190FA6" w:rsidRPr="000E0478" w:rsidRDefault="00190FA6" w:rsidP="000E0478">
                            <w:pPr>
                              <w:spacing w:line="240" w:lineRule="auto"/>
                              <w:jc w:val="center"/>
                              <w:rPr>
                                <w:sz w:val="72"/>
                              </w:rPr>
                            </w:pPr>
                            <w:r w:rsidRPr="000E0478">
                              <w:rPr>
                                <w:sz w:val="72"/>
                              </w:rPr>
                              <w:t>2022</w:t>
                            </w:r>
                          </w:p>
                        </w:txbxContent>
                      </v:textbox>
                    </v:shape>
                  </w:pict>
                </mc:Fallback>
              </mc:AlternateContent>
            </w:r>
            <w:r>
              <w:rPr>
                <w:rFonts w:ascii="Calibri" w:eastAsia="Times New Roman" w:hAnsi="Calibri" w:cs="Calibri"/>
                <w:bCs/>
                <w:sz w:val="22"/>
                <w:lang w:eastAsia="en-US"/>
              </w:rPr>
              <w:t>30</w:t>
            </w:r>
          </w:p>
        </w:tc>
        <w:tc>
          <w:tcPr>
            <w:tcW w:w="1530" w:type="dxa"/>
          </w:tcPr>
          <w:p w14:paraId="6B7D4D16" w14:textId="7F1C05CB" w:rsidR="004F5344" w:rsidRPr="00F81B95" w:rsidRDefault="004F5344" w:rsidP="002B46B8">
            <w:pPr>
              <w:spacing w:after="200" w:line="240" w:lineRule="auto"/>
              <w:ind w:left="72" w:hanging="90"/>
              <w:rPr>
                <w:rFonts w:ascii="Calibri" w:eastAsia="Times New Roman" w:hAnsi="Calibri" w:cs="Calibri"/>
                <w:bCs/>
                <w:sz w:val="22"/>
                <w:lang w:eastAsia="en-US"/>
              </w:rPr>
            </w:pPr>
          </w:p>
        </w:tc>
        <w:tc>
          <w:tcPr>
            <w:tcW w:w="1511" w:type="dxa"/>
          </w:tcPr>
          <w:p w14:paraId="71172A97" w14:textId="77777777" w:rsidR="000E0478" w:rsidRDefault="000E0478" w:rsidP="002B46B8">
            <w:pPr>
              <w:spacing w:line="240" w:lineRule="auto"/>
              <w:ind w:right="-370" w:firstLine="0"/>
              <w:rPr>
                <w:rFonts w:ascii="Calibri" w:eastAsia="Times New Roman" w:hAnsi="Calibri" w:cs="Calibri"/>
                <w:bCs/>
                <w:sz w:val="22"/>
                <w:lang w:eastAsia="en-US"/>
              </w:rPr>
            </w:pPr>
          </w:p>
          <w:p w14:paraId="41032A5F" w14:textId="20C9C7C9" w:rsidR="000F63C4" w:rsidRPr="000A5ED5" w:rsidRDefault="000F63C4" w:rsidP="002B46B8">
            <w:pPr>
              <w:spacing w:line="240" w:lineRule="auto"/>
              <w:ind w:right="-370" w:firstLine="0"/>
              <w:rPr>
                <w:rFonts w:ascii="Calibri" w:hAnsi="Calibri"/>
                <w:sz w:val="22"/>
              </w:rPr>
            </w:pPr>
          </w:p>
        </w:tc>
      </w:tr>
    </w:tbl>
    <w:p w14:paraId="13D35CBB" w14:textId="12FF3EFD" w:rsidR="0074174F" w:rsidRPr="006E6C1F" w:rsidRDefault="0074174F" w:rsidP="0003397E">
      <w:pPr>
        <w:spacing w:line="240" w:lineRule="auto"/>
        <w:ind w:firstLine="0"/>
        <w:rPr>
          <w:rFonts w:ascii="Calibri" w:hAnsi="Calibri"/>
          <w:sz w:val="28"/>
        </w:rPr>
      </w:pPr>
    </w:p>
    <w:tbl>
      <w:tblPr>
        <w:tblStyle w:val="TableGrid"/>
        <w:tblpPr w:leftFromText="180" w:rightFromText="180" w:vertAnchor="text" w:horzAnchor="margin" w:tblpY="68"/>
        <w:tblW w:w="11155" w:type="dxa"/>
        <w:tblLayout w:type="fixed"/>
        <w:tblLook w:val="04A0" w:firstRow="1" w:lastRow="0" w:firstColumn="1" w:lastColumn="0" w:noHBand="0" w:noVBand="1"/>
      </w:tblPr>
      <w:tblGrid>
        <w:gridCol w:w="2245"/>
        <w:gridCol w:w="1530"/>
        <w:gridCol w:w="1409"/>
        <w:gridCol w:w="1601"/>
        <w:gridCol w:w="1396"/>
        <w:gridCol w:w="1444"/>
        <w:gridCol w:w="1530"/>
      </w:tblGrid>
      <w:tr w:rsidR="00596027" w14:paraId="0E6C7408" w14:textId="77777777" w:rsidTr="00AC6985">
        <w:trPr>
          <w:trHeight w:val="119"/>
        </w:trPr>
        <w:tc>
          <w:tcPr>
            <w:tcW w:w="2245" w:type="dxa"/>
          </w:tcPr>
          <w:p w14:paraId="5A9FEF36" w14:textId="77777777" w:rsidR="00596027" w:rsidRPr="00AF0CAF" w:rsidRDefault="00596027" w:rsidP="00596027">
            <w:pPr>
              <w:spacing w:line="240" w:lineRule="auto"/>
              <w:ind w:left="157" w:firstLine="0"/>
              <w:rPr>
                <w:rFonts w:ascii="Calibri" w:hAnsi="Calibri"/>
                <w:b/>
                <w:sz w:val="24"/>
                <w:szCs w:val="25"/>
              </w:rPr>
            </w:pPr>
            <w:r w:rsidRPr="00AF0CAF">
              <w:rPr>
                <w:rFonts w:ascii="Calibri" w:hAnsi="Calibri"/>
                <w:b/>
                <w:sz w:val="24"/>
                <w:szCs w:val="25"/>
              </w:rPr>
              <w:lastRenderedPageBreak/>
              <w:t>Sunday</w:t>
            </w:r>
          </w:p>
        </w:tc>
        <w:tc>
          <w:tcPr>
            <w:tcW w:w="1530" w:type="dxa"/>
          </w:tcPr>
          <w:p w14:paraId="44A8D098" w14:textId="77777777" w:rsidR="00596027" w:rsidRPr="00AF0CAF" w:rsidRDefault="00596027" w:rsidP="00596027">
            <w:pPr>
              <w:spacing w:line="240" w:lineRule="auto"/>
              <w:ind w:firstLine="0"/>
              <w:rPr>
                <w:rFonts w:ascii="Calibri" w:hAnsi="Calibri"/>
                <w:b/>
                <w:sz w:val="24"/>
                <w:szCs w:val="25"/>
              </w:rPr>
            </w:pPr>
            <w:r w:rsidRPr="00AF0CAF">
              <w:rPr>
                <w:rFonts w:ascii="Calibri" w:hAnsi="Calibri"/>
                <w:b/>
                <w:sz w:val="24"/>
                <w:szCs w:val="25"/>
              </w:rPr>
              <w:t>Monday</w:t>
            </w:r>
          </w:p>
        </w:tc>
        <w:tc>
          <w:tcPr>
            <w:tcW w:w="1409" w:type="dxa"/>
          </w:tcPr>
          <w:p w14:paraId="1B57393A" w14:textId="77777777" w:rsidR="00596027" w:rsidRPr="00AF0CAF" w:rsidRDefault="00596027" w:rsidP="00596027">
            <w:pPr>
              <w:spacing w:line="240" w:lineRule="auto"/>
              <w:ind w:firstLine="0"/>
              <w:rPr>
                <w:rFonts w:ascii="Calibri" w:hAnsi="Calibri"/>
                <w:b/>
                <w:sz w:val="24"/>
              </w:rPr>
            </w:pPr>
            <w:r w:rsidRPr="00AF0CAF">
              <w:rPr>
                <w:rFonts w:ascii="Calibri" w:hAnsi="Calibri"/>
                <w:b/>
                <w:sz w:val="24"/>
              </w:rPr>
              <w:t>Tuesday</w:t>
            </w:r>
          </w:p>
        </w:tc>
        <w:tc>
          <w:tcPr>
            <w:tcW w:w="1601" w:type="dxa"/>
          </w:tcPr>
          <w:p w14:paraId="7C3B3005" w14:textId="77777777" w:rsidR="00596027" w:rsidRPr="00AF0CAF" w:rsidRDefault="00596027" w:rsidP="00596027">
            <w:pPr>
              <w:spacing w:line="240" w:lineRule="auto"/>
              <w:ind w:firstLine="0"/>
              <w:rPr>
                <w:rFonts w:ascii="Calibri" w:hAnsi="Calibri"/>
                <w:b/>
                <w:sz w:val="24"/>
              </w:rPr>
            </w:pPr>
            <w:r w:rsidRPr="00AF0CAF">
              <w:rPr>
                <w:rFonts w:ascii="Calibri" w:hAnsi="Calibri"/>
                <w:b/>
                <w:sz w:val="24"/>
              </w:rPr>
              <w:t>Wednesday</w:t>
            </w:r>
          </w:p>
        </w:tc>
        <w:tc>
          <w:tcPr>
            <w:tcW w:w="1396" w:type="dxa"/>
          </w:tcPr>
          <w:p w14:paraId="05AE3ABD" w14:textId="77777777" w:rsidR="00596027" w:rsidRPr="00AF0CAF" w:rsidRDefault="00596027" w:rsidP="00596027">
            <w:pPr>
              <w:spacing w:line="240" w:lineRule="auto"/>
              <w:ind w:firstLine="0"/>
              <w:rPr>
                <w:rFonts w:ascii="Calibri" w:hAnsi="Calibri"/>
                <w:b/>
                <w:sz w:val="24"/>
              </w:rPr>
            </w:pPr>
            <w:r w:rsidRPr="00AF0CAF">
              <w:rPr>
                <w:rFonts w:ascii="Calibri" w:hAnsi="Calibri"/>
                <w:b/>
                <w:sz w:val="24"/>
              </w:rPr>
              <w:t>Thursday</w:t>
            </w:r>
          </w:p>
        </w:tc>
        <w:tc>
          <w:tcPr>
            <w:tcW w:w="1444" w:type="dxa"/>
          </w:tcPr>
          <w:p w14:paraId="08100F26" w14:textId="77777777" w:rsidR="00596027" w:rsidRPr="00AF0CAF" w:rsidRDefault="00596027" w:rsidP="00596027">
            <w:pPr>
              <w:spacing w:line="240" w:lineRule="auto"/>
              <w:ind w:firstLine="0"/>
              <w:rPr>
                <w:rFonts w:ascii="Calibri" w:hAnsi="Calibri"/>
                <w:b/>
                <w:sz w:val="24"/>
              </w:rPr>
            </w:pPr>
            <w:r w:rsidRPr="00AF0CAF">
              <w:rPr>
                <w:rFonts w:ascii="Calibri" w:hAnsi="Calibri"/>
                <w:b/>
                <w:sz w:val="24"/>
              </w:rPr>
              <w:t>Friday</w:t>
            </w:r>
          </w:p>
        </w:tc>
        <w:tc>
          <w:tcPr>
            <w:tcW w:w="1530" w:type="dxa"/>
          </w:tcPr>
          <w:p w14:paraId="6B21D7E7" w14:textId="77777777" w:rsidR="00596027" w:rsidRPr="00AF0CAF" w:rsidRDefault="00596027" w:rsidP="00596027">
            <w:pPr>
              <w:spacing w:line="240" w:lineRule="auto"/>
              <w:ind w:firstLine="0"/>
              <w:rPr>
                <w:rFonts w:ascii="Calibri" w:hAnsi="Calibri"/>
                <w:b/>
                <w:sz w:val="24"/>
              </w:rPr>
            </w:pPr>
            <w:r w:rsidRPr="00AF0CAF">
              <w:rPr>
                <w:rFonts w:ascii="Calibri" w:hAnsi="Calibri"/>
                <w:b/>
                <w:sz w:val="24"/>
              </w:rPr>
              <w:t>Saturday</w:t>
            </w:r>
          </w:p>
          <w:p w14:paraId="0C64B47A" w14:textId="77777777" w:rsidR="00596027" w:rsidRPr="00AF0CAF" w:rsidRDefault="00596027" w:rsidP="00596027">
            <w:pPr>
              <w:spacing w:line="240" w:lineRule="auto"/>
              <w:ind w:firstLine="0"/>
              <w:rPr>
                <w:rFonts w:ascii="Calibri" w:hAnsi="Calibri"/>
                <w:b/>
                <w:sz w:val="24"/>
              </w:rPr>
            </w:pPr>
          </w:p>
        </w:tc>
      </w:tr>
      <w:tr w:rsidR="00596027" w14:paraId="29AA1245" w14:textId="77777777" w:rsidTr="00AC6985">
        <w:trPr>
          <w:trHeight w:val="2183"/>
        </w:trPr>
        <w:tc>
          <w:tcPr>
            <w:tcW w:w="2245" w:type="dxa"/>
          </w:tcPr>
          <w:p w14:paraId="71AC03DC" w14:textId="77777777" w:rsidR="00596027" w:rsidRPr="000228F9" w:rsidRDefault="00596027" w:rsidP="00596027">
            <w:pPr>
              <w:spacing w:line="240" w:lineRule="auto"/>
              <w:ind w:left="157" w:hanging="157"/>
              <w:rPr>
                <w:rFonts w:ascii="Calibri" w:hAnsi="Calibri"/>
                <w:sz w:val="18"/>
                <w:szCs w:val="25"/>
              </w:rPr>
            </w:pPr>
          </w:p>
        </w:tc>
        <w:tc>
          <w:tcPr>
            <w:tcW w:w="1530" w:type="dxa"/>
          </w:tcPr>
          <w:p w14:paraId="6F1D0E86" w14:textId="77777777" w:rsidR="00596027" w:rsidRPr="002116ED" w:rsidRDefault="00596027" w:rsidP="00596027">
            <w:pPr>
              <w:spacing w:line="240" w:lineRule="auto"/>
              <w:ind w:left="157" w:hanging="157"/>
              <w:rPr>
                <w:rFonts w:ascii="Calibri" w:hAnsi="Calibri"/>
                <w:sz w:val="22"/>
                <w:szCs w:val="25"/>
              </w:rPr>
            </w:pPr>
            <w:r>
              <w:rPr>
                <w:rFonts w:ascii="Calibri" w:hAnsi="Calibri"/>
                <w:noProof/>
                <w:sz w:val="18"/>
                <w:szCs w:val="25"/>
                <w:lang w:eastAsia="en-US"/>
              </w:rPr>
              <mc:AlternateContent>
                <mc:Choice Requires="wps">
                  <w:drawing>
                    <wp:anchor distT="0" distB="0" distL="114300" distR="114300" simplePos="0" relativeHeight="251995136" behindDoc="0" locked="0" layoutInCell="1" allowOverlap="1" wp14:anchorId="5B010525" wp14:editId="76689FFC">
                      <wp:simplePos x="0" y="0"/>
                      <wp:positionH relativeFrom="column">
                        <wp:posOffset>-1459230</wp:posOffset>
                      </wp:positionH>
                      <wp:positionV relativeFrom="paragraph">
                        <wp:posOffset>10160</wp:posOffset>
                      </wp:positionV>
                      <wp:extent cx="3248025" cy="1343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24802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EF7F3" w14:textId="77777777" w:rsidR="00190FA6" w:rsidRPr="000D1F48" w:rsidRDefault="00190FA6" w:rsidP="00596027">
                                  <w:pPr>
                                    <w:spacing w:line="240" w:lineRule="auto"/>
                                    <w:ind w:firstLine="0"/>
                                    <w:jc w:val="center"/>
                                    <w:rPr>
                                      <w:rFonts w:ascii="Calibri" w:hAnsi="Calibri" w:cs="Calibri"/>
                                      <w:sz w:val="22"/>
                                      <w:szCs w:val="24"/>
                                    </w:rPr>
                                  </w:pPr>
                                  <w:r w:rsidRPr="000D1F48">
                                    <w:rPr>
                                      <w:rFonts w:ascii="Calibri" w:hAnsi="Calibri" w:cs="Calibri"/>
                                      <w:b/>
                                      <w:sz w:val="22"/>
                                      <w:szCs w:val="24"/>
                                      <w:u w:val="single"/>
                                    </w:rPr>
                                    <w:t>Office Hours</w:t>
                                  </w:r>
                                </w:p>
                                <w:p w14:paraId="015AFB86" w14:textId="77777777" w:rsidR="00190FA6" w:rsidRPr="000D1F48" w:rsidRDefault="00190FA6" w:rsidP="00596027">
                                  <w:pPr>
                                    <w:pStyle w:val="NoSpacing"/>
                                    <w:rPr>
                                      <w:rFonts w:ascii="Calibri" w:hAnsi="Calibri" w:cs="Calibri"/>
                                      <w:szCs w:val="24"/>
                                    </w:rPr>
                                  </w:pPr>
                                  <w:r w:rsidRPr="000D1F48">
                                    <w:rPr>
                                      <w:rFonts w:ascii="Calibri" w:hAnsi="Calibri" w:cs="Calibri"/>
                                      <w:szCs w:val="24"/>
                                    </w:rPr>
                                    <w:t>Mon, Tues, Wed, &amp; Fri ~ 8am - 3pm</w:t>
                                  </w:r>
                                </w:p>
                                <w:p w14:paraId="1A6FF9C8" w14:textId="6F585D7C" w:rsidR="00190FA6" w:rsidRDefault="00190FA6" w:rsidP="00596027">
                                  <w:pPr>
                                    <w:spacing w:line="240" w:lineRule="auto"/>
                                    <w:ind w:firstLine="0"/>
                                    <w:rPr>
                                      <w:rFonts w:ascii="Calibri" w:hAnsi="Calibri" w:cs="Calibri"/>
                                      <w:sz w:val="22"/>
                                      <w:szCs w:val="24"/>
                                    </w:rPr>
                                  </w:pPr>
                                  <w:r w:rsidRPr="000D1F48">
                                    <w:rPr>
                                      <w:rFonts w:ascii="Calibri" w:hAnsi="Calibri" w:cs="Calibri"/>
                                      <w:sz w:val="22"/>
                                      <w:szCs w:val="24"/>
                                    </w:rPr>
                                    <w:t>Thurs ~ 8am to 4pm</w:t>
                                  </w:r>
                                  <w:r>
                                    <w:rPr>
                                      <w:rFonts w:ascii="Calibri" w:hAnsi="Calibri" w:cs="Calibri"/>
                                      <w:sz w:val="22"/>
                                      <w:szCs w:val="24"/>
                                    </w:rPr>
                                    <w:t xml:space="preserve"> (till July 22</w:t>
                                  </w:r>
                                  <w:r w:rsidRPr="00F1121C">
                                    <w:rPr>
                                      <w:rFonts w:ascii="Calibri" w:hAnsi="Calibri" w:cs="Calibri"/>
                                      <w:sz w:val="22"/>
                                      <w:szCs w:val="24"/>
                                      <w:vertAlign w:val="superscript"/>
                                    </w:rPr>
                                    <w:t>nd</w:t>
                                  </w:r>
                                  <w:r>
                                    <w:rPr>
                                      <w:rFonts w:ascii="Calibri" w:hAnsi="Calibri" w:cs="Calibri"/>
                                      <w:sz w:val="22"/>
                                      <w:szCs w:val="24"/>
                                    </w:rPr>
                                    <w:t>)</w:t>
                                  </w:r>
                                </w:p>
                                <w:p w14:paraId="54CE26AD" w14:textId="77777777" w:rsidR="00190FA6" w:rsidRPr="000D1F48" w:rsidRDefault="00190FA6" w:rsidP="00596027">
                                  <w:pPr>
                                    <w:spacing w:line="240" w:lineRule="auto"/>
                                    <w:ind w:right="-42" w:firstLine="0"/>
                                    <w:rPr>
                                      <w:rFonts w:ascii="Calibri" w:hAnsi="Calibri" w:cs="Calibri"/>
                                      <w:sz w:val="22"/>
                                      <w:szCs w:val="24"/>
                                    </w:rPr>
                                  </w:pPr>
                                  <w:r w:rsidRPr="000D1F48">
                                    <w:rPr>
                                      <w:rFonts w:ascii="Calibri" w:hAnsi="Calibri" w:cs="Calibri"/>
                                      <w:b/>
                                      <w:sz w:val="22"/>
                                      <w:szCs w:val="24"/>
                                    </w:rPr>
                                    <w:t>AC-</w:t>
                                  </w:r>
                                  <w:r w:rsidRPr="000D1F48">
                                    <w:rPr>
                                      <w:rFonts w:ascii="Calibri" w:hAnsi="Calibri" w:cs="Calibri"/>
                                      <w:sz w:val="22"/>
                                      <w:szCs w:val="24"/>
                                    </w:rPr>
                                    <w:t xml:space="preserve">Adult Sunday </w:t>
                                  </w:r>
                                  <w:proofErr w:type="gramStart"/>
                                  <w:r w:rsidRPr="000D1F48">
                                    <w:rPr>
                                      <w:rFonts w:ascii="Calibri" w:hAnsi="Calibri" w:cs="Calibri"/>
                                      <w:sz w:val="22"/>
                                      <w:szCs w:val="24"/>
                                    </w:rPr>
                                    <w:t>School</w:t>
                                  </w:r>
                                  <w:proofErr w:type="gramEnd"/>
                                  <w:r w:rsidRPr="000D1F48">
                                    <w:rPr>
                                      <w:rFonts w:ascii="Calibri" w:hAnsi="Calibri" w:cs="Calibri"/>
                                      <w:sz w:val="22"/>
                                      <w:szCs w:val="24"/>
                                    </w:rPr>
                                    <w:t xml:space="preserve"> Class</w:t>
                                  </w:r>
                                </w:p>
                                <w:p w14:paraId="03AEA8F5" w14:textId="77777777" w:rsidR="00190FA6" w:rsidRDefault="00190FA6" w:rsidP="00596027">
                                  <w:pPr>
                                    <w:spacing w:line="240" w:lineRule="auto"/>
                                    <w:ind w:right="-42" w:firstLine="0"/>
                                    <w:rPr>
                                      <w:rFonts w:ascii="Calibri" w:hAnsi="Calibri" w:cs="Calibri"/>
                                      <w:sz w:val="22"/>
                                      <w:szCs w:val="62"/>
                                    </w:rPr>
                                  </w:pPr>
                                  <w:r w:rsidRPr="000D1F48">
                                    <w:rPr>
                                      <w:rFonts w:ascii="Calibri" w:hAnsi="Calibri" w:cs="Calibri"/>
                                      <w:b/>
                                      <w:sz w:val="22"/>
                                      <w:szCs w:val="62"/>
                                    </w:rPr>
                                    <w:t>MR-</w:t>
                                  </w:r>
                                  <w:r>
                                    <w:rPr>
                                      <w:rFonts w:ascii="Calibri" w:hAnsi="Calibri" w:cs="Calibri"/>
                                      <w:sz w:val="22"/>
                                      <w:szCs w:val="62"/>
                                    </w:rPr>
                                    <w:t xml:space="preserve"> Multipurpose Rm/</w:t>
                                  </w:r>
                                  <w:proofErr w:type="spellStart"/>
                                  <w:r>
                                    <w:rPr>
                                      <w:rFonts w:ascii="Calibri" w:hAnsi="Calibri" w:cs="Calibri"/>
                                      <w:sz w:val="22"/>
                                      <w:szCs w:val="62"/>
                                    </w:rPr>
                                    <w:t>Sanct</w:t>
                                  </w:r>
                                  <w:proofErr w:type="spellEnd"/>
                                  <w:r>
                                    <w:rPr>
                                      <w:rFonts w:ascii="Calibri" w:hAnsi="Calibri" w:cs="Calibri"/>
                                      <w:sz w:val="22"/>
                                      <w:szCs w:val="62"/>
                                    </w:rPr>
                                    <w:t>.</w:t>
                                  </w:r>
                                </w:p>
                                <w:p w14:paraId="5E948296" w14:textId="77777777" w:rsidR="00190FA6" w:rsidRDefault="00190FA6" w:rsidP="00596027">
                                  <w:pPr>
                                    <w:spacing w:line="240" w:lineRule="auto"/>
                                    <w:ind w:right="-42" w:firstLine="0"/>
                                    <w:rPr>
                                      <w:rFonts w:ascii="Calibri" w:hAnsi="Calibri" w:cs="Calibri"/>
                                      <w:sz w:val="22"/>
                                      <w:szCs w:val="62"/>
                                    </w:rPr>
                                  </w:pPr>
                                  <w:r w:rsidRPr="00971225">
                                    <w:rPr>
                                      <w:rFonts w:ascii="Calibri" w:hAnsi="Calibri" w:cs="Calibri"/>
                                      <w:b/>
                                      <w:sz w:val="22"/>
                                      <w:szCs w:val="62"/>
                                    </w:rPr>
                                    <w:t>CF</w:t>
                                  </w:r>
                                  <w:r>
                                    <w:rPr>
                                      <w:rFonts w:ascii="Calibri" w:hAnsi="Calibri" w:cs="Calibri"/>
                                      <w:sz w:val="22"/>
                                      <w:szCs w:val="62"/>
                                    </w:rPr>
                                    <w:t>- Conference Rm.</w:t>
                                  </w:r>
                                </w:p>
                                <w:p w14:paraId="2920711C" w14:textId="1FB69AD7" w:rsidR="00190FA6" w:rsidRPr="000D1F48" w:rsidRDefault="00190FA6" w:rsidP="00596027">
                                  <w:pPr>
                                    <w:spacing w:line="240" w:lineRule="auto"/>
                                    <w:ind w:right="-42" w:firstLine="0"/>
                                    <w:rPr>
                                      <w:rFonts w:ascii="Calibri" w:hAnsi="Calibri" w:cs="Calibri"/>
                                      <w:sz w:val="22"/>
                                      <w:szCs w:val="62"/>
                                    </w:rPr>
                                  </w:pPr>
                                  <w:r w:rsidRPr="000175E0">
                                    <w:rPr>
                                      <w:rFonts w:ascii="Calibri" w:hAnsi="Calibri" w:cs="Calibri"/>
                                      <w:b/>
                                      <w:sz w:val="22"/>
                                      <w:szCs w:val="62"/>
                                    </w:rPr>
                                    <w:t>OWC</w:t>
                                  </w:r>
                                  <w:r>
                                    <w:rPr>
                                      <w:rFonts w:ascii="Calibri" w:hAnsi="Calibri" w:cs="Calibri"/>
                                      <w:sz w:val="22"/>
                                      <w:szCs w:val="62"/>
                                    </w:rPr>
                                    <w:t>- Outdoor Worship Center/</w:t>
                                  </w:r>
                                  <w:proofErr w:type="spellStart"/>
                                  <w:r>
                                    <w:rPr>
                                      <w:rFonts w:ascii="Calibri" w:hAnsi="Calibri" w:cs="Calibri"/>
                                      <w:sz w:val="22"/>
                                      <w:szCs w:val="62"/>
                                    </w:rPr>
                                    <w:t>Pavillion</w:t>
                                  </w:r>
                                  <w:proofErr w:type="spellEnd"/>
                                </w:p>
                                <w:p w14:paraId="0262AE8E" w14:textId="77777777" w:rsidR="00190FA6" w:rsidRDefault="00190FA6" w:rsidP="00596027">
                                  <w:pPr>
                                    <w:spacing w:line="240" w:lineRule="auto"/>
                                    <w:ind w:firstLine="0"/>
                                    <w:rPr>
                                      <w:rFonts w:ascii="Calibri" w:hAnsi="Calibri" w:cs="Calibri"/>
                                      <w:sz w:val="24"/>
                                      <w:szCs w:val="62"/>
                                    </w:rPr>
                                  </w:pPr>
                                </w:p>
                                <w:p w14:paraId="1ECF2CF1" w14:textId="77777777" w:rsidR="00190FA6" w:rsidRDefault="00190FA6" w:rsidP="00596027">
                                  <w:pPr>
                                    <w:spacing w:line="240" w:lineRule="auto"/>
                                    <w:ind w:firstLine="0"/>
                                    <w:rPr>
                                      <w:rFonts w:ascii="Calibri" w:hAnsi="Calibri" w:cs="Calibri"/>
                                      <w:sz w:val="24"/>
                                      <w:szCs w:val="62"/>
                                    </w:rPr>
                                  </w:pPr>
                                </w:p>
                                <w:p w14:paraId="0CFBEB9A" w14:textId="77777777" w:rsidR="00190FA6" w:rsidRDefault="00190FA6" w:rsidP="00596027">
                                  <w:pPr>
                                    <w:spacing w:line="240" w:lineRule="auto"/>
                                    <w:ind w:firstLine="0"/>
                                    <w:rPr>
                                      <w:rFonts w:ascii="Calibri" w:hAnsi="Calibri" w:cs="Calibri"/>
                                      <w:sz w:val="24"/>
                                      <w:szCs w:val="62"/>
                                    </w:rPr>
                                  </w:pPr>
                                </w:p>
                                <w:p w14:paraId="378A3974" w14:textId="77777777" w:rsidR="00190FA6" w:rsidRPr="00787DCD" w:rsidRDefault="00190FA6" w:rsidP="00596027">
                                  <w:pPr>
                                    <w:spacing w:line="240" w:lineRule="auto"/>
                                    <w:ind w:firstLine="0"/>
                                    <w:rPr>
                                      <w:rFonts w:ascii="Calibri" w:hAnsi="Calibri" w:cs="Calibri"/>
                                      <w:sz w:val="24"/>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0525" id="Text Box 8" o:spid="_x0000_s1046" type="#_x0000_t202" style="position:absolute;left:0;text-align:left;margin-left:-114.9pt;margin-top:.8pt;width:255.75pt;height:105.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" fillcolor="white [3201]" strokeweight=".5pt">
                      <v:textbox>
                        <w:txbxContent>
                          <w:p w14:paraId="275EF7F3" w14:textId="77777777" w:rsidR="00190FA6" w:rsidRPr="000D1F48" w:rsidRDefault="00190FA6" w:rsidP="00596027">
                            <w:pPr>
                              <w:spacing w:line="240" w:lineRule="auto"/>
                              <w:ind w:firstLine="0"/>
                              <w:jc w:val="center"/>
                              <w:rPr>
                                <w:rFonts w:ascii="Calibri" w:hAnsi="Calibri" w:cs="Calibri"/>
                                <w:sz w:val="22"/>
                                <w:szCs w:val="24"/>
                              </w:rPr>
                            </w:pPr>
                            <w:r w:rsidRPr="000D1F48">
                              <w:rPr>
                                <w:rFonts w:ascii="Calibri" w:hAnsi="Calibri" w:cs="Calibri"/>
                                <w:b/>
                                <w:sz w:val="22"/>
                                <w:szCs w:val="24"/>
                                <w:u w:val="single"/>
                              </w:rPr>
                              <w:t>Office Hours</w:t>
                            </w:r>
                          </w:p>
                          <w:p w14:paraId="015AFB86" w14:textId="77777777" w:rsidR="00190FA6" w:rsidRPr="000D1F48" w:rsidRDefault="00190FA6" w:rsidP="00596027">
                            <w:pPr>
                              <w:pStyle w:val="NoSpacing"/>
                              <w:rPr>
                                <w:rFonts w:ascii="Calibri" w:hAnsi="Calibri" w:cs="Calibri"/>
                                <w:szCs w:val="24"/>
                              </w:rPr>
                            </w:pPr>
                            <w:r w:rsidRPr="000D1F48">
                              <w:rPr>
                                <w:rFonts w:ascii="Calibri" w:hAnsi="Calibri" w:cs="Calibri"/>
                                <w:szCs w:val="24"/>
                              </w:rPr>
                              <w:t>Mon, Tues, Wed, &amp; Fri ~ 8am - 3pm</w:t>
                            </w:r>
                          </w:p>
                          <w:p w14:paraId="1A6FF9C8" w14:textId="6F585D7C" w:rsidR="00190FA6" w:rsidRDefault="00190FA6" w:rsidP="00596027">
                            <w:pPr>
                              <w:spacing w:line="240" w:lineRule="auto"/>
                              <w:ind w:firstLine="0"/>
                              <w:rPr>
                                <w:rFonts w:ascii="Calibri" w:hAnsi="Calibri" w:cs="Calibri"/>
                                <w:sz w:val="22"/>
                                <w:szCs w:val="24"/>
                              </w:rPr>
                            </w:pPr>
                            <w:r w:rsidRPr="000D1F48">
                              <w:rPr>
                                <w:rFonts w:ascii="Calibri" w:hAnsi="Calibri" w:cs="Calibri"/>
                                <w:sz w:val="22"/>
                                <w:szCs w:val="24"/>
                              </w:rPr>
                              <w:t>Thurs ~ 8am to 4pm</w:t>
                            </w:r>
                            <w:r>
                              <w:rPr>
                                <w:rFonts w:ascii="Calibri" w:hAnsi="Calibri" w:cs="Calibri"/>
                                <w:sz w:val="22"/>
                                <w:szCs w:val="24"/>
                              </w:rPr>
                              <w:t xml:space="preserve"> (till July 22</w:t>
                            </w:r>
                            <w:r w:rsidRPr="00F1121C">
                              <w:rPr>
                                <w:rFonts w:ascii="Calibri" w:hAnsi="Calibri" w:cs="Calibri"/>
                                <w:sz w:val="22"/>
                                <w:szCs w:val="24"/>
                                <w:vertAlign w:val="superscript"/>
                              </w:rPr>
                              <w:t>nd</w:t>
                            </w:r>
                            <w:r>
                              <w:rPr>
                                <w:rFonts w:ascii="Calibri" w:hAnsi="Calibri" w:cs="Calibri"/>
                                <w:sz w:val="22"/>
                                <w:szCs w:val="24"/>
                              </w:rPr>
                              <w:t>)</w:t>
                            </w:r>
                          </w:p>
                          <w:p w14:paraId="54CE26AD" w14:textId="77777777" w:rsidR="00190FA6" w:rsidRPr="000D1F48" w:rsidRDefault="00190FA6" w:rsidP="00596027">
                            <w:pPr>
                              <w:spacing w:line="240" w:lineRule="auto"/>
                              <w:ind w:right="-42" w:firstLine="0"/>
                              <w:rPr>
                                <w:rFonts w:ascii="Calibri" w:hAnsi="Calibri" w:cs="Calibri"/>
                                <w:sz w:val="22"/>
                                <w:szCs w:val="24"/>
                              </w:rPr>
                            </w:pPr>
                            <w:r w:rsidRPr="000D1F48">
                              <w:rPr>
                                <w:rFonts w:ascii="Calibri" w:hAnsi="Calibri" w:cs="Calibri"/>
                                <w:b/>
                                <w:sz w:val="22"/>
                                <w:szCs w:val="24"/>
                              </w:rPr>
                              <w:t>AC-</w:t>
                            </w:r>
                            <w:r w:rsidRPr="000D1F48">
                              <w:rPr>
                                <w:rFonts w:ascii="Calibri" w:hAnsi="Calibri" w:cs="Calibri"/>
                                <w:sz w:val="22"/>
                                <w:szCs w:val="24"/>
                              </w:rPr>
                              <w:t xml:space="preserve">Adult Sunday </w:t>
                            </w:r>
                            <w:proofErr w:type="gramStart"/>
                            <w:r w:rsidRPr="000D1F48">
                              <w:rPr>
                                <w:rFonts w:ascii="Calibri" w:hAnsi="Calibri" w:cs="Calibri"/>
                                <w:sz w:val="22"/>
                                <w:szCs w:val="24"/>
                              </w:rPr>
                              <w:t>School</w:t>
                            </w:r>
                            <w:proofErr w:type="gramEnd"/>
                            <w:r w:rsidRPr="000D1F48">
                              <w:rPr>
                                <w:rFonts w:ascii="Calibri" w:hAnsi="Calibri" w:cs="Calibri"/>
                                <w:sz w:val="22"/>
                                <w:szCs w:val="24"/>
                              </w:rPr>
                              <w:t xml:space="preserve"> Class</w:t>
                            </w:r>
                          </w:p>
                          <w:p w14:paraId="03AEA8F5" w14:textId="77777777" w:rsidR="00190FA6" w:rsidRDefault="00190FA6" w:rsidP="00596027">
                            <w:pPr>
                              <w:spacing w:line="240" w:lineRule="auto"/>
                              <w:ind w:right="-42" w:firstLine="0"/>
                              <w:rPr>
                                <w:rFonts w:ascii="Calibri" w:hAnsi="Calibri" w:cs="Calibri"/>
                                <w:sz w:val="22"/>
                                <w:szCs w:val="62"/>
                              </w:rPr>
                            </w:pPr>
                            <w:r w:rsidRPr="000D1F48">
                              <w:rPr>
                                <w:rFonts w:ascii="Calibri" w:hAnsi="Calibri" w:cs="Calibri"/>
                                <w:b/>
                                <w:sz w:val="22"/>
                                <w:szCs w:val="62"/>
                              </w:rPr>
                              <w:t>MR-</w:t>
                            </w:r>
                            <w:r>
                              <w:rPr>
                                <w:rFonts w:ascii="Calibri" w:hAnsi="Calibri" w:cs="Calibri"/>
                                <w:sz w:val="22"/>
                                <w:szCs w:val="62"/>
                              </w:rPr>
                              <w:t xml:space="preserve"> Multipurpose Rm/</w:t>
                            </w:r>
                            <w:proofErr w:type="spellStart"/>
                            <w:r>
                              <w:rPr>
                                <w:rFonts w:ascii="Calibri" w:hAnsi="Calibri" w:cs="Calibri"/>
                                <w:sz w:val="22"/>
                                <w:szCs w:val="62"/>
                              </w:rPr>
                              <w:t>Sanct</w:t>
                            </w:r>
                            <w:proofErr w:type="spellEnd"/>
                            <w:r>
                              <w:rPr>
                                <w:rFonts w:ascii="Calibri" w:hAnsi="Calibri" w:cs="Calibri"/>
                                <w:sz w:val="22"/>
                                <w:szCs w:val="62"/>
                              </w:rPr>
                              <w:t>.</w:t>
                            </w:r>
                          </w:p>
                          <w:p w14:paraId="5E948296" w14:textId="77777777" w:rsidR="00190FA6" w:rsidRDefault="00190FA6" w:rsidP="00596027">
                            <w:pPr>
                              <w:spacing w:line="240" w:lineRule="auto"/>
                              <w:ind w:right="-42" w:firstLine="0"/>
                              <w:rPr>
                                <w:rFonts w:ascii="Calibri" w:hAnsi="Calibri" w:cs="Calibri"/>
                                <w:sz w:val="22"/>
                                <w:szCs w:val="62"/>
                              </w:rPr>
                            </w:pPr>
                            <w:r w:rsidRPr="00971225">
                              <w:rPr>
                                <w:rFonts w:ascii="Calibri" w:hAnsi="Calibri" w:cs="Calibri"/>
                                <w:b/>
                                <w:sz w:val="22"/>
                                <w:szCs w:val="62"/>
                              </w:rPr>
                              <w:t>CF</w:t>
                            </w:r>
                            <w:r>
                              <w:rPr>
                                <w:rFonts w:ascii="Calibri" w:hAnsi="Calibri" w:cs="Calibri"/>
                                <w:sz w:val="22"/>
                                <w:szCs w:val="62"/>
                              </w:rPr>
                              <w:t>- Conference Rm.</w:t>
                            </w:r>
                          </w:p>
                          <w:p w14:paraId="2920711C" w14:textId="1FB69AD7" w:rsidR="00190FA6" w:rsidRPr="000D1F48" w:rsidRDefault="00190FA6" w:rsidP="00596027">
                            <w:pPr>
                              <w:spacing w:line="240" w:lineRule="auto"/>
                              <w:ind w:right="-42" w:firstLine="0"/>
                              <w:rPr>
                                <w:rFonts w:ascii="Calibri" w:hAnsi="Calibri" w:cs="Calibri"/>
                                <w:sz w:val="22"/>
                                <w:szCs w:val="62"/>
                              </w:rPr>
                            </w:pPr>
                            <w:r w:rsidRPr="000175E0">
                              <w:rPr>
                                <w:rFonts w:ascii="Calibri" w:hAnsi="Calibri" w:cs="Calibri"/>
                                <w:b/>
                                <w:sz w:val="22"/>
                                <w:szCs w:val="62"/>
                              </w:rPr>
                              <w:t>OWC</w:t>
                            </w:r>
                            <w:r>
                              <w:rPr>
                                <w:rFonts w:ascii="Calibri" w:hAnsi="Calibri" w:cs="Calibri"/>
                                <w:sz w:val="22"/>
                                <w:szCs w:val="62"/>
                              </w:rPr>
                              <w:t>- Outdoor Worship Center/</w:t>
                            </w:r>
                            <w:proofErr w:type="spellStart"/>
                            <w:r>
                              <w:rPr>
                                <w:rFonts w:ascii="Calibri" w:hAnsi="Calibri" w:cs="Calibri"/>
                                <w:sz w:val="22"/>
                                <w:szCs w:val="62"/>
                              </w:rPr>
                              <w:t>Pavillion</w:t>
                            </w:r>
                            <w:proofErr w:type="spellEnd"/>
                          </w:p>
                          <w:p w14:paraId="0262AE8E" w14:textId="77777777" w:rsidR="00190FA6" w:rsidRDefault="00190FA6" w:rsidP="00596027">
                            <w:pPr>
                              <w:spacing w:line="240" w:lineRule="auto"/>
                              <w:ind w:firstLine="0"/>
                              <w:rPr>
                                <w:rFonts w:ascii="Calibri" w:hAnsi="Calibri" w:cs="Calibri"/>
                                <w:sz w:val="24"/>
                                <w:szCs w:val="62"/>
                              </w:rPr>
                            </w:pPr>
                          </w:p>
                          <w:p w14:paraId="1ECF2CF1" w14:textId="77777777" w:rsidR="00190FA6" w:rsidRDefault="00190FA6" w:rsidP="00596027">
                            <w:pPr>
                              <w:spacing w:line="240" w:lineRule="auto"/>
                              <w:ind w:firstLine="0"/>
                              <w:rPr>
                                <w:rFonts w:ascii="Calibri" w:hAnsi="Calibri" w:cs="Calibri"/>
                                <w:sz w:val="24"/>
                                <w:szCs w:val="62"/>
                              </w:rPr>
                            </w:pPr>
                          </w:p>
                          <w:p w14:paraId="0CFBEB9A" w14:textId="77777777" w:rsidR="00190FA6" w:rsidRDefault="00190FA6" w:rsidP="00596027">
                            <w:pPr>
                              <w:spacing w:line="240" w:lineRule="auto"/>
                              <w:ind w:firstLine="0"/>
                              <w:rPr>
                                <w:rFonts w:ascii="Calibri" w:hAnsi="Calibri" w:cs="Calibri"/>
                                <w:sz w:val="24"/>
                                <w:szCs w:val="62"/>
                              </w:rPr>
                            </w:pPr>
                          </w:p>
                          <w:p w14:paraId="378A3974" w14:textId="77777777" w:rsidR="00190FA6" w:rsidRPr="00787DCD" w:rsidRDefault="00190FA6" w:rsidP="00596027">
                            <w:pPr>
                              <w:spacing w:line="240" w:lineRule="auto"/>
                              <w:ind w:firstLine="0"/>
                              <w:rPr>
                                <w:rFonts w:ascii="Calibri" w:hAnsi="Calibri" w:cs="Calibri"/>
                                <w:sz w:val="24"/>
                                <w:szCs w:val="62"/>
                              </w:rPr>
                            </w:pPr>
                          </w:p>
                        </w:txbxContent>
                      </v:textbox>
                    </v:shape>
                  </w:pict>
                </mc:Fallback>
              </mc:AlternateContent>
            </w:r>
          </w:p>
        </w:tc>
        <w:tc>
          <w:tcPr>
            <w:tcW w:w="1409" w:type="dxa"/>
          </w:tcPr>
          <w:p w14:paraId="48C31168" w14:textId="77777777" w:rsidR="00596027" w:rsidRPr="00E1541A" w:rsidRDefault="00596027" w:rsidP="00596027">
            <w:pPr>
              <w:spacing w:line="240" w:lineRule="auto"/>
              <w:ind w:left="157" w:hanging="157"/>
              <w:rPr>
                <w:rFonts w:ascii="Calibri" w:hAnsi="Calibri"/>
                <w:sz w:val="22"/>
              </w:rPr>
            </w:pPr>
          </w:p>
        </w:tc>
        <w:tc>
          <w:tcPr>
            <w:tcW w:w="1601" w:type="dxa"/>
          </w:tcPr>
          <w:p w14:paraId="7E7F9DD1" w14:textId="6E5FFA1A" w:rsidR="00596027" w:rsidRPr="00FF13A4" w:rsidRDefault="00FF13A4" w:rsidP="00194FAC">
            <w:pPr>
              <w:spacing w:line="240" w:lineRule="auto"/>
              <w:ind w:firstLine="0"/>
              <w:jc w:val="center"/>
              <w:rPr>
                <w:rFonts w:ascii="Calibri" w:hAnsi="Calibri"/>
                <w:b/>
                <w:sz w:val="22"/>
                <w:u w:val="single"/>
              </w:rPr>
            </w:pPr>
            <w:r>
              <w:rPr>
                <w:rFonts w:ascii="Calibri" w:hAnsi="Calibri"/>
                <w:b/>
                <w:sz w:val="22"/>
                <w:u w:val="single"/>
              </w:rPr>
              <w:t>Multiple Children &amp; Youth are at Church Camp at Wesley Forest in July</w:t>
            </w:r>
          </w:p>
        </w:tc>
        <w:tc>
          <w:tcPr>
            <w:tcW w:w="1396" w:type="dxa"/>
          </w:tcPr>
          <w:p w14:paraId="00D64F5E" w14:textId="77777777" w:rsidR="00596027" w:rsidRDefault="00596027" w:rsidP="00596027">
            <w:pPr>
              <w:spacing w:line="240" w:lineRule="auto"/>
              <w:ind w:firstLine="0"/>
              <w:rPr>
                <w:rFonts w:ascii="Calibri" w:hAnsi="Calibri"/>
                <w:sz w:val="22"/>
              </w:rPr>
            </w:pPr>
          </w:p>
          <w:p w14:paraId="38AF871D" w14:textId="77777777" w:rsidR="00596027" w:rsidRDefault="00596027" w:rsidP="00596027">
            <w:pPr>
              <w:spacing w:line="240" w:lineRule="auto"/>
              <w:ind w:firstLine="0"/>
              <w:rPr>
                <w:rFonts w:ascii="Calibri" w:hAnsi="Calibri"/>
                <w:sz w:val="22"/>
              </w:rPr>
            </w:pPr>
          </w:p>
          <w:p w14:paraId="40DF45B1" w14:textId="77777777" w:rsidR="00596027" w:rsidRDefault="00596027" w:rsidP="00596027">
            <w:pPr>
              <w:spacing w:line="240" w:lineRule="auto"/>
              <w:ind w:firstLine="0"/>
              <w:rPr>
                <w:rFonts w:ascii="Calibri" w:hAnsi="Calibri"/>
                <w:sz w:val="22"/>
              </w:rPr>
            </w:pPr>
          </w:p>
          <w:p w14:paraId="50817AA8" w14:textId="77777777" w:rsidR="00596027" w:rsidRPr="00AC6923" w:rsidRDefault="00596027" w:rsidP="00596027">
            <w:pPr>
              <w:spacing w:line="240" w:lineRule="auto"/>
              <w:ind w:firstLine="0"/>
              <w:rPr>
                <w:rFonts w:ascii="Calibri" w:hAnsi="Calibri"/>
                <w:sz w:val="22"/>
              </w:rPr>
            </w:pPr>
          </w:p>
        </w:tc>
        <w:tc>
          <w:tcPr>
            <w:tcW w:w="1444" w:type="dxa"/>
          </w:tcPr>
          <w:p w14:paraId="124B5354" w14:textId="77777777" w:rsidR="00596027" w:rsidRPr="00BC6AA4" w:rsidRDefault="00596027" w:rsidP="00596027">
            <w:pPr>
              <w:spacing w:line="240" w:lineRule="auto"/>
              <w:ind w:left="65" w:right="-118" w:hanging="90"/>
              <w:rPr>
                <w:rFonts w:ascii="Calibri" w:hAnsi="Calibri"/>
                <w:sz w:val="22"/>
              </w:rPr>
            </w:pPr>
            <w:r>
              <w:rPr>
                <w:rFonts w:ascii="Calibri" w:hAnsi="Calibri"/>
                <w:sz w:val="22"/>
              </w:rPr>
              <w:t>1</w:t>
            </w:r>
          </w:p>
        </w:tc>
        <w:tc>
          <w:tcPr>
            <w:tcW w:w="1530" w:type="dxa"/>
          </w:tcPr>
          <w:p w14:paraId="6EC87E40" w14:textId="77777777" w:rsidR="00596027" w:rsidRDefault="00596027" w:rsidP="00596027">
            <w:pPr>
              <w:spacing w:line="240" w:lineRule="auto"/>
              <w:ind w:firstLine="0"/>
              <w:rPr>
                <w:rFonts w:ascii="Calibri" w:hAnsi="Calibri"/>
                <w:sz w:val="22"/>
              </w:rPr>
            </w:pPr>
            <w:r>
              <w:rPr>
                <w:rFonts w:ascii="Calibri" w:hAnsi="Calibri"/>
                <w:sz w:val="22"/>
              </w:rPr>
              <w:t>2</w:t>
            </w:r>
          </w:p>
          <w:p w14:paraId="1CA05B0F" w14:textId="77777777" w:rsidR="00596027" w:rsidRPr="002116ED" w:rsidRDefault="00596027" w:rsidP="00596027">
            <w:pPr>
              <w:spacing w:line="240" w:lineRule="auto"/>
              <w:ind w:firstLine="0"/>
              <w:rPr>
                <w:rFonts w:ascii="Calibri" w:hAnsi="Calibri"/>
                <w:b/>
                <w:sz w:val="22"/>
              </w:rPr>
            </w:pPr>
          </w:p>
          <w:p w14:paraId="4ED20106" w14:textId="77777777" w:rsidR="00596027" w:rsidRDefault="00596027" w:rsidP="00596027">
            <w:pPr>
              <w:spacing w:line="240" w:lineRule="auto"/>
              <w:ind w:firstLine="0"/>
              <w:rPr>
                <w:rFonts w:ascii="Calibri" w:hAnsi="Calibri"/>
                <w:b/>
                <w:sz w:val="22"/>
              </w:rPr>
            </w:pPr>
          </w:p>
          <w:p w14:paraId="697E3452" w14:textId="77777777" w:rsidR="00596027" w:rsidRPr="00AC6923" w:rsidRDefault="00596027" w:rsidP="00596027">
            <w:pPr>
              <w:spacing w:line="240" w:lineRule="auto"/>
              <w:ind w:firstLine="0"/>
              <w:rPr>
                <w:rFonts w:ascii="Calibri" w:hAnsi="Calibri"/>
                <w:sz w:val="22"/>
              </w:rPr>
            </w:pPr>
            <w:r w:rsidRPr="002116ED">
              <w:rPr>
                <w:rFonts w:ascii="Calibri" w:hAnsi="Calibri"/>
                <w:b/>
                <w:sz w:val="22"/>
              </w:rPr>
              <w:t>7pm</w:t>
            </w:r>
            <w:r>
              <w:rPr>
                <w:rFonts w:ascii="Calibri" w:hAnsi="Calibri"/>
                <w:sz w:val="22"/>
              </w:rPr>
              <w:t xml:space="preserve"> Online worship</w:t>
            </w:r>
          </w:p>
        </w:tc>
      </w:tr>
      <w:tr w:rsidR="00596027" w14:paraId="48CBB893" w14:textId="77777777" w:rsidTr="00AC6985">
        <w:trPr>
          <w:trHeight w:val="1970"/>
        </w:trPr>
        <w:tc>
          <w:tcPr>
            <w:tcW w:w="2245" w:type="dxa"/>
          </w:tcPr>
          <w:p w14:paraId="7C8BAACB" w14:textId="77777777" w:rsidR="00596027" w:rsidRDefault="00596027" w:rsidP="00596027">
            <w:pPr>
              <w:spacing w:line="240" w:lineRule="auto"/>
              <w:ind w:left="157" w:hanging="157"/>
              <w:rPr>
                <w:rFonts w:ascii="Calibri" w:hAnsi="Calibri"/>
                <w:sz w:val="22"/>
                <w:szCs w:val="25"/>
              </w:rPr>
            </w:pPr>
            <w:r>
              <w:rPr>
                <w:rFonts w:ascii="Calibri" w:hAnsi="Calibri"/>
                <w:sz w:val="22"/>
                <w:szCs w:val="25"/>
              </w:rPr>
              <w:t>3</w:t>
            </w:r>
          </w:p>
          <w:p w14:paraId="051233DE" w14:textId="078AA7EF" w:rsidR="008D5563" w:rsidRPr="008D5563" w:rsidRDefault="00A403BB" w:rsidP="00596027">
            <w:pPr>
              <w:spacing w:line="240" w:lineRule="auto"/>
              <w:ind w:left="157" w:hanging="157"/>
              <w:rPr>
                <w:rFonts w:ascii="Calibri" w:hAnsi="Calibri" w:cs="Calibri"/>
                <w:b/>
                <w:sz w:val="22"/>
              </w:rPr>
            </w:pPr>
            <w:r>
              <w:rPr>
                <w:rFonts w:ascii="Calibri" w:hAnsi="Calibri"/>
                <w:b/>
                <w:sz w:val="22"/>
                <w:szCs w:val="25"/>
              </w:rPr>
              <w:t xml:space="preserve">Special </w:t>
            </w:r>
            <w:r w:rsidR="008D5563" w:rsidRPr="008D5563">
              <w:rPr>
                <w:rFonts w:ascii="Calibri" w:hAnsi="Calibri"/>
                <w:b/>
                <w:sz w:val="22"/>
                <w:szCs w:val="25"/>
              </w:rPr>
              <w:t>Music</w:t>
            </w:r>
            <w:r>
              <w:rPr>
                <w:rFonts w:ascii="Calibri" w:hAnsi="Calibri"/>
                <w:b/>
                <w:sz w:val="22"/>
                <w:szCs w:val="25"/>
              </w:rPr>
              <w:t xml:space="preserve"> Presentation</w:t>
            </w:r>
          </w:p>
          <w:p w14:paraId="152423C3" w14:textId="77777777" w:rsidR="00596027" w:rsidRPr="003529C6" w:rsidRDefault="00596027" w:rsidP="00596027">
            <w:pPr>
              <w:spacing w:line="240" w:lineRule="auto"/>
              <w:ind w:left="157" w:hanging="157"/>
              <w:rPr>
                <w:rFonts w:ascii="Calibri" w:hAnsi="Calibri" w:cs="Calibri"/>
                <w:sz w:val="22"/>
              </w:rPr>
            </w:pPr>
            <w:r w:rsidRPr="002116ED">
              <w:rPr>
                <w:rFonts w:ascii="Calibri" w:hAnsi="Calibri" w:cs="Calibri"/>
                <w:b/>
                <w:sz w:val="22"/>
              </w:rPr>
              <w:t>7am</w:t>
            </w:r>
            <w:r w:rsidRPr="003529C6">
              <w:rPr>
                <w:rFonts w:ascii="Calibri" w:hAnsi="Calibri" w:cs="Calibri"/>
                <w:sz w:val="22"/>
              </w:rPr>
              <w:t xml:space="preserve"> Online worship</w:t>
            </w:r>
          </w:p>
          <w:p w14:paraId="5662E792"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2B5AA25C"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6F147D1A" w14:textId="77777777" w:rsidR="00596027" w:rsidRPr="0097344F" w:rsidRDefault="00596027" w:rsidP="00596027">
            <w:pPr>
              <w:spacing w:line="240" w:lineRule="auto"/>
              <w:ind w:left="157" w:hanging="157"/>
              <w:rPr>
                <w:rFonts w:ascii="Calibri" w:hAnsi="Calibri"/>
                <w:sz w:val="22"/>
                <w:szCs w:val="25"/>
              </w:rPr>
            </w:pPr>
          </w:p>
        </w:tc>
        <w:tc>
          <w:tcPr>
            <w:tcW w:w="1530" w:type="dxa"/>
          </w:tcPr>
          <w:p w14:paraId="00103F11" w14:textId="77777777" w:rsidR="00596027" w:rsidRDefault="00596027" w:rsidP="00596027">
            <w:pPr>
              <w:spacing w:line="240" w:lineRule="auto"/>
              <w:ind w:left="157" w:hanging="157"/>
              <w:rPr>
                <w:rFonts w:ascii="Calibri" w:hAnsi="Calibri"/>
                <w:sz w:val="22"/>
                <w:szCs w:val="25"/>
              </w:rPr>
            </w:pPr>
            <w:r>
              <w:rPr>
                <w:rFonts w:ascii="Calibri" w:hAnsi="Calibri"/>
                <w:sz w:val="22"/>
                <w:szCs w:val="25"/>
              </w:rPr>
              <w:t>4</w:t>
            </w:r>
          </w:p>
          <w:p w14:paraId="0A5022F4" w14:textId="04282425" w:rsidR="00596027" w:rsidRPr="00C06F3B" w:rsidRDefault="00D765BF" w:rsidP="00596027">
            <w:pPr>
              <w:spacing w:line="240" w:lineRule="auto"/>
              <w:ind w:left="157" w:hanging="157"/>
              <w:rPr>
                <w:rFonts w:ascii="Calibri" w:hAnsi="Calibri"/>
                <w:b/>
                <w:sz w:val="22"/>
                <w:szCs w:val="25"/>
              </w:rPr>
            </w:pPr>
            <w:r>
              <w:rPr>
                <w:rFonts w:ascii="Calibri" w:hAnsi="Calibri"/>
                <w:sz w:val="22"/>
                <w:szCs w:val="25"/>
              </w:rPr>
              <w:t xml:space="preserve">   </w:t>
            </w:r>
            <w:r w:rsidR="00596027">
              <w:rPr>
                <w:rFonts w:ascii="Calibri" w:hAnsi="Calibri"/>
                <w:sz w:val="22"/>
                <w:szCs w:val="25"/>
              </w:rPr>
              <w:t>OFFICE CLOSED</w:t>
            </w:r>
          </w:p>
          <w:p w14:paraId="4496F098" w14:textId="77777777" w:rsidR="00596027" w:rsidRPr="00D765BF" w:rsidRDefault="00596027" w:rsidP="00596027">
            <w:pPr>
              <w:spacing w:line="240" w:lineRule="auto"/>
              <w:ind w:hanging="18"/>
              <w:rPr>
                <w:rFonts w:ascii="Calibri" w:hAnsi="Calibri"/>
                <w:b/>
                <w:sz w:val="10"/>
                <w:szCs w:val="25"/>
              </w:rPr>
            </w:pPr>
          </w:p>
          <w:p w14:paraId="6F07C236" w14:textId="3D3B2967" w:rsidR="00596027" w:rsidRPr="00AC6923" w:rsidRDefault="00D765BF" w:rsidP="00596027">
            <w:pPr>
              <w:spacing w:line="240" w:lineRule="auto"/>
              <w:ind w:hanging="18"/>
              <w:rPr>
                <w:rFonts w:ascii="Calibri" w:hAnsi="Calibri"/>
                <w:sz w:val="22"/>
                <w:szCs w:val="25"/>
              </w:rPr>
            </w:pPr>
            <w:r>
              <w:rPr>
                <w:rFonts w:ascii="Calibri" w:hAnsi="Calibri"/>
                <w:noProof/>
                <w:sz w:val="22"/>
                <w:lang w:eastAsia="en-US"/>
              </w:rPr>
              <w:drawing>
                <wp:inline distT="0" distB="0" distL="0" distR="0" wp14:anchorId="21B03959" wp14:editId="63DBDBFC">
                  <wp:extent cx="714375" cy="569595"/>
                  <wp:effectExtent l="0" t="0" r="952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ntage-patriotic-american-flag-god-bless-america-clip-art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4375" cy="569595"/>
                          </a:xfrm>
                          <a:prstGeom prst="rect">
                            <a:avLst/>
                          </a:prstGeom>
                        </pic:spPr>
                      </pic:pic>
                    </a:graphicData>
                  </a:graphic>
                </wp:inline>
              </w:drawing>
            </w:r>
          </w:p>
        </w:tc>
        <w:tc>
          <w:tcPr>
            <w:tcW w:w="1409" w:type="dxa"/>
          </w:tcPr>
          <w:p w14:paraId="17B28216" w14:textId="26C7E08D" w:rsidR="00596027" w:rsidRDefault="00596027" w:rsidP="00596027">
            <w:pPr>
              <w:spacing w:line="240" w:lineRule="auto"/>
              <w:ind w:left="157" w:hanging="157"/>
              <w:rPr>
                <w:rFonts w:ascii="Calibri" w:hAnsi="Calibri"/>
                <w:sz w:val="22"/>
              </w:rPr>
            </w:pPr>
            <w:r>
              <w:rPr>
                <w:rFonts w:ascii="Calibri" w:hAnsi="Calibri"/>
                <w:sz w:val="22"/>
              </w:rPr>
              <w:t>5</w:t>
            </w:r>
          </w:p>
          <w:p w14:paraId="38647DDC" w14:textId="77777777" w:rsidR="00596027" w:rsidRDefault="00596027" w:rsidP="00596027">
            <w:pPr>
              <w:spacing w:line="240" w:lineRule="auto"/>
              <w:ind w:left="157" w:hanging="157"/>
              <w:rPr>
                <w:rFonts w:ascii="Calibri" w:hAnsi="Calibri"/>
                <w:b/>
                <w:sz w:val="22"/>
              </w:rPr>
            </w:pPr>
          </w:p>
          <w:p w14:paraId="023D2170" w14:textId="77777777" w:rsidR="00596027" w:rsidRPr="00AC6923" w:rsidRDefault="00596027" w:rsidP="00596027">
            <w:pPr>
              <w:spacing w:line="240" w:lineRule="auto"/>
              <w:ind w:left="157" w:hanging="157"/>
              <w:rPr>
                <w:rFonts w:ascii="Calibri" w:hAnsi="Calibri"/>
                <w:sz w:val="22"/>
              </w:rPr>
            </w:pPr>
          </w:p>
        </w:tc>
        <w:tc>
          <w:tcPr>
            <w:tcW w:w="1601" w:type="dxa"/>
          </w:tcPr>
          <w:p w14:paraId="7E388838" w14:textId="203E1CEF" w:rsidR="00596027" w:rsidRDefault="00596027" w:rsidP="00596027">
            <w:pPr>
              <w:spacing w:line="240" w:lineRule="auto"/>
              <w:ind w:firstLine="0"/>
              <w:rPr>
                <w:rFonts w:ascii="Calibri" w:hAnsi="Calibri"/>
                <w:sz w:val="22"/>
              </w:rPr>
            </w:pPr>
            <w:r>
              <w:rPr>
                <w:rFonts w:ascii="Calibri" w:hAnsi="Calibri"/>
                <w:sz w:val="22"/>
              </w:rPr>
              <w:t>6</w:t>
            </w:r>
          </w:p>
          <w:p w14:paraId="59CED7F0" w14:textId="77777777" w:rsidR="00596027" w:rsidRPr="00F95657" w:rsidRDefault="00596027" w:rsidP="00596027">
            <w:pPr>
              <w:spacing w:line="240" w:lineRule="auto"/>
              <w:ind w:firstLine="0"/>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6F3EEBE0" w14:textId="77777777" w:rsidR="00596027" w:rsidRPr="00F95657" w:rsidRDefault="00596027" w:rsidP="00596027">
            <w:pPr>
              <w:spacing w:line="240" w:lineRule="auto"/>
              <w:ind w:firstLine="0"/>
              <w:rPr>
                <w:rFonts w:ascii="Calibri" w:hAnsi="Calibri" w:cs="Calibri"/>
                <w:sz w:val="22"/>
              </w:rPr>
            </w:pPr>
            <w:r w:rsidRPr="00F95657">
              <w:rPr>
                <w:rFonts w:ascii="Calibri" w:hAnsi="Calibri" w:cs="Calibri"/>
                <w:sz w:val="22"/>
              </w:rPr>
              <w:t xml:space="preserve">  Live Prayer</w:t>
            </w:r>
          </w:p>
          <w:p w14:paraId="02293598" w14:textId="77777777" w:rsidR="00596027" w:rsidRDefault="00596027" w:rsidP="00596027">
            <w:pPr>
              <w:spacing w:line="240" w:lineRule="auto"/>
              <w:ind w:firstLine="0"/>
              <w:rPr>
                <w:rFonts w:ascii="Calibri" w:hAnsi="Calibri" w:cs="Calibri"/>
                <w:sz w:val="22"/>
              </w:rPr>
            </w:pPr>
          </w:p>
          <w:p w14:paraId="01F9AF56" w14:textId="77777777" w:rsidR="00596027" w:rsidRPr="00AC6923" w:rsidRDefault="00596027" w:rsidP="00596027">
            <w:pPr>
              <w:spacing w:line="240" w:lineRule="auto"/>
              <w:ind w:firstLine="0"/>
              <w:rPr>
                <w:rFonts w:ascii="Calibri" w:hAnsi="Calibri"/>
                <w:sz w:val="22"/>
              </w:rPr>
            </w:pPr>
          </w:p>
        </w:tc>
        <w:tc>
          <w:tcPr>
            <w:tcW w:w="1396" w:type="dxa"/>
          </w:tcPr>
          <w:p w14:paraId="62C822AD" w14:textId="3FF99D8C" w:rsidR="00596027" w:rsidRDefault="00596027" w:rsidP="00596027">
            <w:pPr>
              <w:spacing w:line="240" w:lineRule="auto"/>
              <w:ind w:firstLine="0"/>
              <w:rPr>
                <w:rFonts w:ascii="Calibri" w:hAnsi="Calibri"/>
                <w:sz w:val="22"/>
              </w:rPr>
            </w:pPr>
            <w:r>
              <w:rPr>
                <w:rFonts w:ascii="Calibri" w:hAnsi="Calibri"/>
                <w:sz w:val="22"/>
              </w:rPr>
              <w:t>7</w:t>
            </w:r>
          </w:p>
          <w:p w14:paraId="32E72CAC" w14:textId="5AF09323" w:rsidR="00596027" w:rsidRDefault="00EB199A" w:rsidP="00596027">
            <w:pPr>
              <w:spacing w:line="240" w:lineRule="auto"/>
              <w:ind w:firstLine="0"/>
              <w:rPr>
                <w:rFonts w:ascii="Calibri" w:hAnsi="Calibri"/>
                <w:sz w:val="22"/>
              </w:rPr>
            </w:pPr>
            <w:r>
              <w:rPr>
                <w:rFonts w:ascii="Calibri" w:hAnsi="Calibri"/>
                <w:sz w:val="22"/>
              </w:rPr>
              <w:t>Pastor back from vacation</w:t>
            </w:r>
          </w:p>
          <w:p w14:paraId="69A98EE9" w14:textId="77777777" w:rsidR="00596027" w:rsidRDefault="00596027" w:rsidP="00596027">
            <w:pPr>
              <w:spacing w:line="240" w:lineRule="auto"/>
              <w:ind w:firstLine="0"/>
              <w:rPr>
                <w:rFonts w:ascii="Calibri" w:hAnsi="Calibri"/>
                <w:sz w:val="22"/>
              </w:rPr>
            </w:pPr>
          </w:p>
          <w:p w14:paraId="28DC64FA" w14:textId="77777777" w:rsidR="00596027" w:rsidRPr="00987D66" w:rsidRDefault="00596027" w:rsidP="00596027">
            <w:pPr>
              <w:spacing w:line="240" w:lineRule="auto"/>
              <w:ind w:firstLine="0"/>
              <w:rPr>
                <w:rFonts w:ascii="Calibri" w:hAnsi="Calibri"/>
                <w:sz w:val="22"/>
              </w:rPr>
            </w:pPr>
          </w:p>
        </w:tc>
        <w:tc>
          <w:tcPr>
            <w:tcW w:w="1444" w:type="dxa"/>
          </w:tcPr>
          <w:p w14:paraId="2A1A869D" w14:textId="2469FB35" w:rsidR="00596027" w:rsidRPr="00987D66" w:rsidRDefault="00596027" w:rsidP="00596027">
            <w:pPr>
              <w:spacing w:line="240" w:lineRule="auto"/>
              <w:ind w:firstLine="0"/>
              <w:rPr>
                <w:rFonts w:ascii="Calibri" w:hAnsi="Calibri"/>
                <w:sz w:val="22"/>
              </w:rPr>
            </w:pPr>
            <w:r>
              <w:rPr>
                <w:rFonts w:ascii="Calibri" w:hAnsi="Calibri"/>
                <w:sz w:val="22"/>
              </w:rPr>
              <w:t>8</w:t>
            </w:r>
          </w:p>
          <w:p w14:paraId="56AB0CED" w14:textId="77777777" w:rsidR="00596027" w:rsidRPr="00987D66" w:rsidRDefault="00596027" w:rsidP="00596027">
            <w:pPr>
              <w:spacing w:line="240" w:lineRule="auto"/>
              <w:ind w:firstLine="0"/>
              <w:rPr>
                <w:rFonts w:ascii="Calibri" w:hAnsi="Calibri"/>
                <w:sz w:val="22"/>
              </w:rPr>
            </w:pPr>
          </w:p>
        </w:tc>
        <w:tc>
          <w:tcPr>
            <w:tcW w:w="1530" w:type="dxa"/>
          </w:tcPr>
          <w:p w14:paraId="7B1BBC68" w14:textId="20203518" w:rsidR="00596027" w:rsidRDefault="00596027" w:rsidP="00596027">
            <w:pPr>
              <w:spacing w:line="240" w:lineRule="auto"/>
              <w:ind w:firstLine="0"/>
              <w:rPr>
                <w:rFonts w:ascii="Calibri" w:hAnsi="Calibri"/>
                <w:sz w:val="22"/>
              </w:rPr>
            </w:pPr>
            <w:r>
              <w:rPr>
                <w:rFonts w:ascii="Calibri" w:hAnsi="Calibri"/>
                <w:sz w:val="22"/>
              </w:rPr>
              <w:t>9</w:t>
            </w:r>
          </w:p>
          <w:p w14:paraId="7217D997" w14:textId="5AC37890" w:rsidR="00596027" w:rsidRDefault="0081659A" w:rsidP="00596027">
            <w:pPr>
              <w:spacing w:line="240" w:lineRule="auto"/>
              <w:ind w:firstLine="0"/>
              <w:rPr>
                <w:rFonts w:ascii="Calibri" w:hAnsi="Calibri"/>
                <w:sz w:val="22"/>
              </w:rPr>
            </w:pPr>
            <w:r>
              <w:rPr>
                <w:rFonts w:ascii="Calibri" w:hAnsi="Calibri"/>
                <w:sz w:val="22"/>
              </w:rPr>
              <w:t xml:space="preserve">11:30am – 3:30pm </w:t>
            </w:r>
            <w:proofErr w:type="spellStart"/>
            <w:r>
              <w:rPr>
                <w:rFonts w:ascii="Calibri" w:hAnsi="Calibri"/>
                <w:sz w:val="22"/>
              </w:rPr>
              <w:t>Tres</w:t>
            </w:r>
            <w:proofErr w:type="spellEnd"/>
            <w:r>
              <w:rPr>
                <w:rFonts w:ascii="Calibri" w:hAnsi="Calibri"/>
                <w:sz w:val="22"/>
              </w:rPr>
              <w:t xml:space="preserve"> Dias @ OWC</w:t>
            </w:r>
          </w:p>
          <w:p w14:paraId="17F51A3C" w14:textId="77777777" w:rsidR="0081659A" w:rsidRDefault="0081659A" w:rsidP="00596027">
            <w:pPr>
              <w:spacing w:line="240" w:lineRule="auto"/>
              <w:ind w:firstLine="0"/>
              <w:rPr>
                <w:rFonts w:ascii="Calibri" w:hAnsi="Calibri"/>
                <w:sz w:val="22"/>
              </w:rPr>
            </w:pPr>
          </w:p>
          <w:p w14:paraId="180360C8" w14:textId="77777777" w:rsidR="00596027" w:rsidRDefault="00596027" w:rsidP="00596027">
            <w:pPr>
              <w:spacing w:line="240" w:lineRule="auto"/>
              <w:ind w:firstLine="0"/>
              <w:rPr>
                <w:rFonts w:ascii="Calibri" w:hAnsi="Calibri"/>
                <w:sz w:val="22"/>
              </w:rPr>
            </w:pPr>
            <w:r w:rsidRPr="002116ED">
              <w:rPr>
                <w:rFonts w:ascii="Calibri" w:hAnsi="Calibri"/>
                <w:b/>
                <w:sz w:val="22"/>
              </w:rPr>
              <w:t>7pm</w:t>
            </w:r>
            <w:r>
              <w:rPr>
                <w:rFonts w:ascii="Calibri" w:hAnsi="Calibri"/>
                <w:sz w:val="22"/>
              </w:rPr>
              <w:t xml:space="preserve"> Online worship </w:t>
            </w:r>
          </w:p>
          <w:p w14:paraId="54A493EC" w14:textId="77777777" w:rsidR="00596027" w:rsidRPr="005E7F87" w:rsidRDefault="00596027" w:rsidP="00596027">
            <w:pPr>
              <w:spacing w:line="240" w:lineRule="auto"/>
              <w:ind w:firstLine="0"/>
              <w:rPr>
                <w:rFonts w:ascii="Calibri" w:hAnsi="Calibri"/>
                <w:b/>
                <w:sz w:val="22"/>
              </w:rPr>
            </w:pPr>
          </w:p>
        </w:tc>
      </w:tr>
      <w:tr w:rsidR="00596027" w14:paraId="43E007B0" w14:textId="77777777" w:rsidTr="00AC6985">
        <w:trPr>
          <w:trHeight w:val="1877"/>
        </w:trPr>
        <w:tc>
          <w:tcPr>
            <w:tcW w:w="2245" w:type="dxa"/>
          </w:tcPr>
          <w:p w14:paraId="4A74B233" w14:textId="30FC352F" w:rsidR="00596027" w:rsidRDefault="00596027" w:rsidP="00596027">
            <w:pPr>
              <w:spacing w:line="240" w:lineRule="auto"/>
              <w:ind w:left="157" w:hanging="157"/>
              <w:rPr>
                <w:rFonts w:ascii="Calibri" w:hAnsi="Calibri" w:cs="Calibri"/>
                <w:sz w:val="22"/>
              </w:rPr>
            </w:pPr>
            <w:r>
              <w:rPr>
                <w:rFonts w:ascii="Calibri" w:hAnsi="Calibri" w:cs="Calibri"/>
                <w:sz w:val="22"/>
              </w:rPr>
              <w:t>10</w:t>
            </w:r>
          </w:p>
          <w:p w14:paraId="79E51D59" w14:textId="77777777" w:rsidR="00596027" w:rsidRPr="003529C6" w:rsidRDefault="00596027" w:rsidP="00596027">
            <w:pPr>
              <w:spacing w:line="240" w:lineRule="auto"/>
              <w:ind w:left="157" w:hanging="157"/>
              <w:rPr>
                <w:rFonts w:ascii="Calibri" w:hAnsi="Calibri" w:cs="Calibri"/>
                <w:sz w:val="22"/>
              </w:rPr>
            </w:pPr>
            <w:r w:rsidRPr="002116ED">
              <w:rPr>
                <w:rFonts w:ascii="Calibri" w:hAnsi="Calibri" w:cs="Calibri"/>
                <w:b/>
                <w:sz w:val="22"/>
              </w:rPr>
              <w:t>7am</w:t>
            </w:r>
            <w:r w:rsidRPr="003529C6">
              <w:rPr>
                <w:rFonts w:ascii="Calibri" w:hAnsi="Calibri" w:cs="Calibri"/>
                <w:sz w:val="22"/>
              </w:rPr>
              <w:t xml:space="preserve"> Online worship</w:t>
            </w:r>
          </w:p>
          <w:p w14:paraId="4F13607D"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356976AC"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0252D418" w14:textId="77777777" w:rsidR="00596027" w:rsidRPr="00170533" w:rsidRDefault="00596027" w:rsidP="00596027">
            <w:pPr>
              <w:spacing w:line="240" w:lineRule="auto"/>
              <w:ind w:left="157" w:hanging="157"/>
              <w:rPr>
                <w:rFonts w:ascii="Calibri" w:hAnsi="Calibri" w:cs="Calibri"/>
                <w:sz w:val="22"/>
              </w:rPr>
            </w:pPr>
          </w:p>
        </w:tc>
        <w:tc>
          <w:tcPr>
            <w:tcW w:w="1530" w:type="dxa"/>
          </w:tcPr>
          <w:p w14:paraId="3E9F40FC" w14:textId="640F3217" w:rsidR="00596027" w:rsidRPr="00D72E24" w:rsidRDefault="00596027" w:rsidP="00596027">
            <w:pPr>
              <w:spacing w:line="240" w:lineRule="auto"/>
              <w:ind w:left="157" w:hanging="157"/>
              <w:rPr>
                <w:rFonts w:ascii="Calibri" w:hAnsi="Calibri"/>
                <w:sz w:val="22"/>
                <w:szCs w:val="25"/>
              </w:rPr>
            </w:pPr>
            <w:r>
              <w:rPr>
                <w:rFonts w:ascii="Calibri" w:hAnsi="Calibri"/>
                <w:sz w:val="22"/>
                <w:szCs w:val="25"/>
              </w:rPr>
              <w:t>11</w:t>
            </w:r>
          </w:p>
          <w:p w14:paraId="7E8CDA17" w14:textId="6986F3E8" w:rsidR="00596027" w:rsidRDefault="00596027" w:rsidP="00596027">
            <w:pPr>
              <w:spacing w:line="240" w:lineRule="auto"/>
              <w:ind w:left="157" w:hanging="157"/>
              <w:rPr>
                <w:rFonts w:ascii="Calibri" w:hAnsi="Calibri"/>
                <w:sz w:val="22"/>
                <w:szCs w:val="25"/>
              </w:rPr>
            </w:pPr>
            <w:r w:rsidRPr="002116ED">
              <w:rPr>
                <w:rFonts w:ascii="Calibri" w:hAnsi="Calibri"/>
                <w:b/>
                <w:sz w:val="22"/>
                <w:szCs w:val="25"/>
              </w:rPr>
              <w:t xml:space="preserve">9am </w:t>
            </w:r>
            <w:r w:rsidRPr="00FE5116">
              <w:rPr>
                <w:rFonts w:ascii="Calibri" w:hAnsi="Calibri"/>
                <w:sz w:val="22"/>
                <w:szCs w:val="25"/>
              </w:rPr>
              <w:t>Monday Morning Men</w:t>
            </w:r>
            <w:r>
              <w:rPr>
                <w:rFonts w:ascii="Calibri" w:hAnsi="Calibri"/>
                <w:sz w:val="22"/>
                <w:szCs w:val="25"/>
              </w:rPr>
              <w:t>-</w:t>
            </w:r>
            <w:r w:rsidR="00F73633">
              <w:rPr>
                <w:rFonts w:ascii="Calibri" w:hAnsi="Calibri"/>
                <w:sz w:val="22"/>
                <w:szCs w:val="25"/>
              </w:rPr>
              <w:t>MR</w:t>
            </w:r>
          </w:p>
          <w:p w14:paraId="3601972A" w14:textId="77777777" w:rsidR="00596027" w:rsidRDefault="00596027" w:rsidP="00596027">
            <w:pPr>
              <w:spacing w:line="240" w:lineRule="auto"/>
              <w:ind w:left="157" w:hanging="157"/>
              <w:rPr>
                <w:rFonts w:ascii="Calibri" w:eastAsia="Times New Roman" w:hAnsi="Calibri" w:cs="Calibri"/>
                <w:b/>
                <w:bCs/>
                <w:sz w:val="22"/>
                <w:lang w:eastAsia="en-US"/>
              </w:rPr>
            </w:pPr>
          </w:p>
          <w:p w14:paraId="5D15BBC9" w14:textId="77777777" w:rsidR="00596027" w:rsidRPr="00AC6923" w:rsidRDefault="00596027" w:rsidP="00596027">
            <w:pPr>
              <w:spacing w:line="240" w:lineRule="auto"/>
              <w:ind w:left="157" w:hanging="157"/>
              <w:rPr>
                <w:rFonts w:ascii="Calibri" w:hAnsi="Calibri"/>
                <w:sz w:val="22"/>
                <w:szCs w:val="25"/>
              </w:rPr>
            </w:pPr>
          </w:p>
        </w:tc>
        <w:tc>
          <w:tcPr>
            <w:tcW w:w="1409" w:type="dxa"/>
          </w:tcPr>
          <w:p w14:paraId="25D1F9FE" w14:textId="393F1860" w:rsidR="00596027" w:rsidRDefault="00596027" w:rsidP="00596027">
            <w:pPr>
              <w:spacing w:line="240" w:lineRule="auto"/>
              <w:ind w:left="157" w:hanging="157"/>
              <w:rPr>
                <w:rFonts w:ascii="Calibri" w:hAnsi="Calibri"/>
                <w:sz w:val="22"/>
                <w:szCs w:val="25"/>
              </w:rPr>
            </w:pPr>
            <w:r>
              <w:rPr>
                <w:rFonts w:ascii="Calibri" w:hAnsi="Calibri"/>
                <w:sz w:val="22"/>
                <w:szCs w:val="25"/>
              </w:rPr>
              <w:t>12</w:t>
            </w:r>
          </w:p>
          <w:p w14:paraId="421C99E4" w14:textId="77777777" w:rsidR="00596027" w:rsidRDefault="00596027" w:rsidP="00D765BF">
            <w:pPr>
              <w:spacing w:line="240" w:lineRule="auto"/>
              <w:ind w:firstLine="0"/>
              <w:rPr>
                <w:rFonts w:ascii="Calibri" w:hAnsi="Calibri" w:cs="Calibri"/>
                <w:b/>
                <w:sz w:val="22"/>
              </w:rPr>
            </w:pPr>
          </w:p>
          <w:p w14:paraId="6B286B08" w14:textId="77777777" w:rsidR="00F73633" w:rsidRPr="00C40A25" w:rsidRDefault="00F73633" w:rsidP="00D765BF">
            <w:pPr>
              <w:spacing w:line="240" w:lineRule="auto"/>
              <w:ind w:firstLine="0"/>
              <w:rPr>
                <w:rFonts w:ascii="Calibri" w:hAnsi="Calibri" w:cs="Calibri"/>
                <w:sz w:val="22"/>
              </w:rPr>
            </w:pPr>
          </w:p>
        </w:tc>
        <w:tc>
          <w:tcPr>
            <w:tcW w:w="1601" w:type="dxa"/>
          </w:tcPr>
          <w:p w14:paraId="089F121D" w14:textId="67D931AF" w:rsidR="00596027" w:rsidRDefault="00596027" w:rsidP="00596027">
            <w:pPr>
              <w:spacing w:line="240" w:lineRule="auto"/>
              <w:ind w:firstLine="0"/>
              <w:rPr>
                <w:rFonts w:ascii="Calibri" w:hAnsi="Calibri"/>
                <w:sz w:val="22"/>
                <w:szCs w:val="25"/>
              </w:rPr>
            </w:pPr>
            <w:r>
              <w:rPr>
                <w:rFonts w:ascii="Calibri" w:hAnsi="Calibri"/>
                <w:sz w:val="22"/>
                <w:szCs w:val="25"/>
              </w:rPr>
              <w:t>13</w:t>
            </w:r>
          </w:p>
          <w:p w14:paraId="59868DEB" w14:textId="77777777" w:rsidR="00596027" w:rsidRPr="00F95657" w:rsidRDefault="00596027" w:rsidP="00596027">
            <w:pPr>
              <w:spacing w:line="240" w:lineRule="auto"/>
              <w:ind w:firstLine="0"/>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19FF50BB" w14:textId="77777777" w:rsidR="00596027" w:rsidRPr="00F95657" w:rsidRDefault="00596027" w:rsidP="00596027">
            <w:pPr>
              <w:spacing w:line="240" w:lineRule="auto"/>
              <w:ind w:firstLine="0"/>
              <w:rPr>
                <w:rFonts w:ascii="Calibri" w:hAnsi="Calibri" w:cs="Calibri"/>
                <w:sz w:val="22"/>
              </w:rPr>
            </w:pPr>
            <w:r w:rsidRPr="00F95657">
              <w:rPr>
                <w:rFonts w:ascii="Calibri" w:hAnsi="Calibri" w:cs="Calibri"/>
                <w:sz w:val="22"/>
              </w:rPr>
              <w:t xml:space="preserve">  Live Prayer</w:t>
            </w:r>
          </w:p>
          <w:p w14:paraId="1B95204C" w14:textId="77777777" w:rsidR="00596027" w:rsidRDefault="00596027" w:rsidP="00596027">
            <w:pPr>
              <w:spacing w:line="240" w:lineRule="auto"/>
              <w:ind w:firstLine="0"/>
              <w:rPr>
                <w:rFonts w:ascii="Calibri" w:hAnsi="Calibri" w:cs="Calibri"/>
                <w:b/>
                <w:sz w:val="22"/>
              </w:rPr>
            </w:pPr>
          </w:p>
          <w:p w14:paraId="4304CFE3" w14:textId="4EF50165" w:rsidR="00596027" w:rsidRPr="00907A30" w:rsidRDefault="00AC6985" w:rsidP="00907A30">
            <w:pPr>
              <w:spacing w:line="240" w:lineRule="auto"/>
              <w:ind w:left="103" w:hanging="90"/>
              <w:rPr>
                <w:rFonts w:ascii="Calibri" w:hAnsi="Calibri"/>
                <w:sz w:val="22"/>
              </w:rPr>
            </w:pPr>
            <w:r w:rsidRPr="00AC6985">
              <w:rPr>
                <w:rFonts w:ascii="Calibri" w:hAnsi="Calibri"/>
                <w:b/>
                <w:sz w:val="22"/>
              </w:rPr>
              <w:t>6:30pm</w:t>
            </w:r>
            <w:r w:rsidRPr="00AC6985">
              <w:rPr>
                <w:rFonts w:ascii="Calibri" w:hAnsi="Calibri"/>
                <w:sz w:val="22"/>
              </w:rPr>
              <w:t xml:space="preserve"> Church </w:t>
            </w:r>
            <w:r>
              <w:rPr>
                <w:rFonts w:ascii="Calibri" w:hAnsi="Calibri"/>
                <w:sz w:val="22"/>
              </w:rPr>
              <w:t xml:space="preserve"> </w:t>
            </w:r>
            <w:r w:rsidRPr="00AC6985">
              <w:rPr>
                <w:rFonts w:ascii="Calibri" w:hAnsi="Calibri"/>
                <w:sz w:val="22"/>
              </w:rPr>
              <w:t>Co</w:t>
            </w:r>
            <w:r>
              <w:rPr>
                <w:rFonts w:ascii="Calibri" w:hAnsi="Calibri"/>
                <w:sz w:val="22"/>
              </w:rPr>
              <w:t>uncil Business Mtg.</w:t>
            </w:r>
            <w:r w:rsidR="00907A30">
              <w:rPr>
                <w:rFonts w:ascii="Calibri" w:hAnsi="Calibri"/>
                <w:sz w:val="22"/>
              </w:rPr>
              <w:t xml:space="preserve"> -CF</w:t>
            </w:r>
          </w:p>
          <w:p w14:paraId="2AA80DDC" w14:textId="77777777" w:rsidR="00596027" w:rsidRDefault="00596027" w:rsidP="00596027">
            <w:pPr>
              <w:spacing w:line="240" w:lineRule="auto"/>
              <w:ind w:firstLine="0"/>
              <w:rPr>
                <w:rFonts w:ascii="Calibri" w:hAnsi="Calibri"/>
                <w:sz w:val="22"/>
                <w:szCs w:val="25"/>
              </w:rPr>
            </w:pPr>
          </w:p>
          <w:p w14:paraId="0C2874F6" w14:textId="77777777" w:rsidR="00596027" w:rsidRPr="00BB0BDD" w:rsidRDefault="00596027" w:rsidP="00596027">
            <w:pPr>
              <w:spacing w:line="240" w:lineRule="auto"/>
              <w:ind w:firstLine="0"/>
              <w:rPr>
                <w:rFonts w:ascii="Calibri" w:hAnsi="Calibri"/>
                <w:sz w:val="22"/>
              </w:rPr>
            </w:pPr>
          </w:p>
        </w:tc>
        <w:tc>
          <w:tcPr>
            <w:tcW w:w="1396" w:type="dxa"/>
          </w:tcPr>
          <w:p w14:paraId="4C8E18CC" w14:textId="6387CC4B" w:rsidR="00596027" w:rsidRPr="002116ED" w:rsidRDefault="00596027" w:rsidP="00596027">
            <w:pPr>
              <w:spacing w:after="200" w:line="240" w:lineRule="auto"/>
              <w:ind w:firstLine="0"/>
              <w:rPr>
                <w:rFonts w:ascii="Calibri" w:eastAsia="Times New Roman" w:hAnsi="Calibri" w:cs="Calibri"/>
                <w:b/>
                <w:bCs/>
                <w:sz w:val="22"/>
                <w:lang w:eastAsia="en-US"/>
              </w:rPr>
            </w:pPr>
            <w:r>
              <w:rPr>
                <w:rFonts w:ascii="Calibri" w:hAnsi="Calibri"/>
                <w:sz w:val="22"/>
                <w:szCs w:val="25"/>
              </w:rPr>
              <w:t>14</w:t>
            </w:r>
          </w:p>
          <w:p w14:paraId="025A1E68" w14:textId="77777777" w:rsidR="00596027" w:rsidRPr="00971225" w:rsidRDefault="00596027" w:rsidP="00596027">
            <w:pPr>
              <w:spacing w:after="200" w:line="240" w:lineRule="auto"/>
              <w:ind w:firstLine="0"/>
              <w:rPr>
                <w:rFonts w:ascii="Calibri" w:eastAsia="Times New Roman" w:hAnsi="Calibri" w:cs="Calibri"/>
                <w:bCs/>
                <w:sz w:val="22"/>
                <w:lang w:eastAsia="en-US"/>
              </w:rPr>
            </w:pPr>
          </w:p>
        </w:tc>
        <w:tc>
          <w:tcPr>
            <w:tcW w:w="1444" w:type="dxa"/>
          </w:tcPr>
          <w:p w14:paraId="564D3C85" w14:textId="601A5B0A" w:rsidR="00596027" w:rsidRDefault="00596027" w:rsidP="00596027">
            <w:pPr>
              <w:spacing w:line="240" w:lineRule="auto"/>
              <w:ind w:firstLine="0"/>
              <w:rPr>
                <w:rFonts w:ascii="Calibri" w:hAnsi="Calibri"/>
                <w:sz w:val="22"/>
              </w:rPr>
            </w:pPr>
            <w:r>
              <w:rPr>
                <w:rFonts w:ascii="Calibri" w:hAnsi="Calibri"/>
                <w:sz w:val="22"/>
              </w:rPr>
              <w:t>15</w:t>
            </w:r>
          </w:p>
          <w:p w14:paraId="267229EF" w14:textId="77777777" w:rsidR="000C4C25" w:rsidRDefault="000C4C25" w:rsidP="00596027">
            <w:pPr>
              <w:spacing w:line="240" w:lineRule="auto"/>
              <w:ind w:firstLine="0"/>
              <w:rPr>
                <w:rFonts w:ascii="Calibri" w:hAnsi="Calibri"/>
                <w:sz w:val="22"/>
              </w:rPr>
            </w:pPr>
          </w:p>
          <w:p w14:paraId="6C1791C2" w14:textId="2B95DDEC" w:rsidR="00596027" w:rsidRPr="00BB3AE3" w:rsidRDefault="000C4C25" w:rsidP="000C4C25">
            <w:pPr>
              <w:spacing w:line="240" w:lineRule="auto"/>
              <w:ind w:firstLine="0"/>
              <w:rPr>
                <w:rFonts w:ascii="Calibri" w:hAnsi="Calibri"/>
                <w:sz w:val="22"/>
              </w:rPr>
            </w:pPr>
            <w:r>
              <w:rPr>
                <w:rFonts w:ascii="Calibri" w:hAnsi="Calibri"/>
                <w:sz w:val="22"/>
              </w:rPr>
              <w:t>Deadline for Health &amp; Welfare collecting school supplies</w:t>
            </w:r>
          </w:p>
        </w:tc>
        <w:tc>
          <w:tcPr>
            <w:tcW w:w="1530" w:type="dxa"/>
          </w:tcPr>
          <w:p w14:paraId="5F3FAF58" w14:textId="55888204" w:rsidR="00596027" w:rsidRDefault="00596027" w:rsidP="00596027">
            <w:pPr>
              <w:spacing w:line="240" w:lineRule="auto"/>
              <w:ind w:firstLine="0"/>
              <w:rPr>
                <w:rFonts w:ascii="Calibri" w:hAnsi="Calibri"/>
                <w:sz w:val="22"/>
              </w:rPr>
            </w:pPr>
            <w:r>
              <w:rPr>
                <w:rFonts w:ascii="Calibri" w:hAnsi="Calibri"/>
                <w:sz w:val="22"/>
                <w:szCs w:val="25"/>
              </w:rPr>
              <w:t>16</w:t>
            </w:r>
          </w:p>
          <w:p w14:paraId="2936A427" w14:textId="77777777" w:rsidR="00596027" w:rsidRDefault="00596027" w:rsidP="00596027">
            <w:pPr>
              <w:spacing w:line="240" w:lineRule="auto"/>
              <w:ind w:firstLine="0"/>
              <w:rPr>
                <w:rFonts w:ascii="Calibri" w:hAnsi="Calibri"/>
                <w:sz w:val="22"/>
              </w:rPr>
            </w:pPr>
          </w:p>
          <w:p w14:paraId="30443633" w14:textId="77777777" w:rsidR="00596027" w:rsidRPr="00AC6923" w:rsidRDefault="00596027" w:rsidP="00596027">
            <w:pPr>
              <w:spacing w:line="240" w:lineRule="auto"/>
              <w:ind w:firstLine="0"/>
              <w:rPr>
                <w:rFonts w:ascii="Calibri" w:hAnsi="Calibri"/>
                <w:sz w:val="22"/>
                <w:szCs w:val="25"/>
              </w:rPr>
            </w:pPr>
            <w:r w:rsidRPr="002116ED">
              <w:rPr>
                <w:rFonts w:ascii="Calibri" w:hAnsi="Calibri"/>
                <w:b/>
                <w:sz w:val="22"/>
              </w:rPr>
              <w:t>7pm</w:t>
            </w:r>
            <w:r>
              <w:rPr>
                <w:rFonts w:ascii="Calibri" w:hAnsi="Calibri"/>
                <w:sz w:val="22"/>
              </w:rPr>
              <w:t xml:space="preserve"> Online worship</w:t>
            </w:r>
          </w:p>
        </w:tc>
      </w:tr>
      <w:tr w:rsidR="00596027" w14:paraId="38083FF0" w14:textId="77777777" w:rsidTr="00AC6985">
        <w:trPr>
          <w:trHeight w:val="1933"/>
        </w:trPr>
        <w:tc>
          <w:tcPr>
            <w:tcW w:w="2245" w:type="dxa"/>
          </w:tcPr>
          <w:p w14:paraId="0493B785" w14:textId="196E0B93" w:rsidR="00596027" w:rsidRDefault="00596027" w:rsidP="00596027">
            <w:pPr>
              <w:spacing w:line="240" w:lineRule="auto"/>
              <w:ind w:left="157" w:hanging="157"/>
              <w:rPr>
                <w:rFonts w:ascii="Calibri" w:hAnsi="Calibri"/>
                <w:sz w:val="22"/>
                <w:szCs w:val="25"/>
              </w:rPr>
            </w:pPr>
            <w:r>
              <w:rPr>
                <w:rFonts w:ascii="Calibri" w:hAnsi="Calibri"/>
                <w:sz w:val="22"/>
                <w:szCs w:val="25"/>
              </w:rPr>
              <w:t>17</w:t>
            </w:r>
          </w:p>
          <w:p w14:paraId="31F40EDB" w14:textId="77777777" w:rsidR="00596027" w:rsidRPr="00F72EFD" w:rsidRDefault="00596027" w:rsidP="00596027">
            <w:pPr>
              <w:spacing w:line="240" w:lineRule="auto"/>
              <w:ind w:left="157" w:hanging="157"/>
              <w:rPr>
                <w:rFonts w:ascii="Calibri" w:hAnsi="Calibri" w:cs="Calibri"/>
                <w:sz w:val="22"/>
              </w:rPr>
            </w:pPr>
            <w:r w:rsidRPr="002116ED">
              <w:rPr>
                <w:rFonts w:ascii="Calibri" w:hAnsi="Calibri" w:cs="Calibri"/>
                <w:b/>
                <w:sz w:val="22"/>
              </w:rPr>
              <w:t>7am</w:t>
            </w:r>
            <w:r w:rsidRPr="00F72EFD">
              <w:rPr>
                <w:rFonts w:ascii="Calibri" w:hAnsi="Calibri" w:cs="Calibri"/>
                <w:sz w:val="22"/>
              </w:rPr>
              <w:t xml:space="preserve"> Online worship</w:t>
            </w:r>
          </w:p>
          <w:p w14:paraId="274079B4"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6F89C3F5"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563BE2AA" w14:textId="77777777" w:rsidR="00596027" w:rsidRPr="002116ED" w:rsidRDefault="00596027" w:rsidP="00596027">
            <w:pPr>
              <w:spacing w:line="240" w:lineRule="auto"/>
              <w:ind w:left="157" w:hanging="157"/>
              <w:rPr>
                <w:rFonts w:ascii="Calibri" w:hAnsi="Calibri"/>
                <w:sz w:val="6"/>
                <w:szCs w:val="25"/>
              </w:rPr>
            </w:pPr>
          </w:p>
          <w:p w14:paraId="52737E3B" w14:textId="77777777" w:rsidR="00596027" w:rsidRPr="009C5F79" w:rsidRDefault="00596027" w:rsidP="00596027">
            <w:pPr>
              <w:spacing w:line="240" w:lineRule="auto"/>
              <w:ind w:left="157" w:hanging="157"/>
              <w:rPr>
                <w:rFonts w:ascii="Calibri" w:hAnsi="Calibri"/>
                <w:sz w:val="22"/>
                <w:szCs w:val="25"/>
              </w:rPr>
            </w:pPr>
          </w:p>
        </w:tc>
        <w:tc>
          <w:tcPr>
            <w:tcW w:w="1530" w:type="dxa"/>
          </w:tcPr>
          <w:p w14:paraId="33BE7B8B" w14:textId="09DF338D" w:rsidR="00596027" w:rsidRDefault="00596027" w:rsidP="00596027">
            <w:pPr>
              <w:spacing w:line="240" w:lineRule="auto"/>
              <w:ind w:left="157" w:hanging="157"/>
              <w:rPr>
                <w:rFonts w:ascii="Calibri" w:hAnsi="Calibri"/>
                <w:sz w:val="22"/>
                <w:szCs w:val="25"/>
              </w:rPr>
            </w:pPr>
            <w:r>
              <w:rPr>
                <w:rFonts w:ascii="Calibri" w:hAnsi="Calibri"/>
                <w:sz w:val="22"/>
                <w:szCs w:val="25"/>
              </w:rPr>
              <w:t>18</w:t>
            </w:r>
          </w:p>
          <w:p w14:paraId="2D9662BB" w14:textId="58D40969" w:rsidR="00596027" w:rsidRDefault="00596027" w:rsidP="00596027">
            <w:pPr>
              <w:spacing w:line="240" w:lineRule="auto"/>
              <w:ind w:left="157" w:hanging="157"/>
              <w:rPr>
                <w:rFonts w:ascii="Calibri" w:hAnsi="Calibri"/>
                <w:sz w:val="22"/>
                <w:szCs w:val="25"/>
              </w:rPr>
            </w:pPr>
            <w:r w:rsidRPr="002116ED">
              <w:rPr>
                <w:rFonts w:ascii="Calibri" w:hAnsi="Calibri"/>
                <w:b/>
                <w:sz w:val="22"/>
                <w:szCs w:val="25"/>
              </w:rPr>
              <w:t xml:space="preserve">9am </w:t>
            </w:r>
            <w:r w:rsidRPr="00FE5116">
              <w:rPr>
                <w:rFonts w:ascii="Calibri" w:hAnsi="Calibri"/>
                <w:sz w:val="22"/>
                <w:szCs w:val="25"/>
              </w:rPr>
              <w:t>Monday Morning Men</w:t>
            </w:r>
            <w:r>
              <w:rPr>
                <w:rFonts w:ascii="Calibri" w:hAnsi="Calibri"/>
                <w:sz w:val="22"/>
                <w:szCs w:val="25"/>
              </w:rPr>
              <w:t>-</w:t>
            </w:r>
            <w:r w:rsidR="00F73633">
              <w:rPr>
                <w:rFonts w:ascii="Calibri" w:hAnsi="Calibri"/>
                <w:sz w:val="22"/>
                <w:szCs w:val="25"/>
              </w:rPr>
              <w:t>MR</w:t>
            </w:r>
          </w:p>
          <w:p w14:paraId="7D567499" w14:textId="77777777" w:rsidR="00596027" w:rsidRPr="00AC6923" w:rsidRDefault="00596027" w:rsidP="00596027">
            <w:pPr>
              <w:spacing w:line="240" w:lineRule="auto"/>
              <w:ind w:left="157" w:hanging="157"/>
              <w:rPr>
                <w:rFonts w:ascii="Calibri" w:hAnsi="Calibri"/>
                <w:sz w:val="22"/>
                <w:szCs w:val="25"/>
              </w:rPr>
            </w:pPr>
          </w:p>
        </w:tc>
        <w:tc>
          <w:tcPr>
            <w:tcW w:w="1409" w:type="dxa"/>
          </w:tcPr>
          <w:p w14:paraId="78C41B86" w14:textId="119BF608" w:rsidR="00596027" w:rsidRDefault="00596027" w:rsidP="00596027">
            <w:pPr>
              <w:spacing w:line="240" w:lineRule="auto"/>
              <w:ind w:left="157" w:hanging="157"/>
              <w:rPr>
                <w:rFonts w:ascii="Calibri" w:hAnsi="Calibri"/>
                <w:sz w:val="22"/>
                <w:szCs w:val="25"/>
              </w:rPr>
            </w:pPr>
            <w:r>
              <w:rPr>
                <w:rFonts w:ascii="Calibri" w:hAnsi="Calibri"/>
                <w:sz w:val="22"/>
                <w:szCs w:val="25"/>
              </w:rPr>
              <w:t>19</w:t>
            </w:r>
          </w:p>
          <w:p w14:paraId="606ECADB" w14:textId="77777777" w:rsidR="00596027" w:rsidRDefault="00596027" w:rsidP="00596027">
            <w:pPr>
              <w:spacing w:line="240" w:lineRule="auto"/>
              <w:ind w:left="157" w:hanging="157"/>
              <w:rPr>
                <w:rFonts w:ascii="Calibri" w:hAnsi="Calibri" w:cs="Calibri"/>
                <w:b/>
                <w:sz w:val="22"/>
              </w:rPr>
            </w:pPr>
          </w:p>
          <w:p w14:paraId="70748B9B" w14:textId="77777777" w:rsidR="00F73633" w:rsidRDefault="00F73633" w:rsidP="00596027">
            <w:pPr>
              <w:spacing w:line="240" w:lineRule="auto"/>
              <w:ind w:left="157" w:hanging="157"/>
              <w:rPr>
                <w:rFonts w:ascii="Calibri" w:hAnsi="Calibri"/>
                <w:b/>
                <w:sz w:val="22"/>
              </w:rPr>
            </w:pPr>
          </w:p>
          <w:p w14:paraId="15692980" w14:textId="77777777" w:rsidR="00596027" w:rsidRPr="008F1479" w:rsidRDefault="00596027" w:rsidP="00596027">
            <w:pPr>
              <w:spacing w:line="240" w:lineRule="auto"/>
              <w:ind w:left="157" w:hanging="157"/>
              <w:rPr>
                <w:rFonts w:ascii="Calibri" w:hAnsi="Calibri"/>
                <w:sz w:val="22"/>
              </w:rPr>
            </w:pPr>
          </w:p>
        </w:tc>
        <w:tc>
          <w:tcPr>
            <w:tcW w:w="1601" w:type="dxa"/>
          </w:tcPr>
          <w:p w14:paraId="7E69C33A" w14:textId="00EB3A73" w:rsidR="00596027" w:rsidRPr="00C06F3B" w:rsidRDefault="00596027" w:rsidP="00596027">
            <w:pPr>
              <w:spacing w:line="240" w:lineRule="auto"/>
              <w:ind w:firstLine="0"/>
              <w:rPr>
                <w:rFonts w:ascii="Calibri" w:hAnsi="Calibri"/>
                <w:b/>
                <w:sz w:val="22"/>
                <w:szCs w:val="25"/>
              </w:rPr>
            </w:pPr>
            <w:r>
              <w:rPr>
                <w:rFonts w:ascii="Calibri" w:hAnsi="Calibri"/>
                <w:sz w:val="22"/>
                <w:szCs w:val="25"/>
              </w:rPr>
              <w:t>20</w:t>
            </w:r>
          </w:p>
          <w:p w14:paraId="3A737CF6" w14:textId="77777777" w:rsidR="00596027" w:rsidRPr="00F95657" w:rsidRDefault="00596027" w:rsidP="00596027">
            <w:pPr>
              <w:spacing w:line="240" w:lineRule="auto"/>
              <w:ind w:firstLine="0"/>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7B8DAAA0" w14:textId="77777777" w:rsidR="00596027" w:rsidRPr="00F95657" w:rsidRDefault="00596027" w:rsidP="00596027">
            <w:pPr>
              <w:spacing w:line="240" w:lineRule="auto"/>
              <w:ind w:firstLine="0"/>
              <w:rPr>
                <w:rFonts w:ascii="Calibri" w:hAnsi="Calibri" w:cs="Calibri"/>
                <w:sz w:val="22"/>
              </w:rPr>
            </w:pPr>
            <w:r w:rsidRPr="00F95657">
              <w:rPr>
                <w:rFonts w:ascii="Calibri" w:hAnsi="Calibri" w:cs="Calibri"/>
                <w:sz w:val="22"/>
              </w:rPr>
              <w:t xml:space="preserve">  Live Prayer</w:t>
            </w:r>
          </w:p>
          <w:p w14:paraId="6494467F" w14:textId="77777777" w:rsidR="00596027" w:rsidRPr="008F1479" w:rsidRDefault="00596027" w:rsidP="00F4576D">
            <w:pPr>
              <w:spacing w:line="240" w:lineRule="auto"/>
              <w:ind w:left="97" w:hanging="97"/>
              <w:rPr>
                <w:rFonts w:ascii="Calibri" w:hAnsi="Calibri" w:cs="Calibri"/>
                <w:sz w:val="22"/>
              </w:rPr>
            </w:pPr>
          </w:p>
        </w:tc>
        <w:tc>
          <w:tcPr>
            <w:tcW w:w="1396" w:type="dxa"/>
          </w:tcPr>
          <w:p w14:paraId="276170DF" w14:textId="10969968" w:rsidR="00596027" w:rsidRDefault="00596027" w:rsidP="00596027">
            <w:pPr>
              <w:spacing w:line="240" w:lineRule="auto"/>
              <w:ind w:firstLine="0"/>
              <w:rPr>
                <w:rFonts w:ascii="Calibri" w:hAnsi="Calibri"/>
                <w:sz w:val="22"/>
              </w:rPr>
            </w:pPr>
            <w:r>
              <w:rPr>
                <w:rFonts w:ascii="Calibri" w:hAnsi="Calibri"/>
                <w:sz w:val="22"/>
              </w:rPr>
              <w:t>21</w:t>
            </w:r>
          </w:p>
          <w:p w14:paraId="6033E2B7" w14:textId="77777777" w:rsidR="00596027" w:rsidRPr="001D4FAE" w:rsidRDefault="00596027" w:rsidP="00596027">
            <w:pPr>
              <w:spacing w:line="240" w:lineRule="auto"/>
              <w:ind w:firstLine="0"/>
              <w:rPr>
                <w:rFonts w:ascii="Calibri" w:hAnsi="Calibri"/>
                <w:sz w:val="22"/>
              </w:rPr>
            </w:pPr>
          </w:p>
        </w:tc>
        <w:tc>
          <w:tcPr>
            <w:tcW w:w="1444" w:type="dxa"/>
          </w:tcPr>
          <w:p w14:paraId="418D802A" w14:textId="06DE93B1" w:rsidR="00596027" w:rsidRDefault="00596027" w:rsidP="00596027">
            <w:pPr>
              <w:spacing w:line="240" w:lineRule="auto"/>
              <w:ind w:firstLine="0"/>
              <w:rPr>
                <w:rFonts w:ascii="Calibri" w:hAnsi="Calibri"/>
                <w:sz w:val="22"/>
              </w:rPr>
            </w:pPr>
            <w:r>
              <w:rPr>
                <w:rFonts w:ascii="Calibri" w:hAnsi="Calibri"/>
                <w:sz w:val="22"/>
              </w:rPr>
              <w:t>22</w:t>
            </w:r>
          </w:p>
          <w:p w14:paraId="6C7AA47F" w14:textId="77777777" w:rsidR="00596027" w:rsidRPr="00033765" w:rsidRDefault="00596027" w:rsidP="00596027">
            <w:pPr>
              <w:spacing w:line="240" w:lineRule="auto"/>
              <w:ind w:firstLine="0"/>
              <w:rPr>
                <w:rFonts w:ascii="Calibri" w:hAnsi="Calibri"/>
                <w:b/>
                <w:sz w:val="22"/>
              </w:rPr>
            </w:pPr>
          </w:p>
        </w:tc>
        <w:tc>
          <w:tcPr>
            <w:tcW w:w="1530" w:type="dxa"/>
          </w:tcPr>
          <w:p w14:paraId="380582CA" w14:textId="2DFDD16B" w:rsidR="00596027" w:rsidRDefault="00596027" w:rsidP="00596027">
            <w:pPr>
              <w:spacing w:line="240" w:lineRule="auto"/>
              <w:ind w:firstLine="0"/>
              <w:rPr>
                <w:rFonts w:ascii="Calibri" w:hAnsi="Calibri"/>
                <w:sz w:val="22"/>
              </w:rPr>
            </w:pPr>
            <w:r>
              <w:rPr>
                <w:rFonts w:ascii="Calibri" w:hAnsi="Calibri"/>
                <w:sz w:val="22"/>
              </w:rPr>
              <w:t>23</w:t>
            </w:r>
          </w:p>
          <w:p w14:paraId="46775387" w14:textId="77777777" w:rsidR="00596027" w:rsidRDefault="00596027" w:rsidP="00596027">
            <w:pPr>
              <w:spacing w:line="240" w:lineRule="auto"/>
              <w:ind w:firstLine="0"/>
              <w:rPr>
                <w:rFonts w:ascii="Calibri" w:hAnsi="Calibri"/>
                <w:sz w:val="22"/>
              </w:rPr>
            </w:pPr>
          </w:p>
          <w:p w14:paraId="65203571" w14:textId="77777777" w:rsidR="00596027" w:rsidRDefault="00596027" w:rsidP="00596027">
            <w:pPr>
              <w:spacing w:line="240" w:lineRule="auto"/>
              <w:ind w:firstLine="0"/>
              <w:rPr>
                <w:rFonts w:ascii="Calibri" w:hAnsi="Calibri"/>
                <w:sz w:val="22"/>
              </w:rPr>
            </w:pPr>
            <w:r w:rsidRPr="002116ED">
              <w:rPr>
                <w:rFonts w:ascii="Calibri" w:hAnsi="Calibri"/>
                <w:b/>
                <w:sz w:val="22"/>
              </w:rPr>
              <w:t>7pm</w:t>
            </w:r>
            <w:r>
              <w:rPr>
                <w:rFonts w:ascii="Calibri" w:hAnsi="Calibri"/>
                <w:sz w:val="22"/>
              </w:rPr>
              <w:t xml:space="preserve"> Online worship</w:t>
            </w:r>
          </w:p>
          <w:p w14:paraId="4118C773" w14:textId="6AFD062A" w:rsidR="00D765BF" w:rsidRDefault="00D765BF" w:rsidP="00596027">
            <w:pPr>
              <w:spacing w:line="240" w:lineRule="auto"/>
              <w:ind w:firstLine="0"/>
              <w:rPr>
                <w:rFonts w:ascii="Calibri" w:hAnsi="Calibri"/>
                <w:sz w:val="22"/>
              </w:rPr>
            </w:pPr>
          </w:p>
          <w:p w14:paraId="6ACC3B35" w14:textId="54E3C566" w:rsidR="00D765BF" w:rsidRPr="0050341B" w:rsidRDefault="00D765BF" w:rsidP="00596027">
            <w:pPr>
              <w:spacing w:line="240" w:lineRule="auto"/>
              <w:ind w:firstLine="0"/>
              <w:rPr>
                <w:rFonts w:ascii="Calibri" w:hAnsi="Calibri"/>
                <w:b/>
                <w:sz w:val="22"/>
              </w:rPr>
            </w:pPr>
            <w:r>
              <w:rPr>
                <w:rFonts w:ascii="Calibri" w:hAnsi="Calibri"/>
                <w:sz w:val="22"/>
              </w:rPr>
              <w:t>OWC Reserved-Private Party</w:t>
            </w:r>
          </w:p>
        </w:tc>
      </w:tr>
      <w:tr w:rsidR="00596027" w14:paraId="420A125C" w14:textId="77777777" w:rsidTr="00AC6985">
        <w:trPr>
          <w:trHeight w:val="2372"/>
        </w:trPr>
        <w:tc>
          <w:tcPr>
            <w:tcW w:w="2245" w:type="dxa"/>
          </w:tcPr>
          <w:p w14:paraId="1B481F68" w14:textId="4FDDC6F5" w:rsidR="00596027" w:rsidRDefault="00D765BF" w:rsidP="00596027">
            <w:pPr>
              <w:spacing w:line="240" w:lineRule="auto"/>
              <w:ind w:left="157" w:hanging="157"/>
              <w:rPr>
                <w:rFonts w:ascii="Calibri" w:hAnsi="Calibri"/>
                <w:sz w:val="22"/>
                <w:szCs w:val="25"/>
              </w:rPr>
            </w:pPr>
            <w:r>
              <w:rPr>
                <w:rFonts w:ascii="Calibri" w:hAnsi="Calibri"/>
                <w:sz w:val="22"/>
                <w:szCs w:val="25"/>
              </w:rPr>
              <w:t>24</w:t>
            </w:r>
            <w:r w:rsidR="000071E1">
              <w:rPr>
                <w:rFonts w:ascii="Calibri" w:hAnsi="Calibri"/>
                <w:sz w:val="22"/>
                <w:szCs w:val="25"/>
              </w:rPr>
              <w:t xml:space="preserve"> Baptism</w:t>
            </w:r>
          </w:p>
          <w:p w14:paraId="38E99B05" w14:textId="77777777" w:rsidR="00D765BF" w:rsidRPr="00F72EFD" w:rsidRDefault="00D765BF" w:rsidP="00D765BF">
            <w:pPr>
              <w:spacing w:line="240" w:lineRule="auto"/>
              <w:ind w:left="157" w:hanging="157"/>
              <w:rPr>
                <w:rFonts w:ascii="Calibri" w:hAnsi="Calibri" w:cs="Calibri"/>
                <w:sz w:val="22"/>
              </w:rPr>
            </w:pPr>
            <w:r w:rsidRPr="002116ED">
              <w:rPr>
                <w:rFonts w:ascii="Calibri" w:hAnsi="Calibri" w:cs="Calibri"/>
                <w:b/>
                <w:sz w:val="22"/>
              </w:rPr>
              <w:t>7am</w:t>
            </w:r>
            <w:r w:rsidRPr="00F72EFD">
              <w:rPr>
                <w:rFonts w:ascii="Calibri" w:hAnsi="Calibri" w:cs="Calibri"/>
                <w:sz w:val="22"/>
              </w:rPr>
              <w:t xml:space="preserve"> Online worship</w:t>
            </w:r>
          </w:p>
          <w:p w14:paraId="132F787B"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1F2DBE82"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0A269613" w14:textId="05580E0E" w:rsidR="000071E1" w:rsidRDefault="000071E1" w:rsidP="00981297">
            <w:pPr>
              <w:spacing w:line="240" w:lineRule="auto"/>
              <w:ind w:left="157" w:hanging="157"/>
              <w:rPr>
                <w:rFonts w:ascii="Calibri" w:hAnsi="Calibri" w:cs="Calibri"/>
                <w:sz w:val="22"/>
              </w:rPr>
            </w:pPr>
            <w:r>
              <w:rPr>
                <w:rFonts w:ascii="Calibri" w:hAnsi="Calibri" w:cs="Calibri"/>
                <w:sz w:val="22"/>
              </w:rPr>
              <w:t>OWC - reserved</w:t>
            </w:r>
          </w:p>
          <w:p w14:paraId="27E8EC67" w14:textId="7130384B" w:rsidR="00D765BF" w:rsidRDefault="00D765BF" w:rsidP="00981297">
            <w:pPr>
              <w:spacing w:line="240" w:lineRule="auto"/>
              <w:ind w:firstLine="0"/>
              <w:rPr>
                <w:rFonts w:ascii="Calibri" w:hAnsi="Calibri"/>
                <w:sz w:val="22"/>
                <w:szCs w:val="25"/>
              </w:rPr>
            </w:pPr>
          </w:p>
        </w:tc>
        <w:tc>
          <w:tcPr>
            <w:tcW w:w="1530" w:type="dxa"/>
          </w:tcPr>
          <w:p w14:paraId="6DF30411" w14:textId="77777777" w:rsidR="00596027" w:rsidRDefault="00D765BF" w:rsidP="00596027">
            <w:pPr>
              <w:spacing w:line="240" w:lineRule="auto"/>
              <w:ind w:left="157" w:hanging="157"/>
              <w:rPr>
                <w:rFonts w:ascii="Calibri" w:hAnsi="Calibri"/>
                <w:sz w:val="22"/>
                <w:szCs w:val="25"/>
              </w:rPr>
            </w:pPr>
            <w:r>
              <w:rPr>
                <w:rFonts w:ascii="Calibri" w:hAnsi="Calibri"/>
                <w:sz w:val="22"/>
                <w:szCs w:val="25"/>
              </w:rPr>
              <w:t>25</w:t>
            </w:r>
          </w:p>
          <w:p w14:paraId="2DC1F8F8" w14:textId="532C807C" w:rsidR="00D765BF" w:rsidRDefault="00D765BF" w:rsidP="00981297">
            <w:pPr>
              <w:spacing w:line="240" w:lineRule="auto"/>
              <w:ind w:left="157" w:hanging="157"/>
              <w:rPr>
                <w:rFonts w:ascii="Calibri" w:hAnsi="Calibri"/>
                <w:sz w:val="22"/>
                <w:szCs w:val="25"/>
              </w:rPr>
            </w:pPr>
            <w:r w:rsidRPr="002116ED">
              <w:rPr>
                <w:rFonts w:ascii="Calibri" w:hAnsi="Calibri"/>
                <w:b/>
                <w:sz w:val="22"/>
                <w:szCs w:val="25"/>
              </w:rPr>
              <w:t xml:space="preserve">9am </w:t>
            </w:r>
            <w:r w:rsidRPr="00FE5116">
              <w:rPr>
                <w:rFonts w:ascii="Calibri" w:hAnsi="Calibri"/>
                <w:sz w:val="22"/>
                <w:szCs w:val="25"/>
              </w:rPr>
              <w:t>Monday Morning Men</w:t>
            </w:r>
            <w:r>
              <w:rPr>
                <w:rFonts w:ascii="Calibri" w:hAnsi="Calibri"/>
                <w:sz w:val="22"/>
                <w:szCs w:val="25"/>
              </w:rPr>
              <w:t>-</w:t>
            </w:r>
            <w:r w:rsidR="00F73633">
              <w:rPr>
                <w:rFonts w:ascii="Calibri" w:hAnsi="Calibri"/>
                <w:sz w:val="22"/>
                <w:szCs w:val="25"/>
              </w:rPr>
              <w:t>MR</w:t>
            </w:r>
          </w:p>
        </w:tc>
        <w:tc>
          <w:tcPr>
            <w:tcW w:w="1409" w:type="dxa"/>
          </w:tcPr>
          <w:p w14:paraId="05791BDD" w14:textId="4BC6B32E" w:rsidR="00596027" w:rsidRDefault="00D765BF" w:rsidP="00596027">
            <w:pPr>
              <w:spacing w:line="240" w:lineRule="auto"/>
              <w:ind w:left="157" w:hanging="157"/>
              <w:rPr>
                <w:rFonts w:ascii="Calibri" w:hAnsi="Calibri"/>
                <w:sz w:val="22"/>
                <w:szCs w:val="25"/>
              </w:rPr>
            </w:pPr>
            <w:r>
              <w:rPr>
                <w:rFonts w:ascii="Calibri" w:hAnsi="Calibri"/>
                <w:sz w:val="22"/>
                <w:szCs w:val="25"/>
              </w:rPr>
              <w:t>26</w:t>
            </w:r>
          </w:p>
        </w:tc>
        <w:tc>
          <w:tcPr>
            <w:tcW w:w="1601" w:type="dxa"/>
          </w:tcPr>
          <w:p w14:paraId="175CE36A" w14:textId="77777777" w:rsidR="00596027" w:rsidRDefault="00D765BF" w:rsidP="00596027">
            <w:pPr>
              <w:spacing w:line="240" w:lineRule="auto"/>
              <w:ind w:firstLine="0"/>
              <w:rPr>
                <w:rFonts w:ascii="Calibri" w:hAnsi="Calibri"/>
                <w:sz w:val="22"/>
                <w:szCs w:val="25"/>
              </w:rPr>
            </w:pPr>
            <w:r>
              <w:rPr>
                <w:rFonts w:ascii="Calibri" w:hAnsi="Calibri"/>
                <w:sz w:val="22"/>
                <w:szCs w:val="25"/>
              </w:rPr>
              <w:t>27</w:t>
            </w:r>
          </w:p>
          <w:p w14:paraId="618D1AD8" w14:textId="77777777" w:rsidR="00055C80" w:rsidRPr="00F95657" w:rsidRDefault="00055C80" w:rsidP="00055C80">
            <w:pPr>
              <w:spacing w:line="240" w:lineRule="auto"/>
              <w:ind w:firstLine="0"/>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7D4BB94A" w14:textId="4A1F6F55" w:rsidR="00055C80" w:rsidRDefault="00055C80" w:rsidP="00055C80">
            <w:pPr>
              <w:spacing w:line="240" w:lineRule="auto"/>
              <w:ind w:firstLine="0"/>
              <w:rPr>
                <w:rFonts w:ascii="Calibri" w:hAnsi="Calibri" w:cs="Calibri"/>
                <w:sz w:val="22"/>
              </w:rPr>
            </w:pPr>
            <w:r w:rsidRPr="00F95657">
              <w:rPr>
                <w:rFonts w:ascii="Calibri" w:hAnsi="Calibri" w:cs="Calibri"/>
                <w:sz w:val="22"/>
              </w:rPr>
              <w:t xml:space="preserve">  Live Prayer</w:t>
            </w:r>
          </w:p>
          <w:p w14:paraId="32FEFCC0" w14:textId="444EBB9B" w:rsidR="00561CF7" w:rsidRPr="00F95657" w:rsidRDefault="00561CF7" w:rsidP="00055C80">
            <w:pPr>
              <w:spacing w:line="240" w:lineRule="auto"/>
              <w:ind w:firstLine="0"/>
              <w:rPr>
                <w:rFonts w:ascii="Calibri" w:hAnsi="Calibri" w:cs="Calibri"/>
                <w:sz w:val="22"/>
              </w:rPr>
            </w:pPr>
            <w:r>
              <w:rPr>
                <w:rFonts w:ascii="Calibri" w:hAnsi="Calibri" w:cs="Calibri"/>
                <w:sz w:val="22"/>
              </w:rPr>
              <w:t xml:space="preserve">Youth Event at </w:t>
            </w:r>
            <w:proofErr w:type="spellStart"/>
            <w:r>
              <w:rPr>
                <w:rFonts w:ascii="Calibri" w:hAnsi="Calibri" w:cs="Calibri"/>
                <w:sz w:val="22"/>
              </w:rPr>
              <w:t>Knobels</w:t>
            </w:r>
            <w:proofErr w:type="spellEnd"/>
          </w:p>
          <w:p w14:paraId="122E91A1" w14:textId="20D4C6FA" w:rsidR="00055C80" w:rsidRDefault="00055C80" w:rsidP="00596027">
            <w:pPr>
              <w:spacing w:line="240" w:lineRule="auto"/>
              <w:ind w:firstLine="0"/>
              <w:rPr>
                <w:rFonts w:ascii="Calibri" w:hAnsi="Calibri"/>
                <w:sz w:val="22"/>
                <w:szCs w:val="25"/>
              </w:rPr>
            </w:pPr>
          </w:p>
        </w:tc>
        <w:tc>
          <w:tcPr>
            <w:tcW w:w="1396" w:type="dxa"/>
          </w:tcPr>
          <w:p w14:paraId="0E8711E8" w14:textId="77777777" w:rsidR="00596027" w:rsidRDefault="00D765BF" w:rsidP="00596027">
            <w:pPr>
              <w:spacing w:line="240" w:lineRule="auto"/>
              <w:ind w:firstLine="0"/>
              <w:rPr>
                <w:rFonts w:ascii="Calibri" w:hAnsi="Calibri"/>
                <w:sz w:val="22"/>
              </w:rPr>
            </w:pPr>
            <w:r>
              <w:rPr>
                <w:rFonts w:ascii="Calibri" w:hAnsi="Calibri"/>
                <w:sz w:val="22"/>
              </w:rPr>
              <w:t>28</w:t>
            </w:r>
          </w:p>
          <w:p w14:paraId="1F9584A3" w14:textId="5180AD99" w:rsidR="00291062" w:rsidRDefault="00F1121C" w:rsidP="00596027">
            <w:pPr>
              <w:spacing w:line="240" w:lineRule="auto"/>
              <w:ind w:firstLine="0"/>
              <w:rPr>
                <w:rFonts w:ascii="Calibri" w:hAnsi="Calibri"/>
                <w:sz w:val="22"/>
              </w:rPr>
            </w:pPr>
            <w:r>
              <w:rPr>
                <w:rFonts w:ascii="Calibri" w:hAnsi="Calibri"/>
                <w:sz w:val="22"/>
              </w:rPr>
              <w:t>OFFICE OPEN IN AFTERNOON</w:t>
            </w:r>
          </w:p>
        </w:tc>
        <w:tc>
          <w:tcPr>
            <w:tcW w:w="1444" w:type="dxa"/>
          </w:tcPr>
          <w:p w14:paraId="4AEAE14E" w14:textId="77777777" w:rsidR="00596027" w:rsidRDefault="00D765BF" w:rsidP="00596027">
            <w:pPr>
              <w:spacing w:line="240" w:lineRule="auto"/>
              <w:ind w:firstLine="0"/>
              <w:rPr>
                <w:rFonts w:ascii="Calibri" w:hAnsi="Calibri"/>
                <w:sz w:val="22"/>
              </w:rPr>
            </w:pPr>
            <w:r>
              <w:rPr>
                <w:rFonts w:ascii="Calibri" w:hAnsi="Calibri"/>
                <w:sz w:val="22"/>
              </w:rPr>
              <w:t>29</w:t>
            </w:r>
          </w:p>
          <w:p w14:paraId="460E2F11" w14:textId="324FE812" w:rsidR="00291062" w:rsidRDefault="00F1121C" w:rsidP="00596027">
            <w:pPr>
              <w:spacing w:line="240" w:lineRule="auto"/>
              <w:ind w:firstLine="0"/>
              <w:rPr>
                <w:rFonts w:ascii="Calibri" w:hAnsi="Calibri"/>
                <w:sz w:val="22"/>
              </w:rPr>
            </w:pPr>
            <w:r>
              <w:rPr>
                <w:rFonts w:ascii="Calibri" w:hAnsi="Calibri"/>
                <w:sz w:val="22"/>
              </w:rPr>
              <w:t>OFFICE CLOSED</w:t>
            </w:r>
          </w:p>
        </w:tc>
        <w:tc>
          <w:tcPr>
            <w:tcW w:w="1530" w:type="dxa"/>
          </w:tcPr>
          <w:p w14:paraId="3234B5E3" w14:textId="77777777" w:rsidR="00596027" w:rsidRDefault="00D765BF" w:rsidP="00596027">
            <w:pPr>
              <w:spacing w:line="240" w:lineRule="auto"/>
              <w:ind w:firstLine="0"/>
              <w:rPr>
                <w:rFonts w:ascii="Calibri" w:hAnsi="Calibri"/>
                <w:sz w:val="22"/>
              </w:rPr>
            </w:pPr>
            <w:r>
              <w:rPr>
                <w:rFonts w:ascii="Calibri" w:hAnsi="Calibri"/>
                <w:sz w:val="22"/>
              </w:rPr>
              <w:t>30</w:t>
            </w:r>
          </w:p>
          <w:p w14:paraId="29306E74" w14:textId="2B329DCF" w:rsidR="00D765BF" w:rsidRDefault="00D765BF" w:rsidP="00596027">
            <w:pPr>
              <w:spacing w:line="240" w:lineRule="auto"/>
              <w:ind w:firstLine="0"/>
              <w:rPr>
                <w:rFonts w:ascii="Calibri" w:hAnsi="Calibri"/>
                <w:sz w:val="22"/>
              </w:rPr>
            </w:pPr>
            <w:r w:rsidRPr="002116ED">
              <w:rPr>
                <w:rFonts w:ascii="Calibri" w:hAnsi="Calibri"/>
                <w:b/>
                <w:sz w:val="22"/>
              </w:rPr>
              <w:t>7pm</w:t>
            </w:r>
            <w:r>
              <w:rPr>
                <w:rFonts w:ascii="Calibri" w:hAnsi="Calibri"/>
                <w:sz w:val="22"/>
              </w:rPr>
              <w:t xml:space="preserve"> Online worship</w:t>
            </w:r>
          </w:p>
        </w:tc>
      </w:tr>
      <w:tr w:rsidR="00596027" w14:paraId="6DF13EBF" w14:textId="77777777" w:rsidTr="00AC6985">
        <w:trPr>
          <w:trHeight w:val="2093"/>
        </w:trPr>
        <w:tc>
          <w:tcPr>
            <w:tcW w:w="2245" w:type="dxa"/>
          </w:tcPr>
          <w:p w14:paraId="0179DA05" w14:textId="77777777" w:rsidR="00596027" w:rsidRDefault="00596027" w:rsidP="00596027">
            <w:pPr>
              <w:spacing w:line="240" w:lineRule="auto"/>
              <w:ind w:firstLine="0"/>
              <w:rPr>
                <w:rFonts w:ascii="Calibri" w:hAnsi="Calibri"/>
                <w:sz w:val="22"/>
                <w:szCs w:val="25"/>
              </w:rPr>
            </w:pPr>
            <w:r>
              <w:rPr>
                <w:rFonts w:ascii="Calibri" w:hAnsi="Calibri"/>
                <w:sz w:val="22"/>
                <w:szCs w:val="25"/>
              </w:rPr>
              <w:t>31</w:t>
            </w:r>
          </w:p>
          <w:p w14:paraId="3AAD9675" w14:textId="77777777" w:rsidR="00D765BF" w:rsidRPr="00F72EFD" w:rsidRDefault="00D765BF" w:rsidP="00D765BF">
            <w:pPr>
              <w:spacing w:line="240" w:lineRule="auto"/>
              <w:ind w:left="157" w:hanging="157"/>
              <w:rPr>
                <w:rFonts w:ascii="Calibri" w:hAnsi="Calibri" w:cs="Calibri"/>
                <w:sz w:val="22"/>
              </w:rPr>
            </w:pPr>
            <w:r w:rsidRPr="002116ED">
              <w:rPr>
                <w:rFonts w:ascii="Calibri" w:hAnsi="Calibri" w:cs="Calibri"/>
                <w:b/>
                <w:sz w:val="22"/>
              </w:rPr>
              <w:t>7am</w:t>
            </w:r>
            <w:r w:rsidRPr="00F72EFD">
              <w:rPr>
                <w:rFonts w:ascii="Calibri" w:hAnsi="Calibri" w:cs="Calibri"/>
                <w:sz w:val="22"/>
              </w:rPr>
              <w:t xml:space="preserve"> Online worship</w:t>
            </w:r>
          </w:p>
          <w:p w14:paraId="38F24111" w14:textId="77777777" w:rsidR="00981297" w:rsidRPr="00F81B95" w:rsidRDefault="00981297" w:rsidP="00981297">
            <w:pPr>
              <w:spacing w:line="240" w:lineRule="auto"/>
              <w:ind w:left="157" w:hanging="157"/>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40B6F9B9" w14:textId="77777777" w:rsidR="00981297" w:rsidRDefault="00981297" w:rsidP="00981297">
            <w:pPr>
              <w:spacing w:line="240" w:lineRule="auto"/>
              <w:ind w:left="157" w:hanging="157"/>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2F89B261" w14:textId="77777777" w:rsidR="00D765BF" w:rsidRDefault="00D765BF" w:rsidP="00596027">
            <w:pPr>
              <w:spacing w:line="240" w:lineRule="auto"/>
              <w:ind w:firstLine="0"/>
              <w:rPr>
                <w:rFonts w:ascii="Calibri" w:hAnsi="Calibri"/>
                <w:sz w:val="22"/>
                <w:szCs w:val="25"/>
              </w:rPr>
            </w:pPr>
          </w:p>
        </w:tc>
        <w:tc>
          <w:tcPr>
            <w:tcW w:w="1530" w:type="dxa"/>
          </w:tcPr>
          <w:p w14:paraId="508D050F" w14:textId="77777777" w:rsidR="00596027" w:rsidRDefault="00596027" w:rsidP="00596027">
            <w:pPr>
              <w:spacing w:line="240" w:lineRule="auto"/>
              <w:ind w:left="157" w:hanging="157"/>
              <w:rPr>
                <w:rFonts w:ascii="Calibri" w:hAnsi="Calibri"/>
                <w:sz w:val="22"/>
                <w:szCs w:val="25"/>
              </w:rPr>
            </w:pPr>
          </w:p>
        </w:tc>
        <w:tc>
          <w:tcPr>
            <w:tcW w:w="1409" w:type="dxa"/>
          </w:tcPr>
          <w:p w14:paraId="4D07F7C6" w14:textId="77777777" w:rsidR="00596027" w:rsidRDefault="00596027" w:rsidP="00596027">
            <w:pPr>
              <w:spacing w:line="240" w:lineRule="auto"/>
              <w:ind w:left="157" w:hanging="157"/>
              <w:rPr>
                <w:rFonts w:ascii="Calibri" w:hAnsi="Calibri"/>
                <w:sz w:val="22"/>
                <w:szCs w:val="25"/>
              </w:rPr>
            </w:pPr>
          </w:p>
        </w:tc>
        <w:tc>
          <w:tcPr>
            <w:tcW w:w="1601" w:type="dxa"/>
          </w:tcPr>
          <w:p w14:paraId="45B95347" w14:textId="77777777" w:rsidR="00596027" w:rsidRDefault="00596027" w:rsidP="00596027">
            <w:pPr>
              <w:spacing w:line="240" w:lineRule="auto"/>
              <w:ind w:left="97" w:hanging="97"/>
              <w:rPr>
                <w:rFonts w:ascii="Calibri" w:hAnsi="Calibri"/>
                <w:sz w:val="22"/>
                <w:szCs w:val="25"/>
              </w:rPr>
            </w:pPr>
          </w:p>
        </w:tc>
        <w:tc>
          <w:tcPr>
            <w:tcW w:w="1396" w:type="dxa"/>
          </w:tcPr>
          <w:p w14:paraId="71BC974B" w14:textId="77777777" w:rsidR="00596027" w:rsidRDefault="00596027" w:rsidP="00596027">
            <w:pPr>
              <w:spacing w:line="240" w:lineRule="auto"/>
              <w:ind w:firstLine="0"/>
              <w:rPr>
                <w:rFonts w:ascii="Calibri" w:hAnsi="Calibri"/>
                <w:sz w:val="22"/>
              </w:rPr>
            </w:pPr>
          </w:p>
        </w:tc>
        <w:tc>
          <w:tcPr>
            <w:tcW w:w="1444" w:type="dxa"/>
          </w:tcPr>
          <w:p w14:paraId="6B05038B" w14:textId="77777777" w:rsidR="00596027" w:rsidRDefault="00596027" w:rsidP="00596027">
            <w:pPr>
              <w:spacing w:line="240" w:lineRule="auto"/>
              <w:ind w:firstLine="0"/>
              <w:rPr>
                <w:rFonts w:ascii="Calibri" w:hAnsi="Calibri"/>
                <w:sz w:val="22"/>
              </w:rPr>
            </w:pPr>
            <w:r w:rsidRPr="004F5344">
              <w:rPr>
                <w:rFonts w:ascii="Calibri" w:hAnsi="Calibri"/>
                <w:b/>
                <w:noProof/>
                <w:sz w:val="22"/>
                <w:szCs w:val="25"/>
                <w:lang w:eastAsia="en-US"/>
              </w:rPr>
              <mc:AlternateContent>
                <mc:Choice Requires="wps">
                  <w:drawing>
                    <wp:anchor distT="0" distB="0" distL="114300" distR="114300" simplePos="0" relativeHeight="251996160" behindDoc="0" locked="0" layoutInCell="1" allowOverlap="1" wp14:anchorId="1C113085" wp14:editId="66EBD826">
                      <wp:simplePos x="0" y="0"/>
                      <wp:positionH relativeFrom="column">
                        <wp:posOffset>-85090</wp:posOffset>
                      </wp:positionH>
                      <wp:positionV relativeFrom="paragraph">
                        <wp:posOffset>15240</wp:posOffset>
                      </wp:positionV>
                      <wp:extent cx="1895475" cy="1285875"/>
                      <wp:effectExtent l="0" t="0" r="28575" b="28575"/>
                      <wp:wrapNone/>
                      <wp:docPr id="221" name="Text Box 221"/>
                      <wp:cNvGraphicFramePr/>
                      <a:graphic xmlns:a="http://schemas.openxmlformats.org/drawingml/2006/main">
                        <a:graphicData uri="http://schemas.microsoft.com/office/word/2010/wordprocessingShape">
                          <wps:wsp>
                            <wps:cNvSpPr txBox="1"/>
                            <wps:spPr>
                              <a:xfrm>
                                <a:off x="0" y="0"/>
                                <a:ext cx="1895475"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AEE0F" w14:textId="77777777" w:rsidR="00190FA6" w:rsidRPr="00596027" w:rsidRDefault="00190FA6" w:rsidP="00596027">
                                  <w:pPr>
                                    <w:spacing w:line="240" w:lineRule="auto"/>
                                    <w:ind w:firstLine="0"/>
                                    <w:jc w:val="center"/>
                                    <w:rPr>
                                      <w:noProof/>
                                      <w:sz w:val="72"/>
                                      <w:lang w:eastAsia="en-US"/>
                                    </w:rPr>
                                  </w:pPr>
                                  <w:r w:rsidRPr="00596027">
                                    <w:rPr>
                                      <w:noProof/>
                                      <w:sz w:val="72"/>
                                      <w:lang w:eastAsia="en-US"/>
                                    </w:rPr>
                                    <w:t>JULY</w:t>
                                  </w:r>
                                </w:p>
                                <w:p w14:paraId="201B83E7" w14:textId="77777777" w:rsidR="00190FA6" w:rsidRDefault="00190FA6" w:rsidP="00596027">
                                  <w:pPr>
                                    <w:spacing w:line="240" w:lineRule="auto"/>
                                    <w:ind w:firstLine="0"/>
                                    <w:jc w:val="center"/>
                                    <w:rPr>
                                      <w:noProof/>
                                      <w:sz w:val="72"/>
                                      <w:lang w:eastAsia="en-US"/>
                                    </w:rPr>
                                  </w:pPr>
                                  <w:r w:rsidRPr="00596027">
                                    <w:rPr>
                                      <w:noProof/>
                                      <w:sz w:val="72"/>
                                      <w:lang w:eastAsia="en-US"/>
                                    </w:rPr>
                                    <w:t>2022</w:t>
                                  </w:r>
                                </w:p>
                                <w:p w14:paraId="5DAB41C4" w14:textId="77777777" w:rsidR="00190FA6" w:rsidRDefault="00190FA6" w:rsidP="00596027">
                                  <w:pPr>
                                    <w:spacing w:line="240" w:lineRule="auto"/>
                                    <w:ind w:firstLine="0"/>
                                    <w:jc w:val="center"/>
                                    <w:rPr>
                                      <w:noProof/>
                                      <w:sz w:val="72"/>
                                      <w:lang w:eastAsia="en-US"/>
                                    </w:rPr>
                                  </w:pPr>
                                </w:p>
                                <w:p w14:paraId="0E06D213" w14:textId="77777777" w:rsidR="00190FA6" w:rsidRDefault="00190FA6" w:rsidP="00596027">
                                  <w:pPr>
                                    <w:spacing w:line="240" w:lineRule="auto"/>
                                    <w:ind w:firstLine="0"/>
                                    <w:jc w:val="center"/>
                                    <w:rPr>
                                      <w:noProof/>
                                      <w:sz w:val="72"/>
                                      <w:lang w:eastAsia="en-US"/>
                                    </w:rPr>
                                  </w:pPr>
                                </w:p>
                                <w:p w14:paraId="36B5DC86" w14:textId="77777777" w:rsidR="00190FA6" w:rsidRPr="00596027" w:rsidRDefault="00190FA6" w:rsidP="00596027">
                                  <w:pPr>
                                    <w:spacing w:line="240" w:lineRule="auto"/>
                                    <w:ind w:firstLine="0"/>
                                    <w:jc w:val="cente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3085" id="Text Box 221" o:spid="_x0000_s1047" type="#_x0000_t202" style="position:absolute;margin-left:-6.7pt;margin-top:1.2pt;width:149.25pt;height:101.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" fillcolor="white [3201]" strokeweight=".5pt">
                      <v:textbox>
                        <w:txbxContent>
                          <w:p w14:paraId="4CCAEE0F" w14:textId="77777777" w:rsidR="00190FA6" w:rsidRPr="00596027" w:rsidRDefault="00190FA6" w:rsidP="00596027">
                            <w:pPr>
                              <w:spacing w:line="240" w:lineRule="auto"/>
                              <w:ind w:firstLine="0"/>
                              <w:jc w:val="center"/>
                              <w:rPr>
                                <w:noProof/>
                                <w:sz w:val="72"/>
                                <w:lang w:eastAsia="en-US"/>
                              </w:rPr>
                            </w:pPr>
                            <w:r w:rsidRPr="00596027">
                              <w:rPr>
                                <w:noProof/>
                                <w:sz w:val="72"/>
                                <w:lang w:eastAsia="en-US"/>
                              </w:rPr>
                              <w:t>JULY</w:t>
                            </w:r>
                          </w:p>
                          <w:p w14:paraId="201B83E7" w14:textId="77777777" w:rsidR="00190FA6" w:rsidRDefault="00190FA6" w:rsidP="00596027">
                            <w:pPr>
                              <w:spacing w:line="240" w:lineRule="auto"/>
                              <w:ind w:firstLine="0"/>
                              <w:jc w:val="center"/>
                              <w:rPr>
                                <w:noProof/>
                                <w:sz w:val="72"/>
                                <w:lang w:eastAsia="en-US"/>
                              </w:rPr>
                            </w:pPr>
                            <w:r w:rsidRPr="00596027">
                              <w:rPr>
                                <w:noProof/>
                                <w:sz w:val="72"/>
                                <w:lang w:eastAsia="en-US"/>
                              </w:rPr>
                              <w:t>2022</w:t>
                            </w:r>
                          </w:p>
                          <w:p w14:paraId="5DAB41C4" w14:textId="77777777" w:rsidR="00190FA6" w:rsidRDefault="00190FA6" w:rsidP="00596027">
                            <w:pPr>
                              <w:spacing w:line="240" w:lineRule="auto"/>
                              <w:ind w:firstLine="0"/>
                              <w:jc w:val="center"/>
                              <w:rPr>
                                <w:noProof/>
                                <w:sz w:val="72"/>
                                <w:lang w:eastAsia="en-US"/>
                              </w:rPr>
                            </w:pPr>
                          </w:p>
                          <w:p w14:paraId="0E06D213" w14:textId="77777777" w:rsidR="00190FA6" w:rsidRDefault="00190FA6" w:rsidP="00596027">
                            <w:pPr>
                              <w:spacing w:line="240" w:lineRule="auto"/>
                              <w:ind w:firstLine="0"/>
                              <w:jc w:val="center"/>
                              <w:rPr>
                                <w:noProof/>
                                <w:sz w:val="72"/>
                                <w:lang w:eastAsia="en-US"/>
                              </w:rPr>
                            </w:pPr>
                          </w:p>
                          <w:p w14:paraId="36B5DC86" w14:textId="77777777" w:rsidR="00190FA6" w:rsidRPr="00596027" w:rsidRDefault="00190FA6" w:rsidP="00596027">
                            <w:pPr>
                              <w:spacing w:line="240" w:lineRule="auto"/>
                              <w:ind w:firstLine="0"/>
                              <w:jc w:val="center"/>
                              <w:rPr>
                                <w:sz w:val="72"/>
                              </w:rPr>
                            </w:pPr>
                          </w:p>
                        </w:txbxContent>
                      </v:textbox>
                    </v:shape>
                  </w:pict>
                </mc:Fallback>
              </mc:AlternateContent>
            </w:r>
          </w:p>
        </w:tc>
        <w:tc>
          <w:tcPr>
            <w:tcW w:w="1530" w:type="dxa"/>
          </w:tcPr>
          <w:p w14:paraId="3A65C988" w14:textId="77777777" w:rsidR="00596027" w:rsidRDefault="00596027" w:rsidP="00596027">
            <w:pPr>
              <w:spacing w:line="240" w:lineRule="auto"/>
              <w:ind w:firstLine="0"/>
              <w:rPr>
                <w:rFonts w:ascii="Calibri" w:hAnsi="Calibri"/>
                <w:sz w:val="22"/>
              </w:rPr>
            </w:pPr>
            <w:r>
              <w:rPr>
                <w:noProof/>
                <w:lang w:eastAsia="en-US"/>
              </w:rPr>
              <w:drawing>
                <wp:inline distT="0" distB="0" distL="0" distR="0" wp14:anchorId="5950199B" wp14:editId="70F32A0B">
                  <wp:extent cx="1779270" cy="990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MARCH9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5493" cy="994065"/>
                          </a:xfrm>
                          <a:prstGeom prst="rect">
                            <a:avLst/>
                          </a:prstGeom>
                        </pic:spPr>
                      </pic:pic>
                    </a:graphicData>
                  </a:graphic>
                </wp:inline>
              </w:drawing>
            </w:r>
          </w:p>
        </w:tc>
      </w:tr>
    </w:tbl>
    <w:p w14:paraId="4DEE606C" w14:textId="6AFBE21D" w:rsidR="00EC32B0" w:rsidRDefault="00174737" w:rsidP="0003397E">
      <w:pPr>
        <w:spacing w:line="240" w:lineRule="auto"/>
        <w:ind w:firstLine="0"/>
        <w:rPr>
          <w:rFonts w:ascii="Calibri" w:hAnsi="Calibri"/>
        </w:rPr>
      </w:pPr>
      <w:r>
        <w:rPr>
          <w:rFonts w:ascii="Calibri" w:hAnsi="Calibri"/>
          <w:noProof/>
          <w:lang w:eastAsia="en-US"/>
        </w:rPr>
        <w:lastRenderedPageBreak/>
        <mc:AlternateContent>
          <mc:Choice Requires="wps">
            <w:drawing>
              <wp:anchor distT="0" distB="0" distL="114300" distR="114300" simplePos="0" relativeHeight="252000256" behindDoc="0" locked="0" layoutInCell="1" allowOverlap="1" wp14:anchorId="5C1E5A3C" wp14:editId="63BA087F">
                <wp:simplePos x="0" y="0"/>
                <wp:positionH relativeFrom="column">
                  <wp:posOffset>-1</wp:posOffset>
                </wp:positionH>
                <wp:positionV relativeFrom="paragraph">
                  <wp:posOffset>-142875</wp:posOffset>
                </wp:positionV>
                <wp:extent cx="6791325" cy="7239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67913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0BE8DD" w14:textId="61FDA827" w:rsidR="00190FA6" w:rsidRPr="00174737" w:rsidRDefault="00190FA6" w:rsidP="00174737">
                            <w:pPr>
                              <w:spacing w:line="240" w:lineRule="auto"/>
                              <w:ind w:firstLine="0"/>
                              <w:suppressOverlap/>
                              <w:rPr>
                                <w:rFonts w:ascii="Calibri" w:hAnsi="Calibri"/>
                                <w:sz w:val="28"/>
                              </w:rPr>
                            </w:pPr>
                            <w:r w:rsidRPr="00174737">
                              <w:rPr>
                                <w:rFonts w:ascii="Calibri" w:hAnsi="Calibri"/>
                                <w:sz w:val="28"/>
                              </w:rPr>
                              <w:t xml:space="preserve">The Outdoor Worship Center wind breaking retractable curtains have been installed </w:t>
                            </w:r>
                            <w:r>
                              <w:rPr>
                                <w:rFonts w:ascii="Calibri" w:hAnsi="Calibri"/>
                                <w:sz w:val="28"/>
                              </w:rPr>
                              <w:t>in honor of Kathy Showers</w:t>
                            </w:r>
                            <w:r w:rsidRPr="00174737">
                              <w:rPr>
                                <w:rFonts w:ascii="Calibri" w:hAnsi="Calibri"/>
                                <w:sz w:val="28"/>
                              </w:rPr>
                              <w:t xml:space="preserve">. </w:t>
                            </w:r>
                            <w:r>
                              <w:rPr>
                                <w:rFonts w:ascii="Calibri" w:hAnsi="Calibri"/>
                                <w:sz w:val="28"/>
                              </w:rPr>
                              <w:t>In the near future we will have a dedication.</w:t>
                            </w:r>
                          </w:p>
                          <w:p w14:paraId="23B5AEFD" w14:textId="77777777" w:rsidR="00190FA6" w:rsidRDefault="00190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E5A3C" id="Text Box 44" o:spid="_x0000_s1048" type="#_x0000_t202" style="position:absolute;margin-left:0;margin-top:-11.25pt;width:534.75pt;height:57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" fillcolor="white [3201]" strokeweight=".5pt">
                <v:textbox>
                  <w:txbxContent>
                    <w:p w14:paraId="360BE8DD" w14:textId="61FDA827" w:rsidR="00190FA6" w:rsidRPr="00174737" w:rsidRDefault="00190FA6" w:rsidP="00174737">
                      <w:pPr>
                        <w:spacing w:line="240" w:lineRule="auto"/>
                        <w:ind w:firstLine="0"/>
                        <w:suppressOverlap/>
                        <w:rPr>
                          <w:rFonts w:ascii="Calibri" w:hAnsi="Calibri"/>
                          <w:sz w:val="28"/>
                        </w:rPr>
                      </w:pPr>
                      <w:r w:rsidRPr="00174737">
                        <w:rPr>
                          <w:rFonts w:ascii="Calibri" w:hAnsi="Calibri"/>
                          <w:sz w:val="28"/>
                        </w:rPr>
                        <w:t xml:space="preserve">The Outdoor Worship Center wind breaking retractable curtains have been installed </w:t>
                      </w:r>
                      <w:r>
                        <w:rPr>
                          <w:rFonts w:ascii="Calibri" w:hAnsi="Calibri"/>
                          <w:sz w:val="28"/>
                        </w:rPr>
                        <w:t>in honor of Kathy Showers</w:t>
                      </w:r>
                      <w:r w:rsidRPr="00174737">
                        <w:rPr>
                          <w:rFonts w:ascii="Calibri" w:hAnsi="Calibri"/>
                          <w:sz w:val="28"/>
                        </w:rPr>
                        <w:t xml:space="preserve">. </w:t>
                      </w:r>
                      <w:r>
                        <w:rPr>
                          <w:rFonts w:ascii="Calibri" w:hAnsi="Calibri"/>
                          <w:sz w:val="28"/>
                        </w:rPr>
                        <w:t>In the near future we will have a dedication.</w:t>
                      </w:r>
                    </w:p>
                    <w:p w14:paraId="23B5AEFD" w14:textId="77777777" w:rsidR="00190FA6" w:rsidRDefault="00190FA6"/>
                  </w:txbxContent>
                </v:textbox>
              </v:shape>
            </w:pict>
          </mc:Fallback>
        </mc:AlternateContent>
      </w:r>
      <w:r w:rsidR="006C4E88">
        <w:rPr>
          <w:rFonts w:ascii="Calibri" w:hAnsi="Calibri"/>
        </w:rPr>
        <w:t xml:space="preserve">The Outdoor Worship Center wind breaking retractable curtains have been installed in honor of Kathy </w:t>
      </w:r>
      <w:proofErr w:type="gramStart"/>
      <w:r w:rsidR="006C4E88">
        <w:rPr>
          <w:rFonts w:ascii="Calibri" w:hAnsi="Calibri"/>
        </w:rPr>
        <w:t>Showers .</w:t>
      </w:r>
      <w:proofErr w:type="gramEnd"/>
      <w:r w:rsidR="006C4E88">
        <w:rPr>
          <w:rFonts w:ascii="Calibri" w:hAnsi="Calibri"/>
        </w:rPr>
        <w:t xml:space="preserve"> </w:t>
      </w:r>
    </w:p>
    <w:p w14:paraId="6A1CA7D2" w14:textId="4E526F79" w:rsidR="00EC32B0" w:rsidRDefault="00174737" w:rsidP="0003397E">
      <w:pPr>
        <w:spacing w:line="240" w:lineRule="auto"/>
        <w:ind w:firstLine="0"/>
        <w:rPr>
          <w:rFonts w:ascii="Calibri" w:hAnsi="Calibri"/>
        </w:rPr>
      </w:pPr>
      <w:r>
        <w:rPr>
          <w:rFonts w:ascii="Calibri" w:eastAsia="Times New Roman" w:hAnsi="Calibri" w:cs="Calibri"/>
          <w:b/>
          <w:bCs/>
          <w:noProof/>
          <w:color w:val="B22222"/>
          <w:sz w:val="26"/>
          <w:szCs w:val="26"/>
          <w:lang w:eastAsia="en-US"/>
        </w:rPr>
        <mc:AlternateContent>
          <mc:Choice Requires="wps">
            <w:drawing>
              <wp:anchor distT="0" distB="0" distL="114300" distR="114300" simplePos="0" relativeHeight="251998208" behindDoc="0" locked="0" layoutInCell="1" allowOverlap="1" wp14:anchorId="3D7211E4" wp14:editId="317B9FE8">
                <wp:simplePos x="0" y="0"/>
                <wp:positionH relativeFrom="column">
                  <wp:posOffset>0</wp:posOffset>
                </wp:positionH>
                <wp:positionV relativeFrom="paragraph">
                  <wp:posOffset>139065</wp:posOffset>
                </wp:positionV>
                <wp:extent cx="6791325" cy="40005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791325"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2B29E4" w14:textId="7FF709CD" w:rsidR="00190FA6" w:rsidRDefault="00190FA6" w:rsidP="006C4E88">
                            <w:pPr>
                              <w:ind w:firstLine="0"/>
                            </w:pPr>
                            <w:r>
                              <w:rPr>
                                <w:rFonts w:ascii="Calibri" w:hAnsi="Calibri"/>
                                <w:noProof/>
                                <w:lang w:eastAsia="en-US"/>
                              </w:rPr>
                              <w:drawing>
                                <wp:inline distT="0" distB="0" distL="0" distR="0" wp14:anchorId="0944C931" wp14:editId="3B353D03">
                                  <wp:extent cx="3057525" cy="3819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WC Cutains.jpg"/>
                                          <pic:cNvPicPr/>
                                        </pic:nvPicPr>
                                        <pic:blipFill>
                                          <a:blip r:embed="rId30">
                                            <a:extLst>
                                              <a:ext uri="{28A0092B-C50C-407E-A947-70E740481C1C}">
                                                <a14:useLocalDpi xmlns:a14="http://schemas.microsoft.com/office/drawing/2010/main" val="0"/>
                                              </a:ext>
                                            </a:extLst>
                                          </a:blip>
                                          <a:stretch>
                                            <a:fillRect/>
                                          </a:stretch>
                                        </pic:blipFill>
                                        <pic:spPr>
                                          <a:xfrm>
                                            <a:off x="0" y="0"/>
                                            <a:ext cx="3057525" cy="3819525"/>
                                          </a:xfrm>
                                          <a:prstGeom prst="rect">
                                            <a:avLst/>
                                          </a:prstGeom>
                                        </pic:spPr>
                                      </pic:pic>
                                    </a:graphicData>
                                  </a:graphic>
                                </wp:inline>
                              </w:drawing>
                            </w:r>
                            <w:r>
                              <w:rPr>
                                <w:rFonts w:ascii="Calibri" w:hAnsi="Calibri"/>
                                <w:noProof/>
                                <w:lang w:eastAsia="en-US"/>
                              </w:rPr>
                              <w:t xml:space="preserve">     </w:t>
                            </w:r>
                            <w:r>
                              <w:rPr>
                                <w:rFonts w:ascii="Calibri" w:hAnsi="Calibri"/>
                                <w:noProof/>
                                <w:lang w:eastAsia="en-US"/>
                              </w:rPr>
                              <w:drawing>
                                <wp:inline distT="0" distB="0" distL="0" distR="0" wp14:anchorId="668E8D36" wp14:editId="67BD137F">
                                  <wp:extent cx="3219450" cy="3819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urtains closed.jpg"/>
                                          <pic:cNvPicPr/>
                                        </pic:nvPicPr>
                                        <pic:blipFill>
                                          <a:blip r:embed="rId31">
                                            <a:extLst>
                                              <a:ext uri="{28A0092B-C50C-407E-A947-70E740481C1C}">
                                                <a14:useLocalDpi xmlns:a14="http://schemas.microsoft.com/office/drawing/2010/main" val="0"/>
                                              </a:ext>
                                            </a:extLst>
                                          </a:blip>
                                          <a:stretch>
                                            <a:fillRect/>
                                          </a:stretch>
                                        </pic:blipFill>
                                        <pic:spPr>
                                          <a:xfrm>
                                            <a:off x="0" y="0"/>
                                            <a:ext cx="3220456" cy="3820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211E4" id="Text Box 40" o:spid="_x0000_s1049" type="#_x0000_t202" style="position:absolute;margin-left:0;margin-top:10.95pt;width:534.75pt;height:31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" fillcolor="white [3201]" strokeweight=".5pt">
                <v:textbox>
                  <w:txbxContent>
                    <w:p w14:paraId="4F2B29E4" w14:textId="7FF709CD" w:rsidR="00190FA6" w:rsidRDefault="00190FA6" w:rsidP="006C4E88">
                      <w:pPr>
                        <w:ind w:firstLine="0"/>
                      </w:pPr>
                      <w:r>
                        <w:rPr>
                          <w:rFonts w:ascii="Calibri" w:hAnsi="Calibri"/>
                          <w:noProof/>
                          <w:lang w:eastAsia="en-US"/>
                        </w:rPr>
                        <w:drawing>
                          <wp:inline distT="0" distB="0" distL="0" distR="0" wp14:anchorId="0944C931" wp14:editId="3B353D03">
                            <wp:extent cx="3057525" cy="3819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WC Cutains.jpg"/>
                                    <pic:cNvPicPr/>
                                  </pic:nvPicPr>
                                  <pic:blipFill>
                                    <a:blip r:embed="rId30">
                                      <a:extLst>
                                        <a:ext uri="{28A0092B-C50C-407E-A947-70E740481C1C}">
                                          <a14:useLocalDpi xmlns:a14="http://schemas.microsoft.com/office/drawing/2010/main" val="0"/>
                                        </a:ext>
                                      </a:extLst>
                                    </a:blip>
                                    <a:stretch>
                                      <a:fillRect/>
                                    </a:stretch>
                                  </pic:blipFill>
                                  <pic:spPr>
                                    <a:xfrm>
                                      <a:off x="0" y="0"/>
                                      <a:ext cx="3057525" cy="3819525"/>
                                    </a:xfrm>
                                    <a:prstGeom prst="rect">
                                      <a:avLst/>
                                    </a:prstGeom>
                                  </pic:spPr>
                                </pic:pic>
                              </a:graphicData>
                            </a:graphic>
                          </wp:inline>
                        </w:drawing>
                      </w:r>
                      <w:r>
                        <w:rPr>
                          <w:rFonts w:ascii="Calibri" w:hAnsi="Calibri"/>
                          <w:noProof/>
                          <w:lang w:eastAsia="en-US"/>
                        </w:rPr>
                        <w:t xml:space="preserve">     </w:t>
                      </w:r>
                      <w:r>
                        <w:rPr>
                          <w:rFonts w:ascii="Calibri" w:hAnsi="Calibri"/>
                          <w:noProof/>
                          <w:lang w:eastAsia="en-US"/>
                        </w:rPr>
                        <w:drawing>
                          <wp:inline distT="0" distB="0" distL="0" distR="0" wp14:anchorId="668E8D36" wp14:editId="67BD137F">
                            <wp:extent cx="3219450" cy="3819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urtains closed.jpg"/>
                                    <pic:cNvPicPr/>
                                  </pic:nvPicPr>
                                  <pic:blipFill>
                                    <a:blip r:embed="rId31">
                                      <a:extLst>
                                        <a:ext uri="{28A0092B-C50C-407E-A947-70E740481C1C}">
                                          <a14:useLocalDpi xmlns:a14="http://schemas.microsoft.com/office/drawing/2010/main" val="0"/>
                                        </a:ext>
                                      </a:extLst>
                                    </a:blip>
                                    <a:stretch>
                                      <a:fillRect/>
                                    </a:stretch>
                                  </pic:blipFill>
                                  <pic:spPr>
                                    <a:xfrm>
                                      <a:off x="0" y="0"/>
                                      <a:ext cx="3220456" cy="3820719"/>
                                    </a:xfrm>
                                    <a:prstGeom prst="rect">
                                      <a:avLst/>
                                    </a:prstGeom>
                                  </pic:spPr>
                                </pic:pic>
                              </a:graphicData>
                            </a:graphic>
                          </wp:inline>
                        </w:drawing>
                      </w:r>
                    </w:p>
                  </w:txbxContent>
                </v:textbox>
              </v:shape>
            </w:pict>
          </mc:Fallback>
        </mc:AlternateContent>
      </w:r>
    </w:p>
    <w:p w14:paraId="2ABDFDB6" w14:textId="137A1A5F" w:rsidR="00EC32B0" w:rsidRDefault="00EC32B0" w:rsidP="0003397E">
      <w:pPr>
        <w:spacing w:line="240" w:lineRule="auto"/>
        <w:ind w:firstLine="0"/>
        <w:rPr>
          <w:rFonts w:ascii="Calibri" w:hAnsi="Calibri"/>
        </w:rPr>
      </w:pPr>
    </w:p>
    <w:p w14:paraId="55BAF613" w14:textId="00888912" w:rsidR="00EC32B0" w:rsidRDefault="00EC32B0" w:rsidP="0003397E">
      <w:pPr>
        <w:spacing w:line="240" w:lineRule="auto"/>
        <w:ind w:firstLine="0"/>
        <w:rPr>
          <w:rFonts w:ascii="Calibri" w:hAnsi="Calibri"/>
        </w:rPr>
      </w:pPr>
    </w:p>
    <w:p w14:paraId="007F1145" w14:textId="0EAB32C7" w:rsidR="00EC32B0" w:rsidRDefault="00EC32B0" w:rsidP="0003397E">
      <w:pPr>
        <w:spacing w:line="240" w:lineRule="auto"/>
        <w:ind w:firstLine="0"/>
        <w:rPr>
          <w:rFonts w:ascii="Calibri" w:hAnsi="Calibri"/>
        </w:rPr>
      </w:pPr>
    </w:p>
    <w:p w14:paraId="25C639CB" w14:textId="5AEF9298" w:rsidR="00EC32B0" w:rsidRDefault="00EC32B0" w:rsidP="0003397E">
      <w:pPr>
        <w:spacing w:line="240" w:lineRule="auto"/>
        <w:ind w:firstLine="0"/>
        <w:rPr>
          <w:rFonts w:ascii="Calibri" w:hAnsi="Calibri"/>
        </w:rPr>
      </w:pPr>
    </w:p>
    <w:p w14:paraId="40A3DD4A" w14:textId="017CBD6A" w:rsidR="00EC32B0" w:rsidRDefault="00EC32B0" w:rsidP="0003397E">
      <w:pPr>
        <w:spacing w:line="240" w:lineRule="auto"/>
        <w:ind w:firstLine="0"/>
        <w:rPr>
          <w:rFonts w:ascii="Calibri" w:hAnsi="Calibri"/>
        </w:rPr>
      </w:pPr>
    </w:p>
    <w:p w14:paraId="696D3C3B" w14:textId="5C9EF292" w:rsidR="00EC32B0" w:rsidRDefault="00EC32B0" w:rsidP="0003397E">
      <w:pPr>
        <w:spacing w:line="240" w:lineRule="auto"/>
        <w:ind w:firstLine="0"/>
        <w:rPr>
          <w:rFonts w:ascii="Calibri" w:hAnsi="Calibri"/>
        </w:rPr>
      </w:pPr>
    </w:p>
    <w:p w14:paraId="4CF5E6AD" w14:textId="2E97EBBF" w:rsidR="00EC32B0" w:rsidRPr="00930394" w:rsidRDefault="00EC32B0" w:rsidP="0003397E">
      <w:pPr>
        <w:spacing w:line="240" w:lineRule="auto"/>
        <w:ind w:firstLine="0"/>
        <w:rPr>
          <w:rFonts w:ascii="Calibri" w:hAnsi="Calibri"/>
        </w:rPr>
      </w:pPr>
    </w:p>
    <w:p w14:paraId="38001A79" w14:textId="1D47296E" w:rsidR="008B379D" w:rsidRDefault="008B379D" w:rsidP="0003397E">
      <w:pPr>
        <w:spacing w:line="240" w:lineRule="auto"/>
        <w:ind w:firstLine="0"/>
        <w:rPr>
          <w:rFonts w:ascii="Calibri" w:hAnsi="Calibri"/>
        </w:rPr>
      </w:pPr>
    </w:p>
    <w:p w14:paraId="0D66CFAA" w14:textId="06B12BE4" w:rsidR="003F5AA5" w:rsidRDefault="003F5AA5" w:rsidP="0003397E">
      <w:pPr>
        <w:spacing w:line="240" w:lineRule="auto"/>
        <w:ind w:firstLine="0"/>
        <w:rPr>
          <w:rFonts w:ascii="Calibri" w:hAnsi="Calibri"/>
        </w:rPr>
      </w:pPr>
    </w:p>
    <w:p w14:paraId="47655CDC" w14:textId="70CED03F" w:rsidR="003B3BF6" w:rsidRDefault="003B3BF6" w:rsidP="0003397E">
      <w:pPr>
        <w:spacing w:line="240" w:lineRule="auto"/>
        <w:ind w:firstLine="0"/>
        <w:rPr>
          <w:rFonts w:ascii="Calibri" w:hAnsi="Calibri"/>
        </w:rPr>
      </w:pPr>
    </w:p>
    <w:p w14:paraId="16A83034" w14:textId="37109105" w:rsidR="003B3BF6" w:rsidRDefault="003B3BF6" w:rsidP="0003397E">
      <w:pPr>
        <w:spacing w:line="240" w:lineRule="auto"/>
        <w:ind w:firstLine="0"/>
        <w:rPr>
          <w:rFonts w:ascii="Calibri" w:hAnsi="Calibri"/>
        </w:rPr>
      </w:pPr>
    </w:p>
    <w:p w14:paraId="4D4DEAEB" w14:textId="55D57B7C" w:rsidR="003B3BF6" w:rsidRDefault="003B3BF6" w:rsidP="0003397E">
      <w:pPr>
        <w:spacing w:line="240" w:lineRule="auto"/>
        <w:ind w:firstLine="0"/>
        <w:rPr>
          <w:rFonts w:ascii="Calibri" w:hAnsi="Calibri"/>
        </w:rPr>
      </w:pPr>
    </w:p>
    <w:p w14:paraId="413A23C5" w14:textId="1214526E" w:rsidR="003B3BF6" w:rsidRDefault="003B3BF6" w:rsidP="0003397E">
      <w:pPr>
        <w:spacing w:line="240" w:lineRule="auto"/>
        <w:ind w:firstLine="0"/>
        <w:rPr>
          <w:rFonts w:ascii="Calibri" w:hAnsi="Calibri"/>
        </w:rPr>
      </w:pPr>
    </w:p>
    <w:p w14:paraId="6E7B13B5" w14:textId="4252E02F" w:rsidR="003B3BF6" w:rsidRDefault="003B3BF6" w:rsidP="0003397E">
      <w:pPr>
        <w:spacing w:line="240" w:lineRule="auto"/>
        <w:ind w:firstLine="0"/>
        <w:rPr>
          <w:rFonts w:ascii="Calibri" w:hAnsi="Calibri"/>
        </w:rPr>
      </w:pPr>
    </w:p>
    <w:p w14:paraId="02AFEA1D" w14:textId="6601D440" w:rsidR="003B3BF6" w:rsidRDefault="003B3BF6" w:rsidP="0003397E">
      <w:pPr>
        <w:spacing w:line="240" w:lineRule="auto"/>
        <w:ind w:firstLine="0"/>
        <w:rPr>
          <w:rFonts w:ascii="Calibri" w:hAnsi="Calibri"/>
        </w:rPr>
      </w:pPr>
    </w:p>
    <w:p w14:paraId="31B5089E" w14:textId="006C3890" w:rsidR="003B3BF6" w:rsidRDefault="003B3BF6" w:rsidP="0003397E">
      <w:pPr>
        <w:spacing w:line="240" w:lineRule="auto"/>
        <w:ind w:firstLine="0"/>
        <w:rPr>
          <w:rFonts w:ascii="Calibri" w:hAnsi="Calibri"/>
        </w:rPr>
      </w:pPr>
    </w:p>
    <w:p w14:paraId="45FDD584" w14:textId="6522935B" w:rsidR="00B4483D" w:rsidRPr="006C4E88" w:rsidRDefault="00B4483D" w:rsidP="0003397E">
      <w:pPr>
        <w:spacing w:line="240" w:lineRule="auto"/>
        <w:ind w:firstLine="0"/>
        <w:rPr>
          <w:rFonts w:ascii="Calibri" w:hAnsi="Calibri"/>
          <w:sz w:val="8"/>
        </w:rPr>
      </w:pPr>
    </w:p>
    <w:p w14:paraId="2F32B64F" w14:textId="77777777" w:rsidR="006C4E88" w:rsidRDefault="006C4E88" w:rsidP="0003397E">
      <w:pPr>
        <w:spacing w:line="240" w:lineRule="auto"/>
        <w:ind w:firstLine="0"/>
        <w:rPr>
          <w:rFonts w:ascii="Calibri" w:hAnsi="Calibri"/>
          <w:noProof/>
          <w:lang w:eastAsia="en-US"/>
        </w:rPr>
      </w:pPr>
    </w:p>
    <w:p w14:paraId="27DD0FAD" w14:textId="77777777" w:rsidR="006C4E88" w:rsidRDefault="006C4E88" w:rsidP="0003397E">
      <w:pPr>
        <w:spacing w:line="240" w:lineRule="auto"/>
        <w:ind w:firstLine="0"/>
        <w:rPr>
          <w:rFonts w:ascii="Calibri" w:hAnsi="Calibri"/>
          <w:noProof/>
          <w:lang w:eastAsia="en-US"/>
        </w:rPr>
      </w:pPr>
    </w:p>
    <w:p w14:paraId="35F5015F" w14:textId="53106ACE" w:rsidR="00B4483D" w:rsidRDefault="00B4483D" w:rsidP="0003397E">
      <w:pPr>
        <w:spacing w:line="240" w:lineRule="auto"/>
        <w:ind w:firstLine="0"/>
        <w:rPr>
          <w:rFonts w:ascii="Calibri" w:hAnsi="Calibri"/>
        </w:rPr>
      </w:pPr>
    </w:p>
    <w:p w14:paraId="2FBD80FA" w14:textId="24202099" w:rsidR="00B4483D" w:rsidRDefault="00B4483D" w:rsidP="0003397E">
      <w:pPr>
        <w:spacing w:line="240" w:lineRule="auto"/>
        <w:ind w:firstLine="0"/>
        <w:rPr>
          <w:rFonts w:ascii="Calibri" w:hAnsi="Calibri"/>
        </w:rPr>
      </w:pPr>
    </w:p>
    <w:p w14:paraId="0B574AC2" w14:textId="537C8C05" w:rsidR="00B4483D" w:rsidRDefault="00B4483D" w:rsidP="0003397E">
      <w:pPr>
        <w:spacing w:line="240" w:lineRule="auto"/>
        <w:ind w:firstLine="0"/>
        <w:rPr>
          <w:rFonts w:ascii="Calibri" w:hAnsi="Calibri"/>
        </w:rPr>
      </w:pPr>
    </w:p>
    <w:p w14:paraId="2EDBA3C2" w14:textId="77777777" w:rsidR="00B4483D" w:rsidRDefault="00B4483D" w:rsidP="0003397E">
      <w:pPr>
        <w:spacing w:line="240" w:lineRule="auto"/>
        <w:ind w:firstLine="0"/>
        <w:rPr>
          <w:rFonts w:ascii="Calibri" w:hAnsi="Calibri"/>
        </w:rPr>
      </w:pPr>
    </w:p>
    <w:p w14:paraId="748EDFB6" w14:textId="09430AD0" w:rsidR="00E6517D" w:rsidRDefault="00174737" w:rsidP="0003397E">
      <w:pPr>
        <w:spacing w:line="240" w:lineRule="auto"/>
        <w:ind w:firstLine="0"/>
        <w:rPr>
          <w:rFonts w:ascii="Calibri" w:hAnsi="Calibri"/>
        </w:rPr>
      </w:pPr>
      <w:r>
        <w:rPr>
          <w:rFonts w:ascii="Calibri" w:hAnsi="Calibri"/>
          <w:noProof/>
          <w:lang w:eastAsia="en-US"/>
        </w:rPr>
        <mc:AlternateContent>
          <mc:Choice Requires="wps">
            <w:drawing>
              <wp:anchor distT="0" distB="0" distL="114300" distR="114300" simplePos="0" relativeHeight="251999232" behindDoc="0" locked="0" layoutInCell="1" allowOverlap="1" wp14:anchorId="1EC82DB3" wp14:editId="7D6F0BF2">
                <wp:simplePos x="0" y="0"/>
                <wp:positionH relativeFrom="column">
                  <wp:posOffset>57150</wp:posOffset>
                </wp:positionH>
                <wp:positionV relativeFrom="paragraph">
                  <wp:posOffset>833120</wp:posOffset>
                </wp:positionV>
                <wp:extent cx="6791325" cy="38290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6791325" cy="3829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A7087C" w14:textId="6179300C" w:rsidR="00190FA6" w:rsidRDefault="00190FA6" w:rsidP="00174737">
                            <w:pPr>
                              <w:ind w:firstLine="0"/>
                            </w:pPr>
                            <w:r>
                              <w:rPr>
                                <w:rFonts w:ascii="Calibri" w:hAnsi="Calibri"/>
                                <w:noProof/>
                                <w:lang w:eastAsia="en-US"/>
                              </w:rPr>
                              <w:drawing>
                                <wp:inline distT="0" distB="0" distL="0" distR="0" wp14:anchorId="79822BD4" wp14:editId="1602FFF8">
                                  <wp:extent cx="3057525" cy="362839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stalling curtains.jpg"/>
                                          <pic:cNvPicPr/>
                                        </pic:nvPicPr>
                                        <pic:blipFill>
                                          <a:blip r:embed="rId32">
                                            <a:extLst>
                                              <a:ext uri="{28A0092B-C50C-407E-A947-70E740481C1C}">
                                                <a14:useLocalDpi xmlns:a14="http://schemas.microsoft.com/office/drawing/2010/main" val="0"/>
                                              </a:ext>
                                            </a:extLst>
                                          </a:blip>
                                          <a:stretch>
                                            <a:fillRect/>
                                          </a:stretch>
                                        </pic:blipFill>
                                        <pic:spPr>
                                          <a:xfrm>
                                            <a:off x="0" y="0"/>
                                            <a:ext cx="3066232" cy="3638723"/>
                                          </a:xfrm>
                                          <a:prstGeom prst="rect">
                                            <a:avLst/>
                                          </a:prstGeom>
                                        </pic:spPr>
                                      </pic:pic>
                                    </a:graphicData>
                                  </a:graphic>
                                </wp:inline>
                              </w:drawing>
                            </w:r>
                            <w:r>
                              <w:t xml:space="preserve">                  </w:t>
                            </w:r>
                            <w:r w:rsidRPr="00174737">
                              <w:rPr>
                                <w:noProof/>
                                <w:lang w:eastAsia="en-US"/>
                              </w:rPr>
                              <w:drawing>
                                <wp:inline distT="0" distB="0" distL="0" distR="0" wp14:anchorId="3284DCD3" wp14:editId="115A7E50">
                                  <wp:extent cx="2800350" cy="3552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3552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82DB3" id="Text Box 42" o:spid="_x0000_s1050" type="#_x0000_t202" style="position:absolute;margin-left:4.5pt;margin-top:65.6pt;width:534.75pt;height:301.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" fillcolor="white [3201]" strokeweight=".5pt">
                <v:textbox>
                  <w:txbxContent>
                    <w:p w14:paraId="7EA7087C" w14:textId="6179300C" w:rsidR="00190FA6" w:rsidRDefault="00190FA6" w:rsidP="00174737">
                      <w:pPr>
                        <w:ind w:firstLine="0"/>
                      </w:pPr>
                      <w:r>
                        <w:rPr>
                          <w:rFonts w:ascii="Calibri" w:hAnsi="Calibri"/>
                          <w:noProof/>
                          <w:lang w:eastAsia="en-US"/>
                        </w:rPr>
                        <w:drawing>
                          <wp:inline distT="0" distB="0" distL="0" distR="0" wp14:anchorId="79822BD4" wp14:editId="1602FFF8">
                            <wp:extent cx="3057525" cy="362839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stalling curtains.jpg"/>
                                    <pic:cNvPicPr/>
                                  </pic:nvPicPr>
                                  <pic:blipFill>
                                    <a:blip r:embed="rId32">
                                      <a:extLst>
                                        <a:ext uri="{28A0092B-C50C-407E-A947-70E740481C1C}">
                                          <a14:useLocalDpi xmlns:a14="http://schemas.microsoft.com/office/drawing/2010/main" val="0"/>
                                        </a:ext>
                                      </a:extLst>
                                    </a:blip>
                                    <a:stretch>
                                      <a:fillRect/>
                                    </a:stretch>
                                  </pic:blipFill>
                                  <pic:spPr>
                                    <a:xfrm>
                                      <a:off x="0" y="0"/>
                                      <a:ext cx="3066232" cy="3638723"/>
                                    </a:xfrm>
                                    <a:prstGeom prst="rect">
                                      <a:avLst/>
                                    </a:prstGeom>
                                  </pic:spPr>
                                </pic:pic>
                              </a:graphicData>
                            </a:graphic>
                          </wp:inline>
                        </w:drawing>
                      </w:r>
                      <w:r>
                        <w:t xml:space="preserve">                  </w:t>
                      </w:r>
                      <w:r w:rsidRPr="00174737">
                        <w:rPr>
                          <w:noProof/>
                          <w:lang w:eastAsia="en-US"/>
                        </w:rPr>
                        <w:drawing>
                          <wp:inline distT="0" distB="0" distL="0" distR="0" wp14:anchorId="3284DCD3" wp14:editId="115A7E50">
                            <wp:extent cx="2800350" cy="3552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3552825"/>
                                    </a:xfrm>
                                    <a:prstGeom prst="rect">
                                      <a:avLst/>
                                    </a:prstGeom>
                                    <a:noFill/>
                                    <a:ln>
                                      <a:noFill/>
                                    </a:ln>
                                  </pic:spPr>
                                </pic:pic>
                              </a:graphicData>
                            </a:graphic>
                          </wp:inline>
                        </w:drawing>
                      </w:r>
                    </w:p>
                  </w:txbxContent>
                </v:textbox>
              </v:shape>
            </w:pict>
          </mc:Fallback>
        </mc:AlternateContent>
      </w:r>
    </w:p>
    <w:p w14:paraId="1EBFB8D8" w14:textId="22A43FF3" w:rsidR="00E6517D" w:rsidRDefault="006C4E88" w:rsidP="0003397E">
      <w:pPr>
        <w:spacing w:line="240" w:lineRule="auto"/>
        <w:ind w:firstLine="0"/>
        <w:rPr>
          <w:rFonts w:ascii="Calibri" w:hAnsi="Calibri"/>
        </w:rPr>
      </w:pPr>
      <w:r>
        <w:rPr>
          <w:rFonts w:ascii="Calibri" w:hAnsi="Calibri"/>
          <w:noProof/>
          <w:lang w:eastAsia="en-US"/>
        </w:rPr>
        <w:drawing>
          <wp:inline distT="0" distB="0" distL="0" distR="0" wp14:anchorId="03C0F21D" wp14:editId="5F09F35B">
            <wp:extent cx="2171700" cy="2981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urtai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700" cy="2981325"/>
                    </a:xfrm>
                    <a:prstGeom prst="rect">
                      <a:avLst/>
                    </a:prstGeom>
                  </pic:spPr>
                </pic:pic>
              </a:graphicData>
            </a:graphic>
          </wp:inline>
        </w:drawing>
      </w:r>
    </w:p>
    <w:p w14:paraId="3EEF6593" w14:textId="77777777" w:rsidR="00B4483D" w:rsidRDefault="00B4483D" w:rsidP="0003397E">
      <w:pPr>
        <w:spacing w:line="240" w:lineRule="auto"/>
        <w:ind w:firstLine="0"/>
        <w:rPr>
          <w:rFonts w:ascii="Calibri" w:hAnsi="Calibri"/>
        </w:rPr>
      </w:pPr>
    </w:p>
    <w:p w14:paraId="01189804" w14:textId="77777777" w:rsidR="00B4483D" w:rsidRDefault="00B4483D" w:rsidP="0003397E">
      <w:pPr>
        <w:spacing w:line="240" w:lineRule="auto"/>
        <w:ind w:firstLine="0"/>
        <w:rPr>
          <w:rFonts w:ascii="Calibri" w:hAnsi="Calibri"/>
        </w:rPr>
      </w:pPr>
    </w:p>
    <w:p w14:paraId="278C7C3D" w14:textId="77777777" w:rsidR="00B4483D" w:rsidRDefault="00B4483D" w:rsidP="0003397E">
      <w:pPr>
        <w:spacing w:line="240" w:lineRule="auto"/>
        <w:ind w:firstLine="0"/>
        <w:rPr>
          <w:rFonts w:ascii="Calibri" w:hAnsi="Calibri"/>
        </w:rPr>
      </w:pPr>
    </w:p>
    <w:p w14:paraId="5386FF23" w14:textId="77777777" w:rsidR="00B4483D" w:rsidRDefault="00B4483D" w:rsidP="0003397E">
      <w:pPr>
        <w:spacing w:line="240" w:lineRule="auto"/>
        <w:ind w:firstLine="0"/>
        <w:rPr>
          <w:rFonts w:ascii="Calibri" w:hAnsi="Calibri"/>
        </w:rPr>
      </w:pPr>
    </w:p>
    <w:p w14:paraId="7CF6B1EC" w14:textId="77777777" w:rsidR="00B4483D" w:rsidRDefault="00B4483D" w:rsidP="0003397E">
      <w:pPr>
        <w:spacing w:line="240" w:lineRule="auto"/>
        <w:ind w:firstLine="0"/>
        <w:rPr>
          <w:rFonts w:ascii="Calibri" w:hAnsi="Calibri"/>
        </w:rPr>
      </w:pPr>
    </w:p>
    <w:p w14:paraId="1F14A8EA" w14:textId="77777777" w:rsidR="00B4483D" w:rsidRDefault="00B4483D" w:rsidP="0003397E">
      <w:pPr>
        <w:spacing w:line="240" w:lineRule="auto"/>
        <w:ind w:firstLine="0"/>
        <w:rPr>
          <w:rFonts w:ascii="Calibri" w:hAnsi="Calibri"/>
        </w:rPr>
      </w:pPr>
    </w:p>
    <w:p w14:paraId="76A0EE59" w14:textId="77777777" w:rsidR="00B4483D" w:rsidRDefault="00B4483D" w:rsidP="0003397E">
      <w:pPr>
        <w:spacing w:line="240" w:lineRule="auto"/>
        <w:ind w:firstLine="0"/>
        <w:rPr>
          <w:rFonts w:ascii="Calibri" w:hAnsi="Calibri"/>
        </w:rPr>
      </w:pPr>
    </w:p>
    <w:p w14:paraId="16E4C844" w14:textId="145BE34B" w:rsidR="00B4483D" w:rsidRDefault="00B4483D" w:rsidP="0003397E">
      <w:pPr>
        <w:spacing w:line="240" w:lineRule="auto"/>
        <w:ind w:firstLine="0"/>
        <w:rPr>
          <w:rFonts w:ascii="Calibri" w:hAnsi="Calibri"/>
        </w:rPr>
      </w:pPr>
    </w:p>
    <w:p w14:paraId="61E39CF6" w14:textId="77777777" w:rsidR="00B4483D" w:rsidRDefault="00B4483D" w:rsidP="0003397E">
      <w:pPr>
        <w:spacing w:line="240" w:lineRule="auto"/>
        <w:ind w:firstLine="0"/>
        <w:rPr>
          <w:rFonts w:ascii="Calibri" w:hAnsi="Calibri"/>
        </w:rPr>
      </w:pPr>
    </w:p>
    <w:p w14:paraId="74097569" w14:textId="77777777" w:rsidR="00B4483D" w:rsidRDefault="00B4483D" w:rsidP="0003397E">
      <w:pPr>
        <w:spacing w:line="240" w:lineRule="auto"/>
        <w:ind w:firstLine="0"/>
        <w:rPr>
          <w:rFonts w:ascii="Calibri" w:hAnsi="Calibri"/>
        </w:rPr>
      </w:pPr>
    </w:p>
    <w:p w14:paraId="29EA3A80" w14:textId="77777777" w:rsidR="00B4483D" w:rsidRDefault="00B4483D" w:rsidP="0003397E">
      <w:pPr>
        <w:spacing w:line="240" w:lineRule="auto"/>
        <w:ind w:firstLine="0"/>
        <w:rPr>
          <w:rFonts w:ascii="Calibri" w:hAnsi="Calibri"/>
        </w:rPr>
      </w:pPr>
    </w:p>
    <w:p w14:paraId="19D315FF" w14:textId="316E7BDD" w:rsidR="00B4483D" w:rsidRDefault="00B4483D" w:rsidP="0003397E">
      <w:pPr>
        <w:spacing w:line="240" w:lineRule="auto"/>
        <w:ind w:firstLine="0"/>
        <w:rPr>
          <w:rFonts w:ascii="Calibri" w:hAnsi="Calibri"/>
        </w:rPr>
      </w:pPr>
    </w:p>
    <w:p w14:paraId="51FF94C7" w14:textId="77777777" w:rsidR="00B4483D" w:rsidRDefault="00B4483D" w:rsidP="0003397E">
      <w:pPr>
        <w:spacing w:line="240" w:lineRule="auto"/>
        <w:ind w:firstLine="0"/>
        <w:rPr>
          <w:rFonts w:ascii="Calibri" w:hAnsi="Calibri"/>
        </w:rPr>
      </w:pPr>
    </w:p>
    <w:p w14:paraId="54FB7886" w14:textId="5AE95CF4" w:rsidR="00B4483D" w:rsidRDefault="00B4483D" w:rsidP="0003397E">
      <w:pPr>
        <w:spacing w:line="240" w:lineRule="auto"/>
        <w:ind w:firstLine="0"/>
        <w:rPr>
          <w:rFonts w:ascii="Calibri" w:hAnsi="Calibri"/>
        </w:rPr>
      </w:pPr>
    </w:p>
    <w:p w14:paraId="1BC9CD7E" w14:textId="638F3DCF" w:rsidR="006C4E88" w:rsidRDefault="006C4E88" w:rsidP="0003397E">
      <w:pPr>
        <w:spacing w:line="240" w:lineRule="auto"/>
        <w:ind w:firstLine="0"/>
        <w:rPr>
          <w:rFonts w:ascii="Calibri" w:hAnsi="Calibri"/>
        </w:rPr>
      </w:pPr>
    </w:p>
    <w:p w14:paraId="4E4B8B8A" w14:textId="233F8EC1" w:rsidR="00B4483D" w:rsidRDefault="00B4483D" w:rsidP="0003397E">
      <w:pPr>
        <w:spacing w:line="240" w:lineRule="auto"/>
        <w:ind w:firstLine="0"/>
        <w:rPr>
          <w:rFonts w:ascii="Calibri" w:hAnsi="Calibri"/>
        </w:rPr>
      </w:pPr>
    </w:p>
    <w:p w14:paraId="43350553" w14:textId="7608E343" w:rsidR="00B4483D" w:rsidRDefault="00B4483D" w:rsidP="0003397E">
      <w:pPr>
        <w:spacing w:line="240" w:lineRule="auto"/>
        <w:ind w:firstLine="0"/>
        <w:rPr>
          <w:rFonts w:ascii="Calibri" w:hAnsi="Calibri"/>
        </w:rPr>
      </w:pPr>
    </w:p>
    <w:p w14:paraId="641A12F9" w14:textId="77777777" w:rsidR="00B4483D" w:rsidRDefault="00B4483D" w:rsidP="0003397E">
      <w:pPr>
        <w:spacing w:line="240" w:lineRule="auto"/>
        <w:ind w:firstLine="0"/>
        <w:rPr>
          <w:rFonts w:ascii="Calibri" w:hAnsi="Calibri"/>
        </w:rPr>
      </w:pPr>
    </w:p>
    <w:p w14:paraId="5756C1C8" w14:textId="77777777" w:rsidR="00B4483D" w:rsidRDefault="00B4483D" w:rsidP="0003397E">
      <w:pPr>
        <w:spacing w:line="240" w:lineRule="auto"/>
        <w:ind w:firstLine="0"/>
        <w:rPr>
          <w:rFonts w:ascii="Calibri" w:hAnsi="Calibri"/>
        </w:rPr>
      </w:pPr>
    </w:p>
    <w:p w14:paraId="36550201" w14:textId="77777777" w:rsidR="00B4483D" w:rsidRDefault="00B4483D" w:rsidP="0003397E">
      <w:pPr>
        <w:spacing w:line="240" w:lineRule="auto"/>
        <w:ind w:firstLine="0"/>
        <w:rPr>
          <w:rFonts w:ascii="Calibri" w:hAnsi="Calibri"/>
        </w:rPr>
      </w:pPr>
    </w:p>
    <w:p w14:paraId="763AACDD" w14:textId="77777777" w:rsidR="00B4483D" w:rsidRDefault="00B4483D" w:rsidP="0003397E">
      <w:pPr>
        <w:spacing w:line="240" w:lineRule="auto"/>
        <w:ind w:firstLine="0"/>
        <w:rPr>
          <w:rFonts w:ascii="Calibri" w:hAnsi="Calibri"/>
        </w:rPr>
      </w:pPr>
    </w:p>
    <w:p w14:paraId="44068595" w14:textId="77777777" w:rsidR="00B4483D" w:rsidRDefault="00B4483D" w:rsidP="0003397E">
      <w:pPr>
        <w:spacing w:line="240" w:lineRule="auto"/>
        <w:ind w:firstLine="0"/>
        <w:rPr>
          <w:rFonts w:ascii="Calibri" w:hAnsi="Calibri"/>
        </w:rPr>
      </w:pPr>
    </w:p>
    <w:p w14:paraId="493F832A" w14:textId="77777777" w:rsidR="00B4483D" w:rsidRDefault="00B4483D" w:rsidP="0003397E">
      <w:pPr>
        <w:spacing w:line="240" w:lineRule="auto"/>
        <w:ind w:firstLine="0"/>
        <w:rPr>
          <w:rFonts w:ascii="Calibri" w:hAnsi="Calibri"/>
        </w:rPr>
      </w:pPr>
    </w:p>
    <w:p w14:paraId="2497BA86" w14:textId="77777777" w:rsidR="00B4483D" w:rsidRDefault="00B4483D" w:rsidP="0003397E">
      <w:pPr>
        <w:spacing w:line="240" w:lineRule="auto"/>
        <w:ind w:firstLine="0"/>
        <w:rPr>
          <w:rFonts w:ascii="Calibri" w:hAnsi="Calibri"/>
        </w:rPr>
      </w:pPr>
    </w:p>
    <w:p w14:paraId="6BDB7F78" w14:textId="77777777" w:rsidR="00B4483D" w:rsidRDefault="00B4483D" w:rsidP="0003397E">
      <w:pPr>
        <w:spacing w:line="240" w:lineRule="auto"/>
        <w:ind w:firstLine="0"/>
        <w:rPr>
          <w:rFonts w:ascii="Calibri" w:hAnsi="Calibri"/>
        </w:rPr>
      </w:pPr>
    </w:p>
    <w:p w14:paraId="5EB601CC" w14:textId="16E605C5" w:rsidR="00B4483D" w:rsidRDefault="00B4483D" w:rsidP="0003397E">
      <w:pPr>
        <w:spacing w:line="240" w:lineRule="auto"/>
        <w:ind w:firstLine="0"/>
        <w:rPr>
          <w:rFonts w:ascii="Calibri" w:hAnsi="Calibri"/>
        </w:rPr>
      </w:pPr>
    </w:p>
    <w:p w14:paraId="076FDBD6" w14:textId="77777777" w:rsidR="00B4483D" w:rsidRDefault="00B4483D" w:rsidP="0003397E">
      <w:pPr>
        <w:spacing w:line="240" w:lineRule="auto"/>
        <w:ind w:firstLine="0"/>
        <w:rPr>
          <w:rFonts w:ascii="Calibri" w:hAnsi="Calibri"/>
        </w:rPr>
      </w:pPr>
    </w:p>
    <w:p w14:paraId="6951435B" w14:textId="77777777" w:rsidR="00B4483D" w:rsidRDefault="00B4483D" w:rsidP="0003397E">
      <w:pPr>
        <w:spacing w:line="240" w:lineRule="auto"/>
        <w:ind w:firstLine="0"/>
        <w:rPr>
          <w:rFonts w:ascii="Calibri" w:hAnsi="Calibri"/>
        </w:rPr>
      </w:pPr>
    </w:p>
    <w:p w14:paraId="6D91F71D" w14:textId="77777777" w:rsidR="00B4483D" w:rsidRDefault="00B4483D" w:rsidP="0003397E">
      <w:pPr>
        <w:spacing w:line="240" w:lineRule="auto"/>
        <w:ind w:firstLine="0"/>
        <w:rPr>
          <w:rFonts w:ascii="Calibri" w:hAnsi="Calibri"/>
        </w:rPr>
      </w:pPr>
    </w:p>
    <w:p w14:paraId="13C1F372" w14:textId="7909DB8D" w:rsidR="00B4483D" w:rsidRDefault="00B4483D" w:rsidP="0003397E">
      <w:pPr>
        <w:spacing w:line="240" w:lineRule="auto"/>
        <w:ind w:firstLine="0"/>
        <w:rPr>
          <w:rFonts w:ascii="Calibri" w:hAnsi="Calibri"/>
        </w:rPr>
      </w:pPr>
    </w:p>
    <w:p w14:paraId="12A52313" w14:textId="77777777" w:rsidR="00B4483D" w:rsidRDefault="00B4483D" w:rsidP="0003397E">
      <w:pPr>
        <w:spacing w:line="240" w:lineRule="auto"/>
        <w:ind w:firstLine="0"/>
        <w:rPr>
          <w:rFonts w:ascii="Calibri" w:hAnsi="Calibri"/>
        </w:rPr>
      </w:pPr>
    </w:p>
    <w:p w14:paraId="643F4E64" w14:textId="4DC81A4C" w:rsidR="00B4483D" w:rsidRDefault="00B4483D" w:rsidP="0003397E">
      <w:pPr>
        <w:spacing w:line="240" w:lineRule="auto"/>
        <w:ind w:firstLine="0"/>
        <w:rPr>
          <w:rFonts w:ascii="Calibri" w:hAnsi="Calibri"/>
        </w:rPr>
      </w:pPr>
    </w:p>
    <w:p w14:paraId="6BAF3EE6" w14:textId="77777777" w:rsidR="00B4483D" w:rsidRDefault="00B4483D" w:rsidP="0003397E">
      <w:pPr>
        <w:spacing w:line="240" w:lineRule="auto"/>
        <w:ind w:firstLine="0"/>
        <w:rPr>
          <w:rFonts w:ascii="Calibri" w:hAnsi="Calibri"/>
        </w:rPr>
      </w:pPr>
    </w:p>
    <w:p w14:paraId="3D0CDEF6" w14:textId="2862D1F2" w:rsidR="00B4483D" w:rsidRDefault="00B4483D" w:rsidP="0003397E">
      <w:pPr>
        <w:spacing w:line="240" w:lineRule="auto"/>
        <w:ind w:firstLine="0"/>
        <w:rPr>
          <w:rFonts w:ascii="Calibri" w:hAnsi="Calibri"/>
        </w:rPr>
      </w:pPr>
    </w:p>
    <w:p w14:paraId="31D2624D" w14:textId="77777777" w:rsidR="00B4483D" w:rsidRDefault="00B4483D" w:rsidP="0003397E">
      <w:pPr>
        <w:spacing w:line="240" w:lineRule="auto"/>
        <w:ind w:firstLine="0"/>
        <w:rPr>
          <w:rFonts w:ascii="Calibri" w:hAnsi="Calibri"/>
        </w:rPr>
      </w:pPr>
    </w:p>
    <w:p w14:paraId="6F120321" w14:textId="06014E23" w:rsidR="00B4483D" w:rsidRDefault="00B4483D" w:rsidP="0003397E">
      <w:pPr>
        <w:spacing w:line="240" w:lineRule="auto"/>
        <w:ind w:firstLine="0"/>
        <w:rPr>
          <w:rFonts w:ascii="Calibri" w:hAnsi="Calibri"/>
        </w:rPr>
      </w:pPr>
    </w:p>
    <w:p w14:paraId="09186414" w14:textId="7FB26564" w:rsidR="003B3BF6" w:rsidRDefault="003B3BF6" w:rsidP="0003397E">
      <w:pPr>
        <w:spacing w:line="240" w:lineRule="auto"/>
        <w:ind w:firstLine="0"/>
        <w:rPr>
          <w:rFonts w:ascii="Calibri" w:hAnsi="Calibri"/>
        </w:rPr>
      </w:pPr>
    </w:p>
    <w:p w14:paraId="07C4131C" w14:textId="51F0DF5C" w:rsidR="003B3BF6" w:rsidRDefault="003B3BF6" w:rsidP="0003397E">
      <w:pPr>
        <w:spacing w:line="240" w:lineRule="auto"/>
        <w:ind w:firstLine="0"/>
        <w:rPr>
          <w:rFonts w:ascii="Calibri" w:hAnsi="Calibri"/>
        </w:rPr>
      </w:pPr>
    </w:p>
    <w:p w14:paraId="081DC35C" w14:textId="39AC1071" w:rsidR="003B3BF6" w:rsidRDefault="003B3BF6" w:rsidP="0003397E">
      <w:pPr>
        <w:spacing w:line="240" w:lineRule="auto"/>
        <w:ind w:firstLine="0"/>
        <w:rPr>
          <w:rFonts w:ascii="Calibri" w:hAnsi="Calibri"/>
        </w:rPr>
      </w:pPr>
    </w:p>
    <w:p w14:paraId="78DC5E03" w14:textId="6B5AA45C" w:rsidR="003B3BF6" w:rsidRDefault="003B3BF6" w:rsidP="0003397E">
      <w:pPr>
        <w:spacing w:line="240" w:lineRule="auto"/>
        <w:ind w:firstLine="0"/>
        <w:rPr>
          <w:rFonts w:ascii="Calibri" w:hAnsi="Calibri"/>
        </w:rPr>
      </w:pPr>
    </w:p>
    <w:p w14:paraId="390F7EC5" w14:textId="7F461516" w:rsidR="003B3BF6" w:rsidRDefault="003B3BF6" w:rsidP="0003397E">
      <w:pPr>
        <w:spacing w:line="240" w:lineRule="auto"/>
        <w:ind w:firstLine="0"/>
        <w:rPr>
          <w:rFonts w:ascii="Calibri" w:hAnsi="Calibri"/>
        </w:rPr>
      </w:pPr>
    </w:p>
    <w:p w14:paraId="3C3975BD" w14:textId="29026C54" w:rsidR="003F5AA5" w:rsidRPr="00930394" w:rsidRDefault="003F5AA5" w:rsidP="0003397E">
      <w:pPr>
        <w:spacing w:line="240" w:lineRule="auto"/>
        <w:ind w:firstLine="0"/>
        <w:rPr>
          <w:rFonts w:ascii="Calibri" w:hAnsi="Calibri"/>
        </w:rPr>
      </w:pPr>
    </w:p>
    <w:p w14:paraId="7704736A" w14:textId="75B5F9E6" w:rsidR="008B379D" w:rsidRPr="00930394" w:rsidRDefault="008B379D" w:rsidP="0003397E">
      <w:pPr>
        <w:spacing w:line="240" w:lineRule="auto"/>
        <w:ind w:firstLine="0"/>
        <w:rPr>
          <w:rFonts w:ascii="Calibri" w:hAnsi="Calibri"/>
        </w:rPr>
      </w:pPr>
    </w:p>
    <w:p w14:paraId="00CC9316" w14:textId="1C06341B" w:rsidR="008B379D" w:rsidRPr="00930394" w:rsidRDefault="008B379D" w:rsidP="0003397E">
      <w:pPr>
        <w:spacing w:line="240" w:lineRule="auto"/>
        <w:ind w:firstLine="0"/>
        <w:rPr>
          <w:rFonts w:ascii="Calibri" w:hAnsi="Calibri"/>
        </w:rPr>
      </w:pPr>
    </w:p>
    <w:p w14:paraId="433363EC" w14:textId="4533B600" w:rsidR="008B379D" w:rsidRPr="00930394" w:rsidRDefault="008B379D" w:rsidP="000351F3">
      <w:pPr>
        <w:spacing w:line="240" w:lineRule="auto"/>
        <w:ind w:firstLine="0"/>
        <w:jc w:val="center"/>
        <w:rPr>
          <w:rFonts w:ascii="Calibri" w:hAnsi="Calibri"/>
        </w:rPr>
      </w:pPr>
    </w:p>
    <w:p w14:paraId="258D1FAA" w14:textId="322DEDF7" w:rsidR="008B379D" w:rsidRPr="00930394" w:rsidRDefault="008B379D" w:rsidP="0003397E">
      <w:pPr>
        <w:spacing w:line="240" w:lineRule="auto"/>
        <w:ind w:firstLine="0"/>
        <w:rPr>
          <w:rFonts w:ascii="Calibri" w:hAnsi="Calibri"/>
        </w:rPr>
      </w:pPr>
    </w:p>
    <w:p w14:paraId="32049446" w14:textId="12040650" w:rsidR="008B379D" w:rsidRPr="00930394" w:rsidRDefault="008B379D" w:rsidP="0003397E">
      <w:pPr>
        <w:spacing w:line="240" w:lineRule="auto"/>
        <w:ind w:firstLine="0"/>
        <w:rPr>
          <w:rFonts w:ascii="Calibri" w:hAnsi="Calibri"/>
        </w:rPr>
      </w:pPr>
    </w:p>
    <w:p w14:paraId="74B92143" w14:textId="02CAF6D0" w:rsidR="008B379D" w:rsidRPr="00930394" w:rsidRDefault="008B379D" w:rsidP="0003397E">
      <w:pPr>
        <w:spacing w:line="240" w:lineRule="auto"/>
        <w:ind w:firstLine="0"/>
        <w:rPr>
          <w:rFonts w:ascii="Calibri" w:hAnsi="Calibri"/>
        </w:rPr>
      </w:pPr>
    </w:p>
    <w:p w14:paraId="7D3DED64" w14:textId="0CBDB5DC" w:rsidR="008B379D" w:rsidRPr="00930394" w:rsidRDefault="008B379D" w:rsidP="0003397E">
      <w:pPr>
        <w:spacing w:line="240" w:lineRule="auto"/>
        <w:ind w:firstLine="0"/>
        <w:rPr>
          <w:rFonts w:ascii="Calibri" w:hAnsi="Calibri"/>
        </w:rPr>
      </w:pPr>
    </w:p>
    <w:p w14:paraId="4BC8FE74" w14:textId="01636A48" w:rsidR="008B379D" w:rsidRPr="00930394" w:rsidRDefault="008B379D" w:rsidP="0003397E">
      <w:pPr>
        <w:spacing w:line="240" w:lineRule="auto"/>
        <w:ind w:firstLine="0"/>
        <w:rPr>
          <w:rFonts w:ascii="Calibri" w:hAnsi="Calibri"/>
        </w:rPr>
      </w:pPr>
    </w:p>
    <w:p w14:paraId="78D67BFB" w14:textId="489DAEC3" w:rsidR="008B379D" w:rsidRPr="00930394" w:rsidRDefault="008B379D" w:rsidP="0003397E">
      <w:pPr>
        <w:spacing w:line="240" w:lineRule="auto"/>
        <w:ind w:firstLine="0"/>
        <w:rPr>
          <w:rFonts w:ascii="Calibri" w:hAnsi="Calibri"/>
        </w:rPr>
      </w:pPr>
    </w:p>
    <w:p w14:paraId="575F5633" w14:textId="388A5E79" w:rsidR="008B379D" w:rsidRPr="00930394" w:rsidRDefault="008B379D" w:rsidP="0003397E">
      <w:pPr>
        <w:spacing w:line="240" w:lineRule="auto"/>
        <w:ind w:firstLine="0"/>
        <w:rPr>
          <w:rFonts w:ascii="Calibri" w:hAnsi="Calibri"/>
        </w:rPr>
      </w:pPr>
    </w:p>
    <w:p w14:paraId="7F7AD2D7" w14:textId="0B6A3717" w:rsidR="00C22659" w:rsidRPr="00930394" w:rsidRDefault="00C22659" w:rsidP="0003397E">
      <w:pPr>
        <w:spacing w:line="240" w:lineRule="auto"/>
        <w:ind w:firstLine="0"/>
        <w:rPr>
          <w:rFonts w:ascii="Calibri" w:hAnsi="Calibri"/>
        </w:rPr>
      </w:pPr>
    </w:p>
    <w:p w14:paraId="25F78D06" w14:textId="3F058FC8" w:rsidR="00C22659" w:rsidRPr="00930394" w:rsidRDefault="00C22659" w:rsidP="0003397E">
      <w:pPr>
        <w:spacing w:line="240" w:lineRule="auto"/>
        <w:ind w:firstLine="0"/>
        <w:rPr>
          <w:rFonts w:ascii="Calibri" w:hAnsi="Calibri"/>
        </w:rPr>
      </w:pPr>
    </w:p>
    <w:p w14:paraId="24E9F007" w14:textId="133DAC72" w:rsidR="00C22659" w:rsidRPr="00930394" w:rsidRDefault="00C22659" w:rsidP="0003397E">
      <w:pPr>
        <w:spacing w:line="240" w:lineRule="auto"/>
        <w:ind w:firstLine="0"/>
        <w:rPr>
          <w:rFonts w:ascii="Calibri" w:hAnsi="Calibri"/>
        </w:rPr>
      </w:pPr>
    </w:p>
    <w:p w14:paraId="3DAA1602" w14:textId="55F00102" w:rsidR="008B379D" w:rsidRDefault="008B379D" w:rsidP="00933E17">
      <w:pPr>
        <w:spacing w:line="240" w:lineRule="auto"/>
        <w:ind w:firstLine="0"/>
        <w:rPr>
          <w:rFonts w:ascii="Calibri" w:hAnsi="Calibri"/>
        </w:rPr>
      </w:pPr>
    </w:p>
    <w:p w14:paraId="7B7FEBE8" w14:textId="490761C0" w:rsidR="008A7FD4" w:rsidRDefault="008A7FD4" w:rsidP="00933E17">
      <w:pPr>
        <w:spacing w:line="240" w:lineRule="auto"/>
        <w:ind w:firstLine="0"/>
        <w:rPr>
          <w:rFonts w:ascii="Calibri" w:hAnsi="Calibri"/>
        </w:rPr>
      </w:pPr>
    </w:p>
    <w:p w14:paraId="758A2EF2" w14:textId="0B19D69C" w:rsidR="008A7FD4" w:rsidRDefault="008A7FD4" w:rsidP="00933E17">
      <w:pPr>
        <w:spacing w:line="240" w:lineRule="auto"/>
        <w:ind w:firstLine="0"/>
        <w:rPr>
          <w:rFonts w:ascii="Calibri" w:hAnsi="Calibri"/>
        </w:rPr>
      </w:pPr>
    </w:p>
    <w:p w14:paraId="5137E9EE" w14:textId="01F2D499" w:rsidR="008A7FD4" w:rsidRDefault="008A7FD4" w:rsidP="00933E17">
      <w:pPr>
        <w:spacing w:line="240" w:lineRule="auto"/>
        <w:ind w:firstLine="0"/>
        <w:rPr>
          <w:rFonts w:ascii="Calibri" w:hAnsi="Calibri"/>
        </w:rPr>
      </w:pPr>
    </w:p>
    <w:p w14:paraId="69163E94" w14:textId="29216054" w:rsidR="008A7FD4" w:rsidRDefault="008A7FD4" w:rsidP="00933E17">
      <w:pPr>
        <w:spacing w:line="240" w:lineRule="auto"/>
        <w:ind w:firstLine="0"/>
        <w:rPr>
          <w:rFonts w:ascii="Calibri" w:hAnsi="Calibri"/>
        </w:rPr>
      </w:pPr>
    </w:p>
    <w:p w14:paraId="156B9BEB" w14:textId="31DF7294" w:rsidR="008A7FD4" w:rsidRDefault="008A7FD4" w:rsidP="00933E17">
      <w:pPr>
        <w:spacing w:line="240" w:lineRule="auto"/>
        <w:ind w:firstLine="0"/>
        <w:rPr>
          <w:rFonts w:ascii="Calibri" w:hAnsi="Calibri"/>
        </w:rPr>
      </w:pPr>
    </w:p>
    <w:p w14:paraId="5C494C47" w14:textId="045142BB" w:rsidR="008A7FD4" w:rsidRDefault="008A7FD4" w:rsidP="00933E17">
      <w:pPr>
        <w:spacing w:line="240" w:lineRule="auto"/>
        <w:ind w:firstLine="0"/>
        <w:rPr>
          <w:rFonts w:ascii="Calibri" w:hAnsi="Calibri"/>
        </w:rPr>
      </w:pPr>
    </w:p>
    <w:p w14:paraId="47E03C8A" w14:textId="569FCDCF" w:rsidR="008A7FD4" w:rsidRDefault="008A7FD4" w:rsidP="00933E17">
      <w:pPr>
        <w:spacing w:line="240" w:lineRule="auto"/>
        <w:ind w:firstLine="0"/>
        <w:rPr>
          <w:rFonts w:ascii="Calibri" w:hAnsi="Calibri"/>
        </w:rPr>
      </w:pPr>
    </w:p>
    <w:p w14:paraId="007F5673" w14:textId="1E68EAA0" w:rsidR="008A7FD4" w:rsidRDefault="008A7FD4" w:rsidP="00933E17">
      <w:pPr>
        <w:spacing w:line="240" w:lineRule="auto"/>
        <w:ind w:firstLine="0"/>
        <w:rPr>
          <w:rFonts w:ascii="Calibri" w:hAnsi="Calibri"/>
        </w:rPr>
      </w:pPr>
    </w:p>
    <w:p w14:paraId="302424DD" w14:textId="7151B6D8" w:rsidR="008A7FD4" w:rsidRDefault="008A7FD4" w:rsidP="00933E17">
      <w:pPr>
        <w:spacing w:line="240" w:lineRule="auto"/>
        <w:ind w:firstLine="0"/>
        <w:rPr>
          <w:rFonts w:ascii="Calibri" w:hAnsi="Calibri"/>
        </w:rPr>
      </w:pPr>
    </w:p>
    <w:p w14:paraId="75A6F6C5" w14:textId="412AAFD8" w:rsidR="008A7FD4" w:rsidRDefault="00210166" w:rsidP="00933E17">
      <w:pPr>
        <w:spacing w:line="240" w:lineRule="auto"/>
        <w:ind w:firstLine="0"/>
        <w:rPr>
          <w:rFonts w:ascii="Calibri" w:hAnsi="Calibri"/>
        </w:rPr>
      </w:pPr>
      <w:r w:rsidRPr="00930394">
        <w:rPr>
          <w:rFonts w:ascii="Calibri" w:hAnsi="Calibri"/>
          <w:noProof/>
          <w:lang w:eastAsia="en-US"/>
        </w:rPr>
        <mc:AlternateContent>
          <mc:Choice Requires="wps">
            <w:drawing>
              <wp:anchor distT="0" distB="0" distL="114300" distR="114300" simplePos="0" relativeHeight="251811840" behindDoc="0" locked="0" layoutInCell="1" allowOverlap="1" wp14:anchorId="36F667EF" wp14:editId="675D9876">
                <wp:simplePos x="0" y="0"/>
                <wp:positionH relativeFrom="column">
                  <wp:posOffset>514350</wp:posOffset>
                </wp:positionH>
                <wp:positionV relativeFrom="paragraph">
                  <wp:posOffset>151130</wp:posOffset>
                </wp:positionV>
                <wp:extent cx="942975" cy="1333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9429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0D128" w14:textId="77777777" w:rsidR="00190FA6" w:rsidRPr="000E2367" w:rsidRDefault="00190FA6" w:rsidP="000E2367">
                            <w:pPr>
                              <w:ind w:firstLine="0"/>
                              <w:rPr>
                                <w:rFonts w:ascii="Kristen ITC" w:hAnsi="Kristen ITC"/>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67EF" id="Text Box 41" o:spid="_x0000_s1051" type="#_x0000_t202" style="position:absolute;margin-left:40.5pt;margin-top:11.9pt;width:74.25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" fillcolor="white [3201]" stroked="f" strokeweight=".5pt">
                <v:textbox>
                  <w:txbxContent>
                    <w:p w14:paraId="7D80D128" w14:textId="77777777" w:rsidR="00190FA6" w:rsidRPr="000E2367" w:rsidRDefault="00190FA6" w:rsidP="000E2367">
                      <w:pPr>
                        <w:ind w:firstLine="0"/>
                        <w:rPr>
                          <w:rFonts w:ascii="Kristen ITC" w:hAnsi="Kristen ITC"/>
                          <w:b/>
                          <w:sz w:val="32"/>
                        </w:rPr>
                      </w:pPr>
                    </w:p>
                  </w:txbxContent>
                </v:textbox>
              </v:shape>
            </w:pict>
          </mc:Fallback>
        </mc:AlternateContent>
      </w:r>
    </w:p>
    <w:p w14:paraId="56DD1F15" w14:textId="77777777" w:rsidR="00453DDB" w:rsidRDefault="00453DDB" w:rsidP="004F5344">
      <w:pPr>
        <w:widowControl w:val="0"/>
        <w:ind w:firstLine="0"/>
        <w:rPr>
          <w:rFonts w:ascii="Calibri" w:hAnsi="Calibri" w:cs="Calibri"/>
          <w:szCs w:val="24"/>
        </w:rPr>
        <w:sectPr w:rsidR="00453DDB" w:rsidSect="003801C3">
          <w:type w:val="continuous"/>
          <w:pgSz w:w="12240" w:h="15840" w:code="1"/>
          <w:pgMar w:top="720" w:right="720" w:bottom="720" w:left="720" w:header="720" w:footer="720" w:gutter="0"/>
          <w:cols w:num="3" w:space="270"/>
          <w:docGrid w:linePitch="360"/>
        </w:sectPr>
      </w:pPr>
    </w:p>
    <w:p w14:paraId="00548952" w14:textId="14CC3A27" w:rsidR="00D7246F" w:rsidRDefault="00D7246F" w:rsidP="006F18CA">
      <w:pPr>
        <w:spacing w:before="240" w:line="240" w:lineRule="auto"/>
        <w:ind w:firstLine="0"/>
        <w:rPr>
          <w:rFonts w:ascii="Calibri" w:hAnsi="Calibri" w:cs="Calibri"/>
          <w:sz w:val="25"/>
          <w:szCs w:val="25"/>
        </w:rPr>
      </w:pPr>
    </w:p>
    <w:p w14:paraId="480C478C" w14:textId="77777777" w:rsidR="00E07346" w:rsidRDefault="00E07346" w:rsidP="006F18CA">
      <w:pPr>
        <w:spacing w:before="240" w:line="240" w:lineRule="auto"/>
        <w:ind w:firstLine="0"/>
        <w:rPr>
          <w:rFonts w:ascii="Calibri" w:hAnsi="Calibri" w:cs="Calibri"/>
          <w:sz w:val="25"/>
          <w:szCs w:val="25"/>
        </w:rPr>
      </w:pPr>
    </w:p>
    <w:p w14:paraId="18A7944E" w14:textId="77777777" w:rsidR="00E07346" w:rsidRPr="00340F7F" w:rsidRDefault="00E07346" w:rsidP="006F18CA">
      <w:pPr>
        <w:spacing w:before="240" w:line="240" w:lineRule="auto"/>
        <w:ind w:firstLine="0"/>
        <w:rPr>
          <w:rFonts w:ascii="Calibri" w:hAnsi="Calibri" w:cs="Calibri"/>
          <w:sz w:val="25"/>
          <w:szCs w:val="25"/>
        </w:rPr>
        <w:sectPr w:rsidR="00E07346" w:rsidRPr="00340F7F" w:rsidSect="00D7246F">
          <w:headerReference w:type="default" r:id="rId35"/>
          <w:type w:val="continuous"/>
          <w:pgSz w:w="12240" w:h="15840" w:code="1"/>
          <w:pgMar w:top="720" w:right="720" w:bottom="720" w:left="720" w:header="720" w:footer="720" w:gutter="0"/>
          <w:cols w:space="360"/>
          <w:docGrid w:linePitch="360"/>
        </w:sectPr>
      </w:pPr>
    </w:p>
    <w:tbl>
      <w:tblPr>
        <w:tblpPr w:leftFromText="45" w:rightFromText="45" w:vertAnchor="text" w:horzAnchor="margin" w:tblpX="-270" w:tblpY="-795"/>
        <w:tblOverlap w:val="never"/>
        <w:tblW w:w="18184" w:type="pct"/>
        <w:tblBorders>
          <w:right w:val="single" w:sz="4" w:space="0" w:color="auto"/>
        </w:tblBorders>
        <w:tblCellMar>
          <w:left w:w="0" w:type="dxa"/>
          <w:right w:w="0" w:type="dxa"/>
        </w:tblCellMar>
        <w:tblLook w:val="04A0" w:firstRow="1" w:lastRow="0" w:firstColumn="1" w:lastColumn="0" w:noHBand="0" w:noVBand="1"/>
      </w:tblPr>
      <w:tblGrid>
        <w:gridCol w:w="12420"/>
      </w:tblGrid>
      <w:tr w:rsidR="00D7246F" w:rsidRPr="00CF1E48" w14:paraId="0B0C429E" w14:textId="77777777" w:rsidTr="006F18CA">
        <w:trPr>
          <w:trHeight w:val="2250"/>
        </w:trPr>
        <w:tc>
          <w:tcPr>
            <w:tcW w:w="5000" w:type="pct"/>
            <w:tcMar>
              <w:top w:w="0" w:type="dxa"/>
              <w:left w:w="270" w:type="dxa"/>
              <w:bottom w:w="135" w:type="dxa"/>
              <w:right w:w="270" w:type="dxa"/>
            </w:tcMar>
          </w:tcPr>
          <w:p w14:paraId="1753CA9B" w14:textId="77777777" w:rsidR="00B86727" w:rsidRPr="00E07346" w:rsidRDefault="00B86727">
            <w:pPr>
              <w:rPr>
                <w:sz w:val="40"/>
              </w:rPr>
            </w:pPr>
          </w:p>
          <w:tbl>
            <w:tblPr>
              <w:tblStyle w:val="TableGrid"/>
              <w:tblW w:w="0" w:type="auto"/>
              <w:tblLook w:val="04A0" w:firstRow="1" w:lastRow="0" w:firstColumn="1" w:lastColumn="0" w:noHBand="0" w:noVBand="1"/>
            </w:tblPr>
            <w:tblGrid>
              <w:gridCol w:w="2245"/>
              <w:gridCol w:w="1530"/>
              <w:gridCol w:w="1440"/>
              <w:gridCol w:w="1620"/>
              <w:gridCol w:w="1620"/>
              <w:gridCol w:w="1350"/>
              <w:gridCol w:w="1350"/>
            </w:tblGrid>
            <w:tr w:rsidR="006F18CA" w14:paraId="78BE1947" w14:textId="77777777" w:rsidTr="006F18CA">
              <w:trPr>
                <w:trHeight w:val="530"/>
              </w:trPr>
              <w:tc>
                <w:tcPr>
                  <w:tcW w:w="2245" w:type="dxa"/>
                </w:tcPr>
                <w:p w14:paraId="7975CC44" w14:textId="0D8B42E2" w:rsidR="00E07346" w:rsidRPr="000C45E0" w:rsidRDefault="00E07346"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Pr>
                      <w:rFonts w:ascii="Calibri" w:eastAsia="Times New Roman" w:hAnsi="Calibri" w:cs="Calibri"/>
                      <w:b/>
                      <w:bCs/>
                      <w:sz w:val="24"/>
                      <w:szCs w:val="26"/>
                      <w:lang w:eastAsia="en-US"/>
                    </w:rPr>
                    <w:t>Sunday</w:t>
                  </w:r>
                </w:p>
              </w:tc>
              <w:tc>
                <w:tcPr>
                  <w:tcW w:w="1530" w:type="dxa"/>
                </w:tcPr>
                <w:p w14:paraId="372A3468" w14:textId="7110C770" w:rsidR="00E921F5" w:rsidRPr="000C45E0" w:rsidRDefault="00E921F5"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sidRPr="000C45E0">
                    <w:rPr>
                      <w:rFonts w:ascii="Calibri" w:eastAsia="Times New Roman" w:hAnsi="Calibri" w:cs="Calibri"/>
                      <w:b/>
                      <w:bCs/>
                      <w:sz w:val="24"/>
                      <w:szCs w:val="26"/>
                      <w:lang w:eastAsia="en-US"/>
                    </w:rPr>
                    <w:t>Monday</w:t>
                  </w:r>
                </w:p>
              </w:tc>
              <w:tc>
                <w:tcPr>
                  <w:tcW w:w="1440" w:type="dxa"/>
                </w:tcPr>
                <w:p w14:paraId="69293C3E" w14:textId="2BBFFED6" w:rsidR="00E921F5" w:rsidRPr="000C45E0" w:rsidRDefault="00E921F5"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sidRPr="000C45E0">
                    <w:rPr>
                      <w:rFonts w:ascii="Calibri" w:eastAsia="Times New Roman" w:hAnsi="Calibri" w:cs="Calibri"/>
                      <w:b/>
                      <w:bCs/>
                      <w:sz w:val="24"/>
                      <w:szCs w:val="26"/>
                      <w:lang w:eastAsia="en-US"/>
                    </w:rPr>
                    <w:t>Tuesday</w:t>
                  </w:r>
                </w:p>
              </w:tc>
              <w:tc>
                <w:tcPr>
                  <w:tcW w:w="1620" w:type="dxa"/>
                </w:tcPr>
                <w:p w14:paraId="6DF8F4C8" w14:textId="3E2B035B" w:rsidR="00E921F5" w:rsidRPr="000C45E0" w:rsidRDefault="00E921F5"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sidRPr="000C45E0">
                    <w:rPr>
                      <w:rFonts w:ascii="Calibri" w:eastAsia="Times New Roman" w:hAnsi="Calibri" w:cs="Calibri"/>
                      <w:b/>
                      <w:bCs/>
                      <w:sz w:val="24"/>
                      <w:szCs w:val="26"/>
                      <w:lang w:eastAsia="en-US"/>
                    </w:rPr>
                    <w:t>Wednesday</w:t>
                  </w:r>
                </w:p>
              </w:tc>
              <w:tc>
                <w:tcPr>
                  <w:tcW w:w="1620" w:type="dxa"/>
                </w:tcPr>
                <w:p w14:paraId="02D389D5" w14:textId="132C8A03" w:rsidR="00E921F5" w:rsidRPr="000C45E0" w:rsidRDefault="00E921F5"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sidRPr="000C45E0">
                    <w:rPr>
                      <w:rFonts w:ascii="Calibri" w:eastAsia="Times New Roman" w:hAnsi="Calibri" w:cs="Calibri"/>
                      <w:b/>
                      <w:bCs/>
                      <w:sz w:val="24"/>
                      <w:szCs w:val="26"/>
                      <w:lang w:eastAsia="en-US"/>
                    </w:rPr>
                    <w:t>Thursday</w:t>
                  </w:r>
                </w:p>
              </w:tc>
              <w:tc>
                <w:tcPr>
                  <w:tcW w:w="1350" w:type="dxa"/>
                </w:tcPr>
                <w:p w14:paraId="085B5685" w14:textId="2EB7414D" w:rsidR="00E921F5" w:rsidRPr="000C45E0" w:rsidRDefault="00E921F5"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sidRPr="000C45E0">
                    <w:rPr>
                      <w:rFonts w:ascii="Calibri" w:eastAsia="Times New Roman" w:hAnsi="Calibri" w:cs="Calibri"/>
                      <w:b/>
                      <w:bCs/>
                      <w:sz w:val="24"/>
                      <w:szCs w:val="26"/>
                      <w:lang w:eastAsia="en-US"/>
                    </w:rPr>
                    <w:t>Friday</w:t>
                  </w:r>
                </w:p>
              </w:tc>
              <w:tc>
                <w:tcPr>
                  <w:tcW w:w="1350" w:type="dxa"/>
                </w:tcPr>
                <w:p w14:paraId="3312F141" w14:textId="04D07455" w:rsidR="00E921F5" w:rsidRPr="000C45E0" w:rsidRDefault="00E921F5" w:rsidP="00E07346">
                  <w:pPr>
                    <w:framePr w:hSpace="45" w:wrap="around" w:vAnchor="text" w:hAnchor="margin" w:x="-270" w:y="-795"/>
                    <w:spacing w:line="240" w:lineRule="auto"/>
                    <w:ind w:firstLine="0"/>
                    <w:suppressOverlap/>
                    <w:jc w:val="center"/>
                    <w:rPr>
                      <w:rFonts w:ascii="Calibri" w:eastAsia="Times New Roman" w:hAnsi="Calibri" w:cs="Calibri"/>
                      <w:b/>
                      <w:bCs/>
                      <w:sz w:val="24"/>
                      <w:szCs w:val="26"/>
                      <w:lang w:eastAsia="en-US"/>
                    </w:rPr>
                  </w:pPr>
                  <w:r w:rsidRPr="000C45E0">
                    <w:rPr>
                      <w:rFonts w:ascii="Calibri" w:eastAsia="Times New Roman" w:hAnsi="Calibri" w:cs="Calibri"/>
                      <w:b/>
                      <w:bCs/>
                      <w:sz w:val="24"/>
                      <w:szCs w:val="26"/>
                      <w:lang w:eastAsia="en-US"/>
                    </w:rPr>
                    <w:t>Saturday</w:t>
                  </w:r>
                </w:p>
              </w:tc>
            </w:tr>
            <w:tr w:rsidR="006F18CA" w14:paraId="6A848A77" w14:textId="77777777" w:rsidTr="006F18CA">
              <w:trPr>
                <w:trHeight w:val="2468"/>
              </w:trPr>
              <w:tc>
                <w:tcPr>
                  <w:tcW w:w="2245" w:type="dxa"/>
                </w:tcPr>
                <w:p w14:paraId="2FDC9F1C" w14:textId="5E211F2A" w:rsidR="00E921F5" w:rsidRPr="00756B65" w:rsidRDefault="005529EE" w:rsidP="00E07346">
                  <w:pPr>
                    <w:framePr w:hSpace="45" w:wrap="around" w:vAnchor="text" w:hAnchor="margin" w:x="-270" w:y="-795"/>
                    <w:spacing w:line="240" w:lineRule="auto"/>
                    <w:ind w:firstLine="0"/>
                    <w:suppressOverlap/>
                    <w:jc w:val="center"/>
                    <w:rPr>
                      <w:rFonts w:ascii="Calibri" w:eastAsia="Times New Roman" w:hAnsi="Calibri" w:cs="Calibri"/>
                      <w:b/>
                      <w:bCs/>
                      <w:sz w:val="22"/>
                      <w:u w:val="single"/>
                      <w:lang w:eastAsia="en-US"/>
                    </w:rPr>
                  </w:pPr>
                  <w:r>
                    <w:rPr>
                      <w:rFonts w:ascii="Calibri" w:eastAsia="Times New Roman" w:hAnsi="Calibri" w:cs="Calibri"/>
                      <w:b/>
                      <w:bCs/>
                      <w:sz w:val="22"/>
                      <w:u w:val="single"/>
                      <w:lang w:eastAsia="en-US"/>
                    </w:rPr>
                    <w:t>Many August activities with Youth on Sunday nights &amp;</w:t>
                  </w:r>
                  <w:r w:rsidR="00756B65">
                    <w:rPr>
                      <w:rFonts w:ascii="Calibri" w:eastAsia="Times New Roman" w:hAnsi="Calibri" w:cs="Calibri"/>
                      <w:b/>
                      <w:bCs/>
                      <w:sz w:val="22"/>
                      <w:u w:val="single"/>
                      <w:lang w:eastAsia="en-US"/>
                    </w:rPr>
                    <w:t xml:space="preserve"> Tuesday activities </w:t>
                  </w:r>
                  <w:r>
                    <w:rPr>
                      <w:rFonts w:ascii="Calibri" w:eastAsia="Times New Roman" w:hAnsi="Calibri" w:cs="Calibri"/>
                      <w:b/>
                      <w:bCs/>
                      <w:sz w:val="22"/>
                      <w:u w:val="single"/>
                      <w:lang w:eastAsia="en-US"/>
                    </w:rPr>
                    <w:t xml:space="preserve"> were not scheduled </w:t>
                  </w:r>
                  <w:r w:rsidR="00756B65">
                    <w:rPr>
                      <w:rFonts w:ascii="Calibri" w:eastAsia="Times New Roman" w:hAnsi="Calibri" w:cs="Calibri"/>
                      <w:b/>
                      <w:bCs/>
                      <w:sz w:val="22"/>
                      <w:u w:val="single"/>
                      <w:lang w:eastAsia="en-US"/>
                    </w:rPr>
                    <w:t>at the time of publishing</w:t>
                  </w:r>
                  <w:r>
                    <w:rPr>
                      <w:rFonts w:ascii="Calibri" w:eastAsia="Times New Roman" w:hAnsi="Calibri" w:cs="Calibri"/>
                      <w:b/>
                      <w:bCs/>
                      <w:sz w:val="22"/>
                      <w:u w:val="single"/>
                      <w:lang w:eastAsia="en-US"/>
                    </w:rPr>
                    <w:t xml:space="preserve"> (August office hours to be determined)</w:t>
                  </w:r>
                </w:p>
              </w:tc>
              <w:tc>
                <w:tcPr>
                  <w:tcW w:w="1530" w:type="dxa"/>
                </w:tcPr>
                <w:p w14:paraId="63142FC3"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w:t>
                  </w:r>
                </w:p>
                <w:p w14:paraId="18793D6F" w14:textId="77777777" w:rsidR="00055C80" w:rsidRPr="00F81B95" w:rsidRDefault="00055C80" w:rsidP="00E07346">
                  <w:pPr>
                    <w:framePr w:hSpace="45" w:wrap="around" w:vAnchor="text" w:hAnchor="margin" w:x="-270" w:y="-795"/>
                    <w:spacing w:line="240" w:lineRule="auto"/>
                    <w:ind w:left="72" w:hanging="90"/>
                    <w:suppressOverlap/>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Pr>
                      <w:rFonts w:ascii="Calibri" w:hAnsi="Calibri"/>
                      <w:sz w:val="22"/>
                    </w:rPr>
                    <w:t>MR</w:t>
                  </w:r>
                </w:p>
                <w:p w14:paraId="78895BF3"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3DD0BD07" w14:textId="7262AC0A" w:rsidR="00756B65" w:rsidRPr="00055C80" w:rsidRDefault="00756B6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Pr>
                      <w:rFonts w:ascii="Calibri" w:eastAsia="Times New Roman" w:hAnsi="Calibri" w:cs="Calibri"/>
                      <w:bCs/>
                      <w:sz w:val="22"/>
                      <w:lang w:eastAsia="en-US"/>
                    </w:rPr>
                    <w:t>Pastor vacation till 8/8</w:t>
                  </w:r>
                </w:p>
              </w:tc>
              <w:tc>
                <w:tcPr>
                  <w:tcW w:w="1440" w:type="dxa"/>
                </w:tcPr>
                <w:p w14:paraId="0BF096CE" w14:textId="71D74948" w:rsidR="00E921F5" w:rsidRPr="00055C80"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w:t>
                  </w:r>
                </w:p>
              </w:tc>
              <w:tc>
                <w:tcPr>
                  <w:tcW w:w="1620" w:type="dxa"/>
                </w:tcPr>
                <w:p w14:paraId="612DB977"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3</w:t>
                  </w:r>
                </w:p>
                <w:p w14:paraId="27D60779" w14:textId="6B234551"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620" w:type="dxa"/>
                </w:tcPr>
                <w:p w14:paraId="58E96DFE" w14:textId="43271F80" w:rsidR="00E921F5" w:rsidRPr="00055C80"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4</w:t>
                  </w:r>
                </w:p>
              </w:tc>
              <w:tc>
                <w:tcPr>
                  <w:tcW w:w="1350" w:type="dxa"/>
                </w:tcPr>
                <w:p w14:paraId="0E2D9C97" w14:textId="4EF03AB4" w:rsidR="00E921F5" w:rsidRPr="00055C80"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5</w:t>
                  </w:r>
                </w:p>
              </w:tc>
              <w:tc>
                <w:tcPr>
                  <w:tcW w:w="1350" w:type="dxa"/>
                </w:tcPr>
                <w:p w14:paraId="55A83CBB"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6</w:t>
                  </w:r>
                </w:p>
                <w:p w14:paraId="06DD153D" w14:textId="15816FD1"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2116ED">
                    <w:rPr>
                      <w:rFonts w:ascii="Calibri" w:hAnsi="Calibri"/>
                      <w:b/>
                      <w:sz w:val="22"/>
                    </w:rPr>
                    <w:t>7pm</w:t>
                  </w:r>
                  <w:r>
                    <w:rPr>
                      <w:rFonts w:ascii="Calibri" w:hAnsi="Calibri"/>
                      <w:sz w:val="22"/>
                    </w:rPr>
                    <w:t xml:space="preserve"> Online worship</w:t>
                  </w:r>
                </w:p>
              </w:tc>
            </w:tr>
            <w:tr w:rsidR="006F18CA" w14:paraId="5433E918" w14:textId="77777777" w:rsidTr="006F18CA">
              <w:trPr>
                <w:trHeight w:val="2352"/>
              </w:trPr>
              <w:tc>
                <w:tcPr>
                  <w:tcW w:w="2245" w:type="dxa"/>
                </w:tcPr>
                <w:p w14:paraId="7AF1696C"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7</w:t>
                  </w:r>
                </w:p>
                <w:p w14:paraId="1A66568A"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7am</w:t>
                  </w:r>
                  <w:r w:rsidRPr="00F81B95">
                    <w:rPr>
                      <w:rFonts w:ascii="Calibri" w:hAnsi="Calibri" w:cs="Calibri"/>
                      <w:sz w:val="22"/>
                    </w:rPr>
                    <w:t xml:space="preserve"> Online worship</w:t>
                  </w:r>
                </w:p>
                <w:p w14:paraId="63129AD0"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5BC9FD9F" w14:textId="77777777" w:rsidR="00055C80"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79C0F81B" w14:textId="7FF81B74"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530" w:type="dxa"/>
                </w:tcPr>
                <w:p w14:paraId="7E368CE2"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8</w:t>
                  </w:r>
                </w:p>
                <w:p w14:paraId="0DC7B7D6" w14:textId="77777777" w:rsidR="00055C80" w:rsidRPr="00F81B95" w:rsidRDefault="00055C80" w:rsidP="00E07346">
                  <w:pPr>
                    <w:framePr w:hSpace="45" w:wrap="around" w:vAnchor="text" w:hAnchor="margin" w:x="-270" w:y="-795"/>
                    <w:spacing w:line="240" w:lineRule="auto"/>
                    <w:ind w:left="72" w:hanging="90"/>
                    <w:suppressOverlap/>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Pr>
                      <w:rFonts w:ascii="Calibri" w:hAnsi="Calibri"/>
                      <w:sz w:val="22"/>
                    </w:rPr>
                    <w:t>MR</w:t>
                  </w:r>
                </w:p>
                <w:p w14:paraId="7AFB0DD4" w14:textId="6C421F5C"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440" w:type="dxa"/>
                </w:tcPr>
                <w:p w14:paraId="0FD793EA"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9</w:t>
                  </w:r>
                </w:p>
                <w:p w14:paraId="0C4E7F1F" w14:textId="1BB4831A" w:rsidR="00756B65" w:rsidRPr="00055C80" w:rsidRDefault="00756B6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Pr>
                      <w:rFonts w:ascii="Calibri" w:eastAsia="Times New Roman" w:hAnsi="Calibri" w:cs="Calibri"/>
                      <w:bCs/>
                      <w:sz w:val="22"/>
                      <w:lang w:eastAsia="en-US"/>
                    </w:rPr>
                    <w:t>Pastor back from vacation</w:t>
                  </w:r>
                </w:p>
              </w:tc>
              <w:tc>
                <w:tcPr>
                  <w:tcW w:w="1620" w:type="dxa"/>
                </w:tcPr>
                <w:p w14:paraId="4FE8E327"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10</w:t>
                  </w:r>
                </w:p>
                <w:p w14:paraId="345F2D5B"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425BBBE6"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F95657">
                    <w:rPr>
                      <w:rFonts w:ascii="Calibri" w:hAnsi="Calibri" w:cs="Calibri"/>
                      <w:sz w:val="22"/>
                    </w:rPr>
                    <w:t xml:space="preserve">  Live Prayer</w:t>
                  </w:r>
                </w:p>
                <w:p w14:paraId="3A6F7A8A" w14:textId="0626E669"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620" w:type="dxa"/>
                </w:tcPr>
                <w:p w14:paraId="61BCD566" w14:textId="1D6200C5" w:rsidR="00E921F5" w:rsidRPr="00055C80"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11</w:t>
                  </w:r>
                </w:p>
              </w:tc>
              <w:tc>
                <w:tcPr>
                  <w:tcW w:w="1350" w:type="dxa"/>
                </w:tcPr>
                <w:p w14:paraId="24539F05" w14:textId="2C317120" w:rsidR="00E921F5" w:rsidRPr="00055C80"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12</w:t>
                  </w:r>
                </w:p>
              </w:tc>
              <w:tc>
                <w:tcPr>
                  <w:tcW w:w="1350" w:type="dxa"/>
                </w:tcPr>
                <w:p w14:paraId="21AB6DE8"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13</w:t>
                  </w:r>
                </w:p>
                <w:p w14:paraId="37084B0C" w14:textId="48A433F9"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2116ED">
                    <w:rPr>
                      <w:rFonts w:ascii="Calibri" w:hAnsi="Calibri"/>
                      <w:b/>
                      <w:sz w:val="22"/>
                    </w:rPr>
                    <w:t>7pm</w:t>
                  </w:r>
                  <w:r>
                    <w:rPr>
                      <w:rFonts w:ascii="Calibri" w:hAnsi="Calibri"/>
                      <w:sz w:val="22"/>
                    </w:rPr>
                    <w:t xml:space="preserve"> Online worship</w:t>
                  </w:r>
                </w:p>
              </w:tc>
            </w:tr>
            <w:tr w:rsidR="006F18CA" w14:paraId="7DF6EF2F" w14:textId="77777777" w:rsidTr="006F18CA">
              <w:trPr>
                <w:trHeight w:val="2468"/>
              </w:trPr>
              <w:tc>
                <w:tcPr>
                  <w:tcW w:w="2245" w:type="dxa"/>
                </w:tcPr>
                <w:p w14:paraId="6F13915A"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14</w:t>
                  </w:r>
                </w:p>
                <w:p w14:paraId="5CBC2CAB"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7am</w:t>
                  </w:r>
                  <w:r w:rsidRPr="00F81B95">
                    <w:rPr>
                      <w:rFonts w:ascii="Calibri" w:hAnsi="Calibri" w:cs="Calibri"/>
                      <w:sz w:val="22"/>
                    </w:rPr>
                    <w:t xml:space="preserve"> Online worship</w:t>
                  </w:r>
                </w:p>
                <w:p w14:paraId="3A0A8971"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41478E6A" w14:textId="77777777" w:rsidR="00055C80"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66822079" w14:textId="46FC7D62" w:rsidR="00055C80" w:rsidRPr="00055C80" w:rsidRDefault="008033A4"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Pr>
                      <w:rFonts w:ascii="Calibri" w:eastAsia="Times New Roman" w:hAnsi="Calibri" w:cs="Calibri"/>
                      <w:bCs/>
                      <w:sz w:val="22"/>
                      <w:lang w:eastAsia="en-US"/>
                    </w:rPr>
                    <w:t>After church Children’s Ministry Picnic/Bible School Activities</w:t>
                  </w:r>
                </w:p>
              </w:tc>
              <w:tc>
                <w:tcPr>
                  <w:tcW w:w="1530" w:type="dxa"/>
                </w:tcPr>
                <w:p w14:paraId="41E4386D"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15</w:t>
                  </w:r>
                </w:p>
                <w:p w14:paraId="6B558377" w14:textId="77777777" w:rsidR="00055C80" w:rsidRPr="00F81B95" w:rsidRDefault="00055C80" w:rsidP="00E07346">
                  <w:pPr>
                    <w:framePr w:hSpace="45" w:wrap="around" w:vAnchor="text" w:hAnchor="margin" w:x="-270" w:y="-795"/>
                    <w:spacing w:line="240" w:lineRule="auto"/>
                    <w:ind w:left="72" w:hanging="90"/>
                    <w:suppressOverlap/>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Pr>
                      <w:rFonts w:ascii="Calibri" w:hAnsi="Calibri"/>
                      <w:sz w:val="22"/>
                    </w:rPr>
                    <w:t>MR</w:t>
                  </w:r>
                </w:p>
                <w:p w14:paraId="2924AB3C" w14:textId="548634DD"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440" w:type="dxa"/>
                </w:tcPr>
                <w:p w14:paraId="7EC9D823" w14:textId="3BA6F6F3"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16</w:t>
                  </w:r>
                </w:p>
              </w:tc>
              <w:tc>
                <w:tcPr>
                  <w:tcW w:w="1620" w:type="dxa"/>
                </w:tcPr>
                <w:p w14:paraId="5444371A"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17</w:t>
                  </w:r>
                </w:p>
                <w:p w14:paraId="5802C466"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7D3562BB"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F95657">
                    <w:rPr>
                      <w:rFonts w:ascii="Calibri" w:hAnsi="Calibri" w:cs="Calibri"/>
                      <w:sz w:val="22"/>
                    </w:rPr>
                    <w:t xml:space="preserve">  Live Prayer</w:t>
                  </w:r>
                </w:p>
                <w:p w14:paraId="2075B186" w14:textId="6EB316DB"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620" w:type="dxa"/>
                </w:tcPr>
                <w:p w14:paraId="5E28306E" w14:textId="6780B0D0"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18</w:t>
                  </w:r>
                </w:p>
              </w:tc>
              <w:tc>
                <w:tcPr>
                  <w:tcW w:w="1350" w:type="dxa"/>
                </w:tcPr>
                <w:p w14:paraId="46D6C221" w14:textId="4F0C1313"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19</w:t>
                  </w:r>
                </w:p>
              </w:tc>
              <w:tc>
                <w:tcPr>
                  <w:tcW w:w="1350" w:type="dxa"/>
                </w:tcPr>
                <w:p w14:paraId="5E6AB75D"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20</w:t>
                  </w:r>
                </w:p>
                <w:p w14:paraId="37E2417B" w14:textId="3F0957CE"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2116ED">
                    <w:rPr>
                      <w:rFonts w:ascii="Calibri" w:hAnsi="Calibri"/>
                      <w:b/>
                      <w:sz w:val="22"/>
                    </w:rPr>
                    <w:t>7pm</w:t>
                  </w:r>
                  <w:r>
                    <w:rPr>
                      <w:rFonts w:ascii="Calibri" w:hAnsi="Calibri"/>
                      <w:sz w:val="22"/>
                    </w:rPr>
                    <w:t xml:space="preserve"> Online worship</w:t>
                  </w:r>
                </w:p>
              </w:tc>
            </w:tr>
            <w:tr w:rsidR="006F18CA" w14:paraId="4CB66883" w14:textId="77777777" w:rsidTr="006F18CA">
              <w:trPr>
                <w:trHeight w:val="2468"/>
              </w:trPr>
              <w:tc>
                <w:tcPr>
                  <w:tcW w:w="2245" w:type="dxa"/>
                </w:tcPr>
                <w:p w14:paraId="712F5498"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21</w:t>
                  </w:r>
                </w:p>
                <w:p w14:paraId="3FCD2E20"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7am</w:t>
                  </w:r>
                  <w:r w:rsidRPr="00F81B95">
                    <w:rPr>
                      <w:rFonts w:ascii="Calibri" w:hAnsi="Calibri" w:cs="Calibri"/>
                      <w:sz w:val="22"/>
                    </w:rPr>
                    <w:t xml:space="preserve"> Online worship</w:t>
                  </w:r>
                </w:p>
                <w:p w14:paraId="3D6F5279"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72BBC56B" w14:textId="77777777" w:rsidR="00055C80"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0542E6AC" w14:textId="6A2A1272"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530" w:type="dxa"/>
                </w:tcPr>
                <w:p w14:paraId="4AA14C37"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22</w:t>
                  </w:r>
                </w:p>
                <w:p w14:paraId="28F5A7AF" w14:textId="77777777" w:rsidR="00055C80" w:rsidRPr="00F81B95" w:rsidRDefault="00055C80" w:rsidP="00E07346">
                  <w:pPr>
                    <w:framePr w:hSpace="45" w:wrap="around" w:vAnchor="text" w:hAnchor="margin" w:x="-270" w:y="-795"/>
                    <w:spacing w:line="240" w:lineRule="auto"/>
                    <w:ind w:left="72" w:hanging="90"/>
                    <w:suppressOverlap/>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Pr>
                      <w:rFonts w:ascii="Calibri" w:hAnsi="Calibri"/>
                      <w:sz w:val="22"/>
                    </w:rPr>
                    <w:t>MR</w:t>
                  </w:r>
                </w:p>
                <w:p w14:paraId="72980D0D" w14:textId="6B128EE8"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440" w:type="dxa"/>
                </w:tcPr>
                <w:p w14:paraId="4E39B13F" w14:textId="42013EE9"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23</w:t>
                  </w:r>
                </w:p>
              </w:tc>
              <w:tc>
                <w:tcPr>
                  <w:tcW w:w="1620" w:type="dxa"/>
                </w:tcPr>
                <w:p w14:paraId="7DC3E17F"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24</w:t>
                  </w:r>
                </w:p>
                <w:p w14:paraId="632D3266"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57F3561C"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F95657">
                    <w:rPr>
                      <w:rFonts w:ascii="Calibri" w:hAnsi="Calibri" w:cs="Calibri"/>
                      <w:sz w:val="22"/>
                    </w:rPr>
                    <w:t xml:space="preserve">  Live Prayer</w:t>
                  </w:r>
                </w:p>
                <w:p w14:paraId="04198C6F"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5EAEB8C0"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6FF28214"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16518BBD" w14:textId="76484D6A"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Pr>
                      <w:rFonts w:ascii="Calibri" w:eastAsia="Times New Roman" w:hAnsi="Calibri" w:cs="Calibri"/>
                      <w:bCs/>
                      <w:sz w:val="22"/>
                      <w:lang w:eastAsia="en-US"/>
                    </w:rPr>
                    <w:t>6:30pm Choir</w:t>
                  </w:r>
                </w:p>
              </w:tc>
              <w:tc>
                <w:tcPr>
                  <w:tcW w:w="1620" w:type="dxa"/>
                </w:tcPr>
                <w:p w14:paraId="516AA0EF" w14:textId="43ABFF4B"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25</w:t>
                  </w:r>
                </w:p>
              </w:tc>
              <w:tc>
                <w:tcPr>
                  <w:tcW w:w="1350" w:type="dxa"/>
                </w:tcPr>
                <w:p w14:paraId="02ACD169" w14:textId="386DCA58"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26</w:t>
                  </w:r>
                </w:p>
              </w:tc>
              <w:tc>
                <w:tcPr>
                  <w:tcW w:w="1350" w:type="dxa"/>
                </w:tcPr>
                <w:p w14:paraId="647A5EB0"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27</w:t>
                  </w:r>
                </w:p>
                <w:p w14:paraId="3AEA61CA" w14:textId="458F7282"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2116ED">
                    <w:rPr>
                      <w:rFonts w:ascii="Calibri" w:hAnsi="Calibri"/>
                      <w:b/>
                      <w:sz w:val="22"/>
                    </w:rPr>
                    <w:t>7pm</w:t>
                  </w:r>
                  <w:r>
                    <w:rPr>
                      <w:rFonts w:ascii="Calibri" w:hAnsi="Calibri"/>
                      <w:sz w:val="22"/>
                    </w:rPr>
                    <w:t xml:space="preserve"> Online worship</w:t>
                  </w:r>
                </w:p>
              </w:tc>
            </w:tr>
            <w:tr w:rsidR="006F18CA" w14:paraId="1BE7DE67" w14:textId="77777777" w:rsidTr="006F18CA">
              <w:trPr>
                <w:trHeight w:val="3008"/>
              </w:trPr>
              <w:tc>
                <w:tcPr>
                  <w:tcW w:w="2245" w:type="dxa"/>
                </w:tcPr>
                <w:p w14:paraId="2891956E"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28</w:t>
                  </w:r>
                </w:p>
                <w:p w14:paraId="741E64AA"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7am</w:t>
                  </w:r>
                  <w:r w:rsidRPr="00F81B95">
                    <w:rPr>
                      <w:rFonts w:ascii="Calibri" w:hAnsi="Calibri" w:cs="Calibri"/>
                      <w:sz w:val="22"/>
                    </w:rPr>
                    <w:t xml:space="preserve"> Online worship</w:t>
                  </w:r>
                </w:p>
                <w:p w14:paraId="4D08C771" w14:textId="77777777" w:rsidR="00055C80" w:rsidRPr="00F81B95"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9am</w:t>
                  </w:r>
                  <w:r w:rsidRPr="00F81B95">
                    <w:rPr>
                      <w:rFonts w:ascii="Calibri" w:hAnsi="Calibri" w:cs="Calibri"/>
                      <w:sz w:val="22"/>
                    </w:rPr>
                    <w:t xml:space="preserve"> Worship</w:t>
                  </w:r>
                </w:p>
                <w:p w14:paraId="64D8134A" w14:textId="77777777" w:rsidR="00055C80" w:rsidRDefault="00055C80" w:rsidP="00E07346">
                  <w:pPr>
                    <w:framePr w:hSpace="45" w:wrap="around" w:vAnchor="text" w:hAnchor="margin" w:x="-270" w:y="-795"/>
                    <w:spacing w:line="240" w:lineRule="auto"/>
                    <w:ind w:left="157" w:hanging="157"/>
                    <w:suppressOverlap/>
                    <w:rPr>
                      <w:rFonts w:ascii="Calibri" w:hAnsi="Calibri" w:cs="Calibri"/>
                      <w:sz w:val="22"/>
                    </w:rPr>
                  </w:pPr>
                  <w:r w:rsidRPr="00DD7C5E">
                    <w:rPr>
                      <w:rFonts w:ascii="Calibri" w:hAnsi="Calibri" w:cs="Calibri"/>
                      <w:b/>
                      <w:sz w:val="22"/>
                    </w:rPr>
                    <w:t>10:30am</w:t>
                  </w:r>
                  <w:r w:rsidRPr="00F81B95">
                    <w:rPr>
                      <w:rFonts w:ascii="Calibri" w:hAnsi="Calibri" w:cs="Calibri"/>
                      <w:sz w:val="22"/>
                    </w:rPr>
                    <w:t xml:space="preserve"> Worship Sanctuary</w:t>
                  </w:r>
                </w:p>
                <w:p w14:paraId="694B1B99" w14:textId="6477A86B"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530" w:type="dxa"/>
                </w:tcPr>
                <w:p w14:paraId="732EA5E9"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29</w:t>
                  </w:r>
                </w:p>
                <w:p w14:paraId="5F9FC478" w14:textId="77777777" w:rsidR="00055C80" w:rsidRPr="00F81B95" w:rsidRDefault="00055C80" w:rsidP="00E07346">
                  <w:pPr>
                    <w:framePr w:hSpace="45" w:wrap="around" w:vAnchor="text" w:hAnchor="margin" w:x="-270" w:y="-795"/>
                    <w:spacing w:line="240" w:lineRule="auto"/>
                    <w:ind w:left="72" w:hanging="90"/>
                    <w:suppressOverlap/>
                    <w:rPr>
                      <w:rFonts w:ascii="Calibri" w:hAnsi="Calibri"/>
                      <w:sz w:val="22"/>
                    </w:rPr>
                  </w:pPr>
                  <w:r w:rsidRPr="002B46B8">
                    <w:rPr>
                      <w:rFonts w:ascii="Calibri" w:hAnsi="Calibri"/>
                      <w:b/>
                      <w:sz w:val="22"/>
                    </w:rPr>
                    <w:t>9am</w:t>
                  </w:r>
                  <w:r w:rsidRPr="00F81B95">
                    <w:rPr>
                      <w:rFonts w:ascii="Calibri" w:hAnsi="Calibri"/>
                      <w:sz w:val="22"/>
                    </w:rPr>
                    <w:t xml:space="preserve"> Monday Morning Men-</w:t>
                  </w:r>
                  <w:r>
                    <w:rPr>
                      <w:rFonts w:ascii="Calibri" w:hAnsi="Calibri"/>
                      <w:sz w:val="22"/>
                    </w:rPr>
                    <w:t>MR</w:t>
                  </w:r>
                </w:p>
                <w:p w14:paraId="016EA2F0" w14:textId="5D850A07"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tc>
              <w:tc>
                <w:tcPr>
                  <w:tcW w:w="1440" w:type="dxa"/>
                </w:tcPr>
                <w:p w14:paraId="0C6D8950" w14:textId="53DEA3BB" w:rsidR="00E921F5"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30</w:t>
                  </w:r>
                </w:p>
              </w:tc>
              <w:tc>
                <w:tcPr>
                  <w:tcW w:w="1620" w:type="dxa"/>
                </w:tcPr>
                <w:p w14:paraId="6DB92A5A" w14:textId="77777777" w:rsidR="00E921F5"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sidRPr="00055C80">
                    <w:rPr>
                      <w:rFonts w:ascii="Calibri" w:eastAsia="Times New Roman" w:hAnsi="Calibri" w:cs="Calibri"/>
                      <w:bCs/>
                      <w:sz w:val="22"/>
                      <w:lang w:eastAsia="en-US"/>
                    </w:rPr>
                    <w:t>31</w:t>
                  </w:r>
                </w:p>
                <w:p w14:paraId="084DB30C"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2116ED">
                    <w:rPr>
                      <w:rFonts w:ascii="Calibri" w:hAnsi="Calibri" w:cs="Calibri"/>
                      <w:b/>
                      <w:sz w:val="22"/>
                    </w:rPr>
                    <w:t>9am</w:t>
                  </w:r>
                  <w:r w:rsidRPr="00F95657">
                    <w:rPr>
                      <w:rFonts w:ascii="Calibri" w:hAnsi="Calibri" w:cs="Calibri"/>
                      <w:sz w:val="22"/>
                    </w:rPr>
                    <w:t xml:space="preserve"> Facebook</w:t>
                  </w:r>
                </w:p>
                <w:p w14:paraId="27DA7681" w14:textId="77777777" w:rsidR="00055C80" w:rsidRPr="00F95657" w:rsidRDefault="00055C80" w:rsidP="00E07346">
                  <w:pPr>
                    <w:framePr w:hSpace="45" w:wrap="around" w:vAnchor="text" w:hAnchor="margin" w:x="-270" w:y="-795"/>
                    <w:spacing w:line="240" w:lineRule="auto"/>
                    <w:ind w:firstLine="0"/>
                    <w:suppressOverlap/>
                    <w:rPr>
                      <w:rFonts w:ascii="Calibri" w:hAnsi="Calibri" w:cs="Calibri"/>
                      <w:sz w:val="22"/>
                    </w:rPr>
                  </w:pPr>
                  <w:r w:rsidRPr="00F95657">
                    <w:rPr>
                      <w:rFonts w:ascii="Calibri" w:hAnsi="Calibri" w:cs="Calibri"/>
                      <w:sz w:val="22"/>
                    </w:rPr>
                    <w:t xml:space="preserve">  Live Prayer</w:t>
                  </w:r>
                </w:p>
                <w:p w14:paraId="2D3B4EF5"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0FE58E8C"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749A4DA0" w14:textId="77777777" w:rsid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p>
                <w:p w14:paraId="61397769" w14:textId="739AACD6" w:rsidR="00055C80" w:rsidRPr="00055C80" w:rsidRDefault="00055C80" w:rsidP="00E07346">
                  <w:pPr>
                    <w:framePr w:hSpace="45" w:wrap="around" w:vAnchor="text" w:hAnchor="margin" w:x="-270" w:y="-795"/>
                    <w:spacing w:line="240" w:lineRule="auto"/>
                    <w:ind w:firstLine="0"/>
                    <w:suppressOverlap/>
                    <w:rPr>
                      <w:rFonts w:ascii="Calibri" w:eastAsia="Times New Roman" w:hAnsi="Calibri" w:cs="Calibri"/>
                      <w:bCs/>
                      <w:sz w:val="22"/>
                      <w:lang w:eastAsia="en-US"/>
                    </w:rPr>
                  </w:pPr>
                  <w:r>
                    <w:rPr>
                      <w:rFonts w:ascii="Calibri" w:eastAsia="Times New Roman" w:hAnsi="Calibri" w:cs="Calibri"/>
                      <w:bCs/>
                      <w:sz w:val="22"/>
                      <w:lang w:eastAsia="en-US"/>
                    </w:rPr>
                    <w:t>6:30pm Choir</w:t>
                  </w:r>
                </w:p>
              </w:tc>
              <w:tc>
                <w:tcPr>
                  <w:tcW w:w="1620" w:type="dxa"/>
                </w:tcPr>
                <w:p w14:paraId="74A6E912" w14:textId="436DC23E" w:rsidR="00E921F5" w:rsidRDefault="00055C80" w:rsidP="00E07346">
                  <w:pPr>
                    <w:framePr w:hSpace="45" w:wrap="around" w:vAnchor="text" w:hAnchor="margin" w:x="-270" w:y="-795"/>
                    <w:spacing w:line="240" w:lineRule="auto"/>
                    <w:ind w:firstLine="0"/>
                    <w:suppressOverlap/>
                    <w:rPr>
                      <w:rFonts w:ascii="Calibri" w:eastAsia="Times New Roman" w:hAnsi="Calibri" w:cs="Calibri"/>
                      <w:b/>
                      <w:bCs/>
                      <w:color w:val="B22222"/>
                      <w:sz w:val="26"/>
                      <w:szCs w:val="26"/>
                      <w:lang w:eastAsia="en-US"/>
                    </w:rPr>
                  </w:pPr>
                  <w:r>
                    <w:rPr>
                      <w:rFonts w:ascii="Calibri" w:eastAsia="Times New Roman" w:hAnsi="Calibri" w:cs="Calibri"/>
                      <w:b/>
                      <w:bCs/>
                      <w:noProof/>
                      <w:color w:val="B22222"/>
                      <w:sz w:val="26"/>
                      <w:szCs w:val="26"/>
                      <w:lang w:eastAsia="en-US"/>
                    </w:rPr>
                    <mc:AlternateContent>
                      <mc:Choice Requires="wps">
                        <w:drawing>
                          <wp:anchor distT="0" distB="0" distL="114300" distR="114300" simplePos="0" relativeHeight="252006400" behindDoc="0" locked="0" layoutInCell="1" allowOverlap="1" wp14:anchorId="64C1AFE5" wp14:editId="2F2D27AE">
                            <wp:simplePos x="0" y="0"/>
                            <wp:positionH relativeFrom="column">
                              <wp:posOffset>-26035</wp:posOffset>
                            </wp:positionH>
                            <wp:positionV relativeFrom="paragraph">
                              <wp:posOffset>37465</wp:posOffset>
                            </wp:positionV>
                            <wp:extent cx="2609850" cy="186690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260985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84574F" w14:textId="70B29930" w:rsidR="00190FA6" w:rsidRDefault="00190FA6" w:rsidP="00055C80">
                                        <w:pPr>
                                          <w:spacing w:line="240" w:lineRule="auto"/>
                                          <w:jc w:val="center"/>
                                          <w:rPr>
                                            <w:rFonts w:ascii="Calibri" w:hAnsi="Calibri" w:cs="Calibri"/>
                                            <w:sz w:val="72"/>
                                          </w:rPr>
                                        </w:pPr>
                                        <w:r w:rsidRPr="00055C80">
                                          <w:rPr>
                                            <w:rFonts w:ascii="Calibri" w:hAnsi="Calibri" w:cs="Calibri"/>
                                            <w:sz w:val="72"/>
                                          </w:rPr>
                                          <w:t>AUGUST 2022</w:t>
                                        </w:r>
                                      </w:p>
                                      <w:p w14:paraId="2C7961CB" w14:textId="77777777" w:rsidR="00190FA6" w:rsidRPr="000D1F48" w:rsidRDefault="00190FA6" w:rsidP="000175E0">
                                        <w:pPr>
                                          <w:spacing w:line="240" w:lineRule="auto"/>
                                          <w:ind w:right="-42" w:firstLine="0"/>
                                          <w:rPr>
                                            <w:rFonts w:ascii="Calibri" w:hAnsi="Calibri" w:cs="Calibri"/>
                                            <w:sz w:val="22"/>
                                            <w:szCs w:val="24"/>
                                          </w:rPr>
                                        </w:pPr>
                                        <w:r w:rsidRPr="000D1F48">
                                          <w:rPr>
                                            <w:rFonts w:ascii="Calibri" w:hAnsi="Calibri" w:cs="Calibri"/>
                                            <w:b/>
                                            <w:sz w:val="22"/>
                                            <w:szCs w:val="24"/>
                                          </w:rPr>
                                          <w:t>AC-</w:t>
                                        </w:r>
                                        <w:r w:rsidRPr="000D1F48">
                                          <w:rPr>
                                            <w:rFonts w:ascii="Calibri" w:hAnsi="Calibri" w:cs="Calibri"/>
                                            <w:sz w:val="22"/>
                                            <w:szCs w:val="24"/>
                                          </w:rPr>
                                          <w:t xml:space="preserve">Adult Sunday </w:t>
                                        </w:r>
                                        <w:proofErr w:type="gramStart"/>
                                        <w:r w:rsidRPr="000D1F48">
                                          <w:rPr>
                                            <w:rFonts w:ascii="Calibri" w:hAnsi="Calibri" w:cs="Calibri"/>
                                            <w:sz w:val="22"/>
                                            <w:szCs w:val="24"/>
                                          </w:rPr>
                                          <w:t>School</w:t>
                                        </w:r>
                                        <w:proofErr w:type="gramEnd"/>
                                        <w:r w:rsidRPr="000D1F48">
                                          <w:rPr>
                                            <w:rFonts w:ascii="Calibri" w:hAnsi="Calibri" w:cs="Calibri"/>
                                            <w:sz w:val="22"/>
                                            <w:szCs w:val="24"/>
                                          </w:rPr>
                                          <w:t xml:space="preserve"> Class</w:t>
                                        </w:r>
                                      </w:p>
                                      <w:p w14:paraId="47A980B7" w14:textId="77777777" w:rsidR="00190FA6" w:rsidRDefault="00190FA6" w:rsidP="000175E0">
                                        <w:pPr>
                                          <w:spacing w:line="240" w:lineRule="auto"/>
                                          <w:ind w:right="-42" w:firstLine="0"/>
                                          <w:rPr>
                                            <w:rFonts w:ascii="Calibri" w:hAnsi="Calibri" w:cs="Calibri"/>
                                            <w:sz w:val="22"/>
                                            <w:szCs w:val="62"/>
                                          </w:rPr>
                                        </w:pPr>
                                        <w:r w:rsidRPr="000D1F48">
                                          <w:rPr>
                                            <w:rFonts w:ascii="Calibri" w:hAnsi="Calibri" w:cs="Calibri"/>
                                            <w:b/>
                                            <w:sz w:val="22"/>
                                            <w:szCs w:val="62"/>
                                          </w:rPr>
                                          <w:t>MR-</w:t>
                                        </w:r>
                                        <w:r>
                                          <w:rPr>
                                            <w:rFonts w:ascii="Calibri" w:hAnsi="Calibri" w:cs="Calibri"/>
                                            <w:sz w:val="22"/>
                                            <w:szCs w:val="62"/>
                                          </w:rPr>
                                          <w:t xml:space="preserve"> Multipurpose Rm/</w:t>
                                        </w:r>
                                        <w:proofErr w:type="spellStart"/>
                                        <w:r>
                                          <w:rPr>
                                            <w:rFonts w:ascii="Calibri" w:hAnsi="Calibri" w:cs="Calibri"/>
                                            <w:sz w:val="22"/>
                                            <w:szCs w:val="62"/>
                                          </w:rPr>
                                          <w:t>Sanct</w:t>
                                        </w:r>
                                        <w:proofErr w:type="spellEnd"/>
                                        <w:r>
                                          <w:rPr>
                                            <w:rFonts w:ascii="Calibri" w:hAnsi="Calibri" w:cs="Calibri"/>
                                            <w:sz w:val="22"/>
                                            <w:szCs w:val="62"/>
                                          </w:rPr>
                                          <w:t>.</w:t>
                                        </w:r>
                                      </w:p>
                                      <w:p w14:paraId="4CBBB4E6" w14:textId="77777777" w:rsidR="00190FA6" w:rsidRDefault="00190FA6" w:rsidP="000175E0">
                                        <w:pPr>
                                          <w:spacing w:line="240" w:lineRule="auto"/>
                                          <w:ind w:right="-42" w:firstLine="0"/>
                                          <w:rPr>
                                            <w:rFonts w:ascii="Calibri" w:hAnsi="Calibri" w:cs="Calibri"/>
                                            <w:sz w:val="22"/>
                                            <w:szCs w:val="62"/>
                                          </w:rPr>
                                        </w:pPr>
                                        <w:r w:rsidRPr="00971225">
                                          <w:rPr>
                                            <w:rFonts w:ascii="Calibri" w:hAnsi="Calibri" w:cs="Calibri"/>
                                            <w:b/>
                                            <w:sz w:val="22"/>
                                            <w:szCs w:val="62"/>
                                          </w:rPr>
                                          <w:t>CF</w:t>
                                        </w:r>
                                        <w:r>
                                          <w:rPr>
                                            <w:rFonts w:ascii="Calibri" w:hAnsi="Calibri" w:cs="Calibri"/>
                                            <w:sz w:val="22"/>
                                            <w:szCs w:val="62"/>
                                          </w:rPr>
                                          <w:t>- Conference Rm.</w:t>
                                        </w:r>
                                      </w:p>
                                      <w:p w14:paraId="5817B791" w14:textId="77777777" w:rsidR="00190FA6" w:rsidRPr="000D1F48" w:rsidRDefault="00190FA6" w:rsidP="000175E0">
                                        <w:pPr>
                                          <w:spacing w:line="240" w:lineRule="auto"/>
                                          <w:ind w:right="-42" w:firstLine="0"/>
                                          <w:rPr>
                                            <w:rFonts w:ascii="Calibri" w:hAnsi="Calibri" w:cs="Calibri"/>
                                            <w:sz w:val="22"/>
                                            <w:szCs w:val="62"/>
                                          </w:rPr>
                                        </w:pPr>
                                        <w:r w:rsidRPr="000175E0">
                                          <w:rPr>
                                            <w:rFonts w:ascii="Calibri" w:hAnsi="Calibri" w:cs="Calibri"/>
                                            <w:b/>
                                            <w:sz w:val="22"/>
                                            <w:szCs w:val="62"/>
                                          </w:rPr>
                                          <w:t>OWC</w:t>
                                        </w:r>
                                        <w:r>
                                          <w:rPr>
                                            <w:rFonts w:ascii="Calibri" w:hAnsi="Calibri" w:cs="Calibri"/>
                                            <w:sz w:val="22"/>
                                            <w:szCs w:val="62"/>
                                          </w:rPr>
                                          <w:t>- Outdoor Worship Center/</w:t>
                                        </w:r>
                                        <w:proofErr w:type="spellStart"/>
                                        <w:r>
                                          <w:rPr>
                                            <w:rFonts w:ascii="Calibri" w:hAnsi="Calibri" w:cs="Calibri"/>
                                            <w:sz w:val="22"/>
                                            <w:szCs w:val="62"/>
                                          </w:rPr>
                                          <w:t>Pavillion</w:t>
                                        </w:r>
                                        <w:proofErr w:type="spellEnd"/>
                                      </w:p>
                                      <w:p w14:paraId="0172CEEF" w14:textId="77777777" w:rsidR="00190FA6" w:rsidRDefault="00190FA6" w:rsidP="00055C80">
                                        <w:pPr>
                                          <w:spacing w:line="240" w:lineRule="auto"/>
                                          <w:jc w:val="center"/>
                                          <w:rPr>
                                            <w:rFonts w:ascii="Calibri" w:hAnsi="Calibri" w:cs="Calibri"/>
                                            <w:sz w:val="72"/>
                                          </w:rPr>
                                        </w:pPr>
                                      </w:p>
                                      <w:p w14:paraId="179D1D1E" w14:textId="77777777" w:rsidR="00190FA6" w:rsidRPr="000175E0" w:rsidRDefault="00190FA6" w:rsidP="00055C80">
                                        <w:pPr>
                                          <w:spacing w:line="240" w:lineRule="auto"/>
                                          <w:jc w:val="center"/>
                                          <w:rPr>
                                            <w:rFonts w:ascii="Calibri" w:hAnsi="Calibri" w:cs="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1AFE5" id="Text Box 288" o:spid="_x0000_s1052" type="#_x0000_t202" style="position:absolute;margin-left:-2.05pt;margin-top:2.95pt;width:205.5pt;height:147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" fillcolor="white [3201]" strokeweight=".5pt">
                            <v:textbox>
                              <w:txbxContent>
                                <w:p w14:paraId="2884574F" w14:textId="70B29930" w:rsidR="00190FA6" w:rsidRDefault="00190FA6" w:rsidP="00055C80">
                                  <w:pPr>
                                    <w:spacing w:line="240" w:lineRule="auto"/>
                                    <w:jc w:val="center"/>
                                    <w:rPr>
                                      <w:rFonts w:ascii="Calibri" w:hAnsi="Calibri" w:cs="Calibri"/>
                                      <w:sz w:val="72"/>
                                    </w:rPr>
                                  </w:pPr>
                                  <w:r w:rsidRPr="00055C80">
                                    <w:rPr>
                                      <w:rFonts w:ascii="Calibri" w:hAnsi="Calibri" w:cs="Calibri"/>
                                      <w:sz w:val="72"/>
                                    </w:rPr>
                                    <w:t>AUGUST 2022</w:t>
                                  </w:r>
                                </w:p>
                                <w:p w14:paraId="2C7961CB" w14:textId="77777777" w:rsidR="00190FA6" w:rsidRPr="000D1F48" w:rsidRDefault="00190FA6" w:rsidP="000175E0">
                                  <w:pPr>
                                    <w:spacing w:line="240" w:lineRule="auto"/>
                                    <w:ind w:right="-42" w:firstLine="0"/>
                                    <w:rPr>
                                      <w:rFonts w:ascii="Calibri" w:hAnsi="Calibri" w:cs="Calibri"/>
                                      <w:sz w:val="22"/>
                                      <w:szCs w:val="24"/>
                                    </w:rPr>
                                  </w:pPr>
                                  <w:r w:rsidRPr="000D1F48">
                                    <w:rPr>
                                      <w:rFonts w:ascii="Calibri" w:hAnsi="Calibri" w:cs="Calibri"/>
                                      <w:b/>
                                      <w:sz w:val="22"/>
                                      <w:szCs w:val="24"/>
                                    </w:rPr>
                                    <w:t>AC-</w:t>
                                  </w:r>
                                  <w:r w:rsidRPr="000D1F48">
                                    <w:rPr>
                                      <w:rFonts w:ascii="Calibri" w:hAnsi="Calibri" w:cs="Calibri"/>
                                      <w:sz w:val="22"/>
                                      <w:szCs w:val="24"/>
                                    </w:rPr>
                                    <w:t xml:space="preserve">Adult Sunday </w:t>
                                  </w:r>
                                  <w:proofErr w:type="gramStart"/>
                                  <w:r w:rsidRPr="000D1F48">
                                    <w:rPr>
                                      <w:rFonts w:ascii="Calibri" w:hAnsi="Calibri" w:cs="Calibri"/>
                                      <w:sz w:val="22"/>
                                      <w:szCs w:val="24"/>
                                    </w:rPr>
                                    <w:t>School</w:t>
                                  </w:r>
                                  <w:proofErr w:type="gramEnd"/>
                                  <w:r w:rsidRPr="000D1F48">
                                    <w:rPr>
                                      <w:rFonts w:ascii="Calibri" w:hAnsi="Calibri" w:cs="Calibri"/>
                                      <w:sz w:val="22"/>
                                      <w:szCs w:val="24"/>
                                    </w:rPr>
                                    <w:t xml:space="preserve"> Class</w:t>
                                  </w:r>
                                </w:p>
                                <w:p w14:paraId="47A980B7" w14:textId="77777777" w:rsidR="00190FA6" w:rsidRDefault="00190FA6" w:rsidP="000175E0">
                                  <w:pPr>
                                    <w:spacing w:line="240" w:lineRule="auto"/>
                                    <w:ind w:right="-42" w:firstLine="0"/>
                                    <w:rPr>
                                      <w:rFonts w:ascii="Calibri" w:hAnsi="Calibri" w:cs="Calibri"/>
                                      <w:sz w:val="22"/>
                                      <w:szCs w:val="62"/>
                                    </w:rPr>
                                  </w:pPr>
                                  <w:r w:rsidRPr="000D1F48">
                                    <w:rPr>
                                      <w:rFonts w:ascii="Calibri" w:hAnsi="Calibri" w:cs="Calibri"/>
                                      <w:b/>
                                      <w:sz w:val="22"/>
                                      <w:szCs w:val="62"/>
                                    </w:rPr>
                                    <w:t>MR-</w:t>
                                  </w:r>
                                  <w:r>
                                    <w:rPr>
                                      <w:rFonts w:ascii="Calibri" w:hAnsi="Calibri" w:cs="Calibri"/>
                                      <w:sz w:val="22"/>
                                      <w:szCs w:val="62"/>
                                    </w:rPr>
                                    <w:t xml:space="preserve"> Multipurpose Rm/</w:t>
                                  </w:r>
                                  <w:proofErr w:type="spellStart"/>
                                  <w:r>
                                    <w:rPr>
                                      <w:rFonts w:ascii="Calibri" w:hAnsi="Calibri" w:cs="Calibri"/>
                                      <w:sz w:val="22"/>
                                      <w:szCs w:val="62"/>
                                    </w:rPr>
                                    <w:t>Sanct</w:t>
                                  </w:r>
                                  <w:proofErr w:type="spellEnd"/>
                                  <w:r>
                                    <w:rPr>
                                      <w:rFonts w:ascii="Calibri" w:hAnsi="Calibri" w:cs="Calibri"/>
                                      <w:sz w:val="22"/>
                                      <w:szCs w:val="62"/>
                                    </w:rPr>
                                    <w:t>.</w:t>
                                  </w:r>
                                </w:p>
                                <w:p w14:paraId="4CBBB4E6" w14:textId="77777777" w:rsidR="00190FA6" w:rsidRDefault="00190FA6" w:rsidP="000175E0">
                                  <w:pPr>
                                    <w:spacing w:line="240" w:lineRule="auto"/>
                                    <w:ind w:right="-42" w:firstLine="0"/>
                                    <w:rPr>
                                      <w:rFonts w:ascii="Calibri" w:hAnsi="Calibri" w:cs="Calibri"/>
                                      <w:sz w:val="22"/>
                                      <w:szCs w:val="62"/>
                                    </w:rPr>
                                  </w:pPr>
                                  <w:r w:rsidRPr="00971225">
                                    <w:rPr>
                                      <w:rFonts w:ascii="Calibri" w:hAnsi="Calibri" w:cs="Calibri"/>
                                      <w:b/>
                                      <w:sz w:val="22"/>
                                      <w:szCs w:val="62"/>
                                    </w:rPr>
                                    <w:t>CF</w:t>
                                  </w:r>
                                  <w:r>
                                    <w:rPr>
                                      <w:rFonts w:ascii="Calibri" w:hAnsi="Calibri" w:cs="Calibri"/>
                                      <w:sz w:val="22"/>
                                      <w:szCs w:val="62"/>
                                    </w:rPr>
                                    <w:t>- Conference Rm.</w:t>
                                  </w:r>
                                </w:p>
                                <w:p w14:paraId="5817B791" w14:textId="77777777" w:rsidR="00190FA6" w:rsidRPr="000D1F48" w:rsidRDefault="00190FA6" w:rsidP="000175E0">
                                  <w:pPr>
                                    <w:spacing w:line="240" w:lineRule="auto"/>
                                    <w:ind w:right="-42" w:firstLine="0"/>
                                    <w:rPr>
                                      <w:rFonts w:ascii="Calibri" w:hAnsi="Calibri" w:cs="Calibri"/>
                                      <w:sz w:val="22"/>
                                      <w:szCs w:val="62"/>
                                    </w:rPr>
                                  </w:pPr>
                                  <w:r w:rsidRPr="000175E0">
                                    <w:rPr>
                                      <w:rFonts w:ascii="Calibri" w:hAnsi="Calibri" w:cs="Calibri"/>
                                      <w:b/>
                                      <w:sz w:val="22"/>
                                      <w:szCs w:val="62"/>
                                    </w:rPr>
                                    <w:t>OWC</w:t>
                                  </w:r>
                                  <w:r>
                                    <w:rPr>
                                      <w:rFonts w:ascii="Calibri" w:hAnsi="Calibri" w:cs="Calibri"/>
                                      <w:sz w:val="22"/>
                                      <w:szCs w:val="62"/>
                                    </w:rPr>
                                    <w:t>- Outdoor Worship Center/</w:t>
                                  </w:r>
                                  <w:proofErr w:type="spellStart"/>
                                  <w:r>
                                    <w:rPr>
                                      <w:rFonts w:ascii="Calibri" w:hAnsi="Calibri" w:cs="Calibri"/>
                                      <w:sz w:val="22"/>
                                      <w:szCs w:val="62"/>
                                    </w:rPr>
                                    <w:t>Pavillion</w:t>
                                  </w:r>
                                  <w:proofErr w:type="spellEnd"/>
                                </w:p>
                                <w:p w14:paraId="0172CEEF" w14:textId="77777777" w:rsidR="00190FA6" w:rsidRDefault="00190FA6" w:rsidP="00055C80">
                                  <w:pPr>
                                    <w:spacing w:line="240" w:lineRule="auto"/>
                                    <w:jc w:val="center"/>
                                    <w:rPr>
                                      <w:rFonts w:ascii="Calibri" w:hAnsi="Calibri" w:cs="Calibri"/>
                                      <w:sz w:val="72"/>
                                    </w:rPr>
                                  </w:pPr>
                                </w:p>
                                <w:p w14:paraId="179D1D1E" w14:textId="77777777" w:rsidR="00190FA6" w:rsidRPr="000175E0" w:rsidRDefault="00190FA6" w:rsidP="00055C80">
                                  <w:pPr>
                                    <w:spacing w:line="240" w:lineRule="auto"/>
                                    <w:jc w:val="center"/>
                                    <w:rPr>
                                      <w:rFonts w:ascii="Calibri" w:hAnsi="Calibri" w:cs="Calibri"/>
                                      <w:sz w:val="22"/>
                                    </w:rPr>
                                  </w:pPr>
                                </w:p>
                              </w:txbxContent>
                            </v:textbox>
                          </v:shape>
                        </w:pict>
                      </mc:Fallback>
                    </mc:AlternateContent>
                  </w:r>
                </w:p>
              </w:tc>
              <w:tc>
                <w:tcPr>
                  <w:tcW w:w="1350" w:type="dxa"/>
                </w:tcPr>
                <w:p w14:paraId="42484BAE"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
                      <w:bCs/>
                      <w:color w:val="B22222"/>
                      <w:sz w:val="26"/>
                      <w:szCs w:val="26"/>
                      <w:lang w:eastAsia="en-US"/>
                    </w:rPr>
                  </w:pPr>
                </w:p>
              </w:tc>
              <w:tc>
                <w:tcPr>
                  <w:tcW w:w="1350" w:type="dxa"/>
                </w:tcPr>
                <w:p w14:paraId="6A8C1AAA" w14:textId="77777777" w:rsidR="00E921F5" w:rsidRDefault="00E921F5" w:rsidP="00E07346">
                  <w:pPr>
                    <w:framePr w:hSpace="45" w:wrap="around" w:vAnchor="text" w:hAnchor="margin" w:x="-270" w:y="-795"/>
                    <w:spacing w:line="240" w:lineRule="auto"/>
                    <w:ind w:firstLine="0"/>
                    <w:suppressOverlap/>
                    <w:rPr>
                      <w:rFonts w:ascii="Calibri" w:eastAsia="Times New Roman" w:hAnsi="Calibri" w:cs="Calibri"/>
                      <w:b/>
                      <w:bCs/>
                      <w:color w:val="B22222"/>
                      <w:sz w:val="26"/>
                      <w:szCs w:val="26"/>
                      <w:lang w:eastAsia="en-US"/>
                    </w:rPr>
                  </w:pPr>
                </w:p>
              </w:tc>
            </w:tr>
          </w:tbl>
          <w:p w14:paraId="072AABC4" w14:textId="61269D09" w:rsidR="00D7246F" w:rsidRPr="00CF1E48" w:rsidRDefault="00D7246F" w:rsidP="006F18CA">
            <w:pPr>
              <w:spacing w:line="240" w:lineRule="auto"/>
              <w:ind w:firstLine="0"/>
              <w:rPr>
                <w:rFonts w:ascii="Calibri" w:eastAsia="Times New Roman" w:hAnsi="Calibri" w:cs="Calibri"/>
                <w:b/>
                <w:bCs/>
                <w:color w:val="B22222"/>
                <w:sz w:val="26"/>
                <w:szCs w:val="26"/>
                <w:lang w:eastAsia="en-US"/>
              </w:rPr>
            </w:pPr>
          </w:p>
        </w:tc>
      </w:tr>
      <w:tr w:rsidR="00D7246F" w:rsidRPr="00CF1E48" w14:paraId="54107FC8" w14:textId="77777777" w:rsidTr="006F18CA">
        <w:trPr>
          <w:trHeight w:val="2250"/>
        </w:trPr>
        <w:tc>
          <w:tcPr>
            <w:tcW w:w="5000" w:type="pct"/>
            <w:tcMar>
              <w:top w:w="0" w:type="dxa"/>
              <w:left w:w="270" w:type="dxa"/>
              <w:bottom w:w="135" w:type="dxa"/>
              <w:right w:w="270" w:type="dxa"/>
            </w:tcMar>
          </w:tcPr>
          <w:p w14:paraId="706454A7" w14:textId="77777777" w:rsidR="00D7246F" w:rsidRPr="00281EA2" w:rsidRDefault="00D7246F" w:rsidP="006F18CA">
            <w:pPr>
              <w:spacing w:after="200" w:line="276" w:lineRule="auto"/>
              <w:ind w:firstLine="0"/>
              <w:rPr>
                <w:rFonts w:ascii="Calibri" w:eastAsia="Times New Roman" w:hAnsi="Calibri" w:cs="Calibri"/>
                <w:b/>
                <w:bCs/>
                <w:sz w:val="26"/>
                <w:szCs w:val="26"/>
                <w:lang w:eastAsia="en-US"/>
              </w:rPr>
            </w:pPr>
            <w:bookmarkStart w:id="0" w:name="_GoBack"/>
            <w:bookmarkEnd w:id="0"/>
          </w:p>
        </w:tc>
      </w:tr>
    </w:tbl>
    <w:p w14:paraId="4C9567CA" w14:textId="4966C92B" w:rsidR="00944E11" w:rsidRPr="009F1E19" w:rsidRDefault="00944E11" w:rsidP="00EE4732">
      <w:pPr>
        <w:ind w:firstLine="0"/>
        <w:rPr>
          <w:rFonts w:ascii="Calibri" w:hAnsi="Calibri"/>
        </w:rPr>
        <w:sectPr w:rsidR="00944E11" w:rsidRPr="009F1E19" w:rsidSect="00E07346">
          <w:type w:val="continuous"/>
          <w:pgSz w:w="12240" w:h="15840" w:code="1"/>
          <w:pgMar w:top="720" w:right="720" w:bottom="720" w:left="720" w:header="720" w:footer="720" w:gutter="0"/>
          <w:cols w:num="3" w:space="270"/>
          <w:docGrid w:linePitch="360"/>
        </w:sectPr>
      </w:pPr>
    </w:p>
    <w:tbl>
      <w:tblPr>
        <w:tblpPr w:leftFromText="45" w:rightFromText="45" w:vertAnchor="text" w:horzAnchor="page" w:tblpX="1" w:tblpY="-4210"/>
        <w:tblOverlap w:val="never"/>
        <w:tblW w:w="7962" w:type="pct"/>
        <w:tblBorders>
          <w:right w:val="single" w:sz="4" w:space="0" w:color="auto"/>
        </w:tblBorders>
        <w:tblCellMar>
          <w:left w:w="0" w:type="dxa"/>
          <w:right w:w="0" w:type="dxa"/>
        </w:tblCellMar>
        <w:tblLook w:val="04A0" w:firstRow="1" w:lastRow="0" w:firstColumn="1" w:lastColumn="0" w:noHBand="0" w:noVBand="1"/>
      </w:tblPr>
      <w:tblGrid>
        <w:gridCol w:w="17190"/>
      </w:tblGrid>
      <w:tr w:rsidR="000B7C55" w:rsidRPr="00CF1E48" w14:paraId="2EE577DF" w14:textId="77777777" w:rsidTr="000B7C55">
        <w:trPr>
          <w:trHeight w:val="2250"/>
        </w:trPr>
        <w:tc>
          <w:tcPr>
            <w:tcW w:w="5000" w:type="pct"/>
            <w:tcMar>
              <w:top w:w="0" w:type="dxa"/>
              <w:left w:w="270" w:type="dxa"/>
              <w:bottom w:w="135" w:type="dxa"/>
              <w:right w:w="270" w:type="dxa"/>
            </w:tcMar>
          </w:tcPr>
          <w:p w14:paraId="41E9516C" w14:textId="38C5DB51" w:rsidR="000B7C55" w:rsidRPr="00CF1E48" w:rsidRDefault="000C4C25" w:rsidP="000B7C55">
            <w:pPr>
              <w:spacing w:after="200" w:line="276" w:lineRule="auto"/>
              <w:ind w:firstLine="0"/>
              <w:rPr>
                <w:rFonts w:ascii="Calibri" w:eastAsia="Times New Roman" w:hAnsi="Calibri" w:cs="Calibri"/>
                <w:b/>
                <w:bCs/>
                <w:color w:val="B22222"/>
                <w:sz w:val="26"/>
                <w:szCs w:val="26"/>
                <w:lang w:eastAsia="en-US"/>
              </w:rPr>
            </w:pPr>
            <w:r>
              <w:rPr>
                <w:rFonts w:ascii="Calibri" w:eastAsia="Times New Roman" w:hAnsi="Calibri" w:cs="Calibri"/>
                <w:b/>
                <w:bCs/>
                <w:noProof/>
                <w:color w:val="B22222"/>
                <w:sz w:val="26"/>
                <w:szCs w:val="26"/>
                <w:lang w:eastAsia="en-US"/>
              </w:rPr>
              <w:lastRenderedPageBreak/>
              <mc:AlternateContent>
                <mc:Choice Requires="wps">
                  <w:drawing>
                    <wp:anchor distT="0" distB="0" distL="114300" distR="114300" simplePos="0" relativeHeight="251991040" behindDoc="1" locked="0" layoutInCell="1" allowOverlap="1" wp14:anchorId="0920DF0A" wp14:editId="0A173611">
                      <wp:simplePos x="0" y="0"/>
                      <wp:positionH relativeFrom="column">
                        <wp:posOffset>4924425</wp:posOffset>
                      </wp:positionH>
                      <wp:positionV relativeFrom="paragraph">
                        <wp:posOffset>228600</wp:posOffset>
                      </wp:positionV>
                      <wp:extent cx="2133600" cy="9382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133600" cy="938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0F3CB" w14:textId="77777777" w:rsidR="00190FA6" w:rsidRPr="0096184B" w:rsidRDefault="00190FA6" w:rsidP="000C4C25">
                                  <w:pPr>
                                    <w:spacing w:line="240" w:lineRule="auto"/>
                                    <w:ind w:firstLine="0"/>
                                    <w:jc w:val="center"/>
                                    <w:rPr>
                                      <w:rFonts w:ascii="Calibri" w:hAnsi="Calibri" w:cs="Calibri"/>
                                      <w:b/>
                                      <w:sz w:val="26"/>
                                      <w:szCs w:val="26"/>
                                      <w:u w:val="single"/>
                                    </w:rPr>
                                  </w:pPr>
                                  <w:r w:rsidRPr="0096184B">
                                    <w:rPr>
                                      <w:rFonts w:ascii="Calibri" w:hAnsi="Calibri" w:cs="Calibri"/>
                                      <w:b/>
                                      <w:sz w:val="26"/>
                                      <w:szCs w:val="26"/>
                                      <w:u w:val="single"/>
                                    </w:rPr>
                                    <w:t>CHILDREN’S MINISTRY</w:t>
                                  </w:r>
                                </w:p>
                                <w:p w14:paraId="1EE14531" w14:textId="77777777" w:rsidR="00190FA6" w:rsidRPr="0096184B" w:rsidRDefault="00190FA6" w:rsidP="000C4C25">
                                  <w:pPr>
                                    <w:spacing w:line="240" w:lineRule="auto"/>
                                    <w:ind w:firstLine="0"/>
                                    <w:jc w:val="center"/>
                                    <w:rPr>
                                      <w:rFonts w:ascii="Calibri" w:hAnsi="Calibri" w:cs="Calibri"/>
                                      <w:b/>
                                      <w:sz w:val="8"/>
                                      <w:szCs w:val="25"/>
                                      <w:u w:val="single"/>
                                    </w:rPr>
                                  </w:pPr>
                                </w:p>
                                <w:p w14:paraId="6C3C2051" w14:textId="1E758E50" w:rsidR="00190FA6" w:rsidRPr="0096184B" w:rsidRDefault="00190FA6" w:rsidP="000C4C25">
                                  <w:pPr>
                                    <w:spacing w:line="240" w:lineRule="auto"/>
                                    <w:ind w:firstLine="720"/>
                                    <w:jc w:val="both"/>
                                    <w:rPr>
                                      <w:rFonts w:ascii="Calibri" w:hAnsi="Calibri" w:cs="Calibri"/>
                                      <w:sz w:val="25"/>
                                      <w:szCs w:val="25"/>
                                      <w:shd w:val="clear" w:color="auto" w:fill="FFFFFF"/>
                                    </w:rPr>
                                  </w:pPr>
                                  <w:r w:rsidRPr="0096184B">
                                    <w:rPr>
                                      <w:rFonts w:ascii="Calibri" w:hAnsi="Calibri" w:cs="Calibri"/>
                                      <w:sz w:val="25"/>
                                      <w:szCs w:val="25"/>
                                    </w:rPr>
                                    <w:t xml:space="preserve">The end of May was the last Children’s Sunday School Class for the School Year.  We will restart Children’s Sunday school after Labor Day.  </w:t>
                                  </w:r>
                                  <w:r w:rsidRPr="0096184B">
                                    <w:rPr>
                                      <w:rFonts w:ascii="Calibri" w:hAnsi="Calibri" w:cs="Calibri"/>
                                      <w:b/>
                                      <w:bCs/>
                                      <w:i/>
                                      <w:iCs/>
                                      <w:sz w:val="25"/>
                                      <w:szCs w:val="25"/>
                                      <w:shd w:val="clear" w:color="auto" w:fill="FFFFFF"/>
                                    </w:rPr>
                                    <w:t xml:space="preserve">Lay Member to Annual Conference, Sara </w:t>
                                  </w:r>
                                  <w:proofErr w:type="spellStart"/>
                                  <w:r w:rsidRPr="0096184B">
                                    <w:rPr>
                                      <w:rFonts w:ascii="Calibri" w:hAnsi="Calibri" w:cs="Calibri"/>
                                      <w:b/>
                                      <w:bCs/>
                                      <w:i/>
                                      <w:iCs/>
                                      <w:sz w:val="25"/>
                                      <w:szCs w:val="25"/>
                                      <w:shd w:val="clear" w:color="auto" w:fill="FFFFFF"/>
                                    </w:rPr>
                                    <w:t>Dunkelberger</w:t>
                                  </w:r>
                                  <w:proofErr w:type="spellEnd"/>
                                  <w:r w:rsidRPr="0096184B">
                                    <w:rPr>
                                      <w:rFonts w:ascii="Calibri" w:hAnsi="Calibri" w:cs="Calibri"/>
                                      <w:b/>
                                      <w:bCs/>
                                      <w:i/>
                                      <w:iCs/>
                                      <w:sz w:val="25"/>
                                      <w:szCs w:val="25"/>
                                      <w:shd w:val="clear" w:color="auto" w:fill="FFFFFF"/>
                                    </w:rPr>
                                    <w:t>, &amp; Pastor Ryan along with other leaders would like to put together a summer family afternoon picnic with all of the families of children &amp; youth to talk about our set-up for next school year as well as have Bible School activity time.  </w:t>
                                  </w:r>
                                  <w:r w:rsidRPr="0096184B">
                                    <w:rPr>
                                      <w:rFonts w:ascii="Calibri" w:hAnsi="Calibri" w:cs="Calibri"/>
                                      <w:sz w:val="25"/>
                                      <w:szCs w:val="25"/>
                                      <w:u w:val="single"/>
                                      <w:shd w:val="clear" w:color="auto" w:fill="FFFFFF"/>
                                    </w:rPr>
                                    <w:t>The picnic will be Sunday, August 14, 2022 after church services and include Bible School activity time.</w:t>
                                  </w:r>
                                  <w:r w:rsidRPr="0096184B">
                                    <w:rPr>
                                      <w:rFonts w:ascii="Calibri" w:hAnsi="Calibri" w:cs="Calibri"/>
                                      <w:sz w:val="25"/>
                                      <w:szCs w:val="25"/>
                                      <w:shd w:val="clear" w:color="auto" w:fill="FFFFFF"/>
                                    </w:rPr>
                                    <w:t>  </w:t>
                                  </w:r>
                                </w:p>
                                <w:p w14:paraId="2FBB2B23" w14:textId="77777777" w:rsidR="0096184B" w:rsidRPr="0096184B" w:rsidRDefault="0096184B" w:rsidP="000C4C25">
                                  <w:pPr>
                                    <w:spacing w:line="240" w:lineRule="auto"/>
                                    <w:ind w:firstLine="720"/>
                                    <w:jc w:val="both"/>
                                    <w:rPr>
                                      <w:rFonts w:ascii="Calibri" w:hAnsi="Calibri" w:cs="Calibri"/>
                                      <w:sz w:val="25"/>
                                      <w:szCs w:val="25"/>
                                      <w:shd w:val="clear" w:color="auto" w:fill="FFFFFF"/>
                                    </w:rPr>
                                  </w:pPr>
                                </w:p>
                                <w:p w14:paraId="23FDD94A" w14:textId="77777777" w:rsidR="00190FA6" w:rsidRPr="0096184B" w:rsidRDefault="00190FA6" w:rsidP="00532CA9">
                                  <w:pPr>
                                    <w:spacing w:line="240" w:lineRule="auto"/>
                                    <w:ind w:firstLine="0"/>
                                    <w:rPr>
                                      <w:rFonts w:ascii="Calibri" w:hAnsi="Calibri" w:cs="Calibri"/>
                                      <w:sz w:val="12"/>
                                      <w:szCs w:val="26"/>
                                    </w:rPr>
                                  </w:pPr>
                                </w:p>
                                <w:p w14:paraId="17CCE030" w14:textId="795DC71D" w:rsidR="00190FA6" w:rsidRPr="0096184B" w:rsidRDefault="00190FA6" w:rsidP="00FA11C8">
                                  <w:pPr>
                                    <w:spacing w:line="240" w:lineRule="auto"/>
                                    <w:ind w:firstLine="0"/>
                                    <w:jc w:val="center"/>
                                    <w:rPr>
                                      <w:rFonts w:ascii="Calibri" w:eastAsia="Times New Roman" w:hAnsi="Calibri" w:cs="Calibri"/>
                                      <w:b/>
                                      <w:bCs/>
                                      <w:caps/>
                                      <w:sz w:val="25"/>
                                      <w:szCs w:val="25"/>
                                      <w:u w:val="single"/>
                                      <w:lang w:eastAsia="en-US"/>
                                    </w:rPr>
                                  </w:pPr>
                                  <w:r w:rsidRPr="0096184B">
                                    <w:rPr>
                                      <w:rFonts w:ascii="Calibri" w:eastAsia="Times New Roman" w:hAnsi="Calibri" w:cs="Calibri"/>
                                      <w:b/>
                                      <w:bCs/>
                                      <w:caps/>
                                      <w:sz w:val="25"/>
                                      <w:szCs w:val="25"/>
                                      <w:u w:val="single"/>
                                      <w:lang w:eastAsia="en-US"/>
                                    </w:rPr>
                                    <w:t>SUMMER Office hours</w:t>
                                  </w:r>
                                </w:p>
                                <w:p w14:paraId="01827F76" w14:textId="781F6150" w:rsidR="00190FA6" w:rsidRPr="0096184B" w:rsidRDefault="00190FA6" w:rsidP="009D0F94">
                                  <w:pPr>
                                    <w:spacing w:line="256" w:lineRule="auto"/>
                                    <w:ind w:firstLine="0"/>
                                    <w:rPr>
                                      <w:rFonts w:ascii="Calibri" w:eastAsia="Times New Roman" w:hAnsi="Calibri" w:cs="Calibri"/>
                                      <w:i/>
                                      <w:sz w:val="25"/>
                                      <w:szCs w:val="25"/>
                                      <w:lang w:eastAsia="en-US"/>
                                    </w:rPr>
                                  </w:pPr>
                                  <w:r w:rsidRPr="0096184B">
                                    <w:rPr>
                                      <w:rFonts w:ascii="Calibri" w:eastAsia="Times New Roman" w:hAnsi="Calibri" w:cs="Calibri"/>
                                      <w:sz w:val="25"/>
                                      <w:szCs w:val="25"/>
                                      <w:lang w:eastAsia="en-US"/>
                                    </w:rPr>
                                    <w:t xml:space="preserve">Monday, Tuesday, Wednesday: 8am to 3pm </w:t>
                                  </w:r>
                                  <w:r w:rsidRPr="0096184B">
                                    <w:rPr>
                                      <w:rFonts w:ascii="Calibri" w:eastAsia="Times New Roman" w:hAnsi="Calibri" w:cs="Calibri"/>
                                      <w:i/>
                                      <w:sz w:val="25"/>
                                      <w:szCs w:val="25"/>
                                      <w:lang w:eastAsia="en-US"/>
                                    </w:rPr>
                                    <w:t>(Office Closed Monday, July 4)</w:t>
                                  </w:r>
                                </w:p>
                                <w:p w14:paraId="06608CD7" w14:textId="0F10D42B" w:rsidR="00190FA6" w:rsidRPr="0096184B" w:rsidRDefault="00190FA6" w:rsidP="009D0F94">
                                  <w:pPr>
                                    <w:spacing w:line="256" w:lineRule="auto"/>
                                    <w:ind w:firstLine="0"/>
                                    <w:rPr>
                                      <w:rFonts w:ascii="Calibri" w:eastAsia="Times New Roman" w:hAnsi="Calibri" w:cs="Calibri"/>
                                      <w:i/>
                                      <w:sz w:val="25"/>
                                      <w:szCs w:val="25"/>
                                      <w:lang w:eastAsia="en-US"/>
                                    </w:rPr>
                                  </w:pPr>
                                  <w:r w:rsidRPr="0096184B">
                                    <w:rPr>
                                      <w:rFonts w:ascii="Calibri" w:eastAsia="Times New Roman" w:hAnsi="Calibri" w:cs="Calibri"/>
                                      <w:sz w:val="25"/>
                                      <w:szCs w:val="25"/>
                                      <w:lang w:eastAsia="en-US"/>
                                    </w:rPr>
                                    <w:t xml:space="preserve">Thursday till July 22: 8am to 4pm </w:t>
                                  </w:r>
                                  <w:r w:rsidRPr="0096184B">
                                    <w:rPr>
                                      <w:rFonts w:ascii="Calibri" w:eastAsia="Times New Roman" w:hAnsi="Calibri" w:cs="Calibri"/>
                                      <w:i/>
                                      <w:sz w:val="25"/>
                                      <w:szCs w:val="25"/>
                                      <w:lang w:eastAsia="en-US"/>
                                    </w:rPr>
                                    <w:t>(Office open in the afternoon on July 28)</w:t>
                                  </w:r>
                                </w:p>
                                <w:p w14:paraId="2CC61986" w14:textId="66E54281" w:rsidR="00190FA6" w:rsidRPr="0096184B" w:rsidRDefault="00190FA6" w:rsidP="009D0F94">
                                  <w:pPr>
                                    <w:spacing w:line="256" w:lineRule="auto"/>
                                    <w:ind w:firstLine="0"/>
                                    <w:rPr>
                                      <w:rFonts w:ascii="Calibri" w:eastAsia="Times New Roman" w:hAnsi="Calibri" w:cs="Calibri"/>
                                      <w:i/>
                                      <w:sz w:val="25"/>
                                      <w:szCs w:val="25"/>
                                      <w:lang w:eastAsia="en-US"/>
                                    </w:rPr>
                                  </w:pPr>
                                  <w:r w:rsidRPr="0096184B">
                                    <w:rPr>
                                      <w:rFonts w:ascii="Calibri" w:eastAsia="Times New Roman" w:hAnsi="Calibri" w:cs="Calibri"/>
                                      <w:sz w:val="25"/>
                                      <w:szCs w:val="25"/>
                                      <w:lang w:eastAsia="en-US"/>
                                    </w:rPr>
                                    <w:t xml:space="preserve">Friday till July 22 – 8am to 3pm </w:t>
                                  </w:r>
                                  <w:r w:rsidRPr="0096184B">
                                    <w:rPr>
                                      <w:rFonts w:ascii="Calibri" w:eastAsia="Times New Roman" w:hAnsi="Calibri" w:cs="Calibri"/>
                                      <w:i/>
                                      <w:sz w:val="25"/>
                                      <w:szCs w:val="25"/>
                                      <w:lang w:eastAsia="en-US"/>
                                    </w:rPr>
                                    <w:t>(Office Closed on July 29)</w:t>
                                  </w:r>
                                </w:p>
                                <w:p w14:paraId="291AA80B" w14:textId="77777777" w:rsidR="00190FA6" w:rsidRPr="0096184B" w:rsidRDefault="00190FA6" w:rsidP="009D0F94">
                                  <w:pPr>
                                    <w:spacing w:line="256" w:lineRule="auto"/>
                                    <w:ind w:firstLine="0"/>
                                    <w:rPr>
                                      <w:rFonts w:ascii="Calibri" w:eastAsia="Times New Roman" w:hAnsi="Calibri" w:cs="Calibri"/>
                                      <w:i/>
                                      <w:sz w:val="14"/>
                                      <w:szCs w:val="25"/>
                                      <w:lang w:eastAsia="en-US"/>
                                    </w:rPr>
                                  </w:pPr>
                                </w:p>
                                <w:p w14:paraId="7D495F1F" w14:textId="0497C59C" w:rsidR="00190FA6" w:rsidRPr="0096184B" w:rsidRDefault="00190FA6" w:rsidP="000C4C25">
                                  <w:pPr>
                                    <w:spacing w:line="240" w:lineRule="auto"/>
                                    <w:ind w:firstLine="0"/>
                                    <w:jc w:val="both"/>
                                    <w:rPr>
                                      <w:rFonts w:ascii="Calibri" w:eastAsia="Times New Roman" w:hAnsi="Calibri" w:cs="Calibri"/>
                                      <w:sz w:val="25"/>
                                      <w:szCs w:val="25"/>
                                      <w:lang w:eastAsia="en-US"/>
                                    </w:rPr>
                                  </w:pPr>
                                  <w:r w:rsidRPr="0096184B">
                                    <w:rPr>
                                      <w:rFonts w:ascii="Calibri" w:eastAsia="Times New Roman" w:hAnsi="Calibri" w:cs="Calibri"/>
                                      <w:sz w:val="25"/>
                                      <w:szCs w:val="25"/>
                                      <w:lang w:eastAsia="en-US"/>
                                    </w:rPr>
                                    <w:t>There will be changes starting in August as Angela Myers is heading back to school for nursing and finishing her work as Thursday/Friday office assistant on Friday, July 22.  We will be reconfiguring Thursday/Friday office hours and finding a better way of communicating.  Be on the lookout as Church Council approves these items at its July 13, 2022 meeting.</w:t>
                                  </w:r>
                                </w:p>
                                <w:p w14:paraId="6A1A8E2A" w14:textId="6207D411" w:rsidR="00190FA6" w:rsidRPr="0096184B" w:rsidRDefault="00190FA6" w:rsidP="009D0F94">
                                  <w:pPr>
                                    <w:spacing w:line="240" w:lineRule="auto"/>
                                    <w:ind w:firstLine="0"/>
                                    <w:jc w:val="both"/>
                                    <w:rPr>
                                      <w:rFonts w:ascii="Calibri" w:hAnsi="Calibri" w:cs="Calibri"/>
                                      <w:sz w:val="26"/>
                                      <w:szCs w:val="26"/>
                                    </w:rPr>
                                  </w:pPr>
                                  <w:r w:rsidRPr="0096184B">
                                    <w:rPr>
                                      <w:rFonts w:ascii="Calibri" w:hAnsi="Calibri" w:cs="Calibri"/>
                                      <w:iCs/>
                                      <w:sz w:val="25"/>
                                      <w:szCs w:val="25"/>
                                      <w:highlight w:val="yellow"/>
                                    </w:rPr>
                                    <w:t xml:space="preserve">     </w:t>
                                  </w:r>
                                </w:p>
                                <w:p w14:paraId="3B8EEE2F" w14:textId="77777777" w:rsidR="00190FA6" w:rsidRDefault="00190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0DF0A" id="Text Box 21" o:spid="_x0000_s1053" type="#_x0000_t202" style="position:absolute;margin-left:387.75pt;margin-top:18pt;width:168pt;height:738.75pt;z-index:-25132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" fillcolor="white [3201]" strokeweight=".5pt">
                      <v:textbox>
                        <w:txbxContent>
                          <w:p w14:paraId="2C60F3CB" w14:textId="77777777" w:rsidR="00190FA6" w:rsidRPr="0096184B" w:rsidRDefault="00190FA6" w:rsidP="000C4C25">
                            <w:pPr>
                              <w:spacing w:line="240" w:lineRule="auto"/>
                              <w:ind w:firstLine="0"/>
                              <w:jc w:val="center"/>
                              <w:rPr>
                                <w:rFonts w:ascii="Calibri" w:hAnsi="Calibri" w:cs="Calibri"/>
                                <w:b/>
                                <w:sz w:val="26"/>
                                <w:szCs w:val="26"/>
                                <w:u w:val="single"/>
                              </w:rPr>
                            </w:pPr>
                            <w:r w:rsidRPr="0096184B">
                              <w:rPr>
                                <w:rFonts w:ascii="Calibri" w:hAnsi="Calibri" w:cs="Calibri"/>
                                <w:b/>
                                <w:sz w:val="26"/>
                                <w:szCs w:val="26"/>
                                <w:u w:val="single"/>
                              </w:rPr>
                              <w:t>CHILDREN’S MINISTRY</w:t>
                            </w:r>
                          </w:p>
                          <w:p w14:paraId="1EE14531" w14:textId="77777777" w:rsidR="00190FA6" w:rsidRPr="0096184B" w:rsidRDefault="00190FA6" w:rsidP="000C4C25">
                            <w:pPr>
                              <w:spacing w:line="240" w:lineRule="auto"/>
                              <w:ind w:firstLine="0"/>
                              <w:jc w:val="center"/>
                              <w:rPr>
                                <w:rFonts w:ascii="Calibri" w:hAnsi="Calibri" w:cs="Calibri"/>
                                <w:b/>
                                <w:sz w:val="8"/>
                                <w:szCs w:val="25"/>
                                <w:u w:val="single"/>
                              </w:rPr>
                            </w:pPr>
                          </w:p>
                          <w:p w14:paraId="6C3C2051" w14:textId="1E758E50" w:rsidR="00190FA6" w:rsidRPr="0096184B" w:rsidRDefault="00190FA6" w:rsidP="000C4C25">
                            <w:pPr>
                              <w:spacing w:line="240" w:lineRule="auto"/>
                              <w:ind w:firstLine="720"/>
                              <w:jc w:val="both"/>
                              <w:rPr>
                                <w:rFonts w:ascii="Calibri" w:hAnsi="Calibri" w:cs="Calibri"/>
                                <w:sz w:val="25"/>
                                <w:szCs w:val="25"/>
                                <w:shd w:val="clear" w:color="auto" w:fill="FFFFFF"/>
                              </w:rPr>
                            </w:pPr>
                            <w:r w:rsidRPr="0096184B">
                              <w:rPr>
                                <w:rFonts w:ascii="Calibri" w:hAnsi="Calibri" w:cs="Calibri"/>
                                <w:sz w:val="25"/>
                                <w:szCs w:val="25"/>
                              </w:rPr>
                              <w:t xml:space="preserve">The end of May was the last Children’s Sunday School Class for the School Year.  We will restart Children’s Sunday school after Labor Day.  </w:t>
                            </w:r>
                            <w:r w:rsidRPr="0096184B">
                              <w:rPr>
                                <w:rFonts w:ascii="Calibri" w:hAnsi="Calibri" w:cs="Calibri"/>
                                <w:b/>
                                <w:bCs/>
                                <w:i/>
                                <w:iCs/>
                                <w:sz w:val="25"/>
                                <w:szCs w:val="25"/>
                                <w:shd w:val="clear" w:color="auto" w:fill="FFFFFF"/>
                              </w:rPr>
                              <w:t xml:space="preserve">Lay Member to Annual Conference, Sara </w:t>
                            </w:r>
                            <w:proofErr w:type="spellStart"/>
                            <w:r w:rsidRPr="0096184B">
                              <w:rPr>
                                <w:rFonts w:ascii="Calibri" w:hAnsi="Calibri" w:cs="Calibri"/>
                                <w:b/>
                                <w:bCs/>
                                <w:i/>
                                <w:iCs/>
                                <w:sz w:val="25"/>
                                <w:szCs w:val="25"/>
                                <w:shd w:val="clear" w:color="auto" w:fill="FFFFFF"/>
                              </w:rPr>
                              <w:t>Dunkelberger</w:t>
                            </w:r>
                            <w:proofErr w:type="spellEnd"/>
                            <w:r w:rsidRPr="0096184B">
                              <w:rPr>
                                <w:rFonts w:ascii="Calibri" w:hAnsi="Calibri" w:cs="Calibri"/>
                                <w:b/>
                                <w:bCs/>
                                <w:i/>
                                <w:iCs/>
                                <w:sz w:val="25"/>
                                <w:szCs w:val="25"/>
                                <w:shd w:val="clear" w:color="auto" w:fill="FFFFFF"/>
                              </w:rPr>
                              <w:t>, &amp; Pastor Ryan along with other leaders would like to put together a summer family afternoon picnic with all of the families of children &amp; youth to talk about our set-up for next school year as well as have Bible School activity time.  </w:t>
                            </w:r>
                            <w:r w:rsidRPr="0096184B">
                              <w:rPr>
                                <w:rFonts w:ascii="Calibri" w:hAnsi="Calibri" w:cs="Calibri"/>
                                <w:sz w:val="25"/>
                                <w:szCs w:val="25"/>
                                <w:u w:val="single"/>
                                <w:shd w:val="clear" w:color="auto" w:fill="FFFFFF"/>
                              </w:rPr>
                              <w:t>The picnic will be Sunday, August 14, 2022 after church services and include Bible School activity time.</w:t>
                            </w:r>
                            <w:r w:rsidRPr="0096184B">
                              <w:rPr>
                                <w:rFonts w:ascii="Calibri" w:hAnsi="Calibri" w:cs="Calibri"/>
                                <w:sz w:val="25"/>
                                <w:szCs w:val="25"/>
                                <w:shd w:val="clear" w:color="auto" w:fill="FFFFFF"/>
                              </w:rPr>
                              <w:t>  </w:t>
                            </w:r>
                          </w:p>
                          <w:p w14:paraId="2FBB2B23" w14:textId="77777777" w:rsidR="0096184B" w:rsidRPr="0096184B" w:rsidRDefault="0096184B" w:rsidP="000C4C25">
                            <w:pPr>
                              <w:spacing w:line="240" w:lineRule="auto"/>
                              <w:ind w:firstLine="720"/>
                              <w:jc w:val="both"/>
                              <w:rPr>
                                <w:rFonts w:ascii="Calibri" w:hAnsi="Calibri" w:cs="Calibri"/>
                                <w:sz w:val="25"/>
                                <w:szCs w:val="25"/>
                                <w:shd w:val="clear" w:color="auto" w:fill="FFFFFF"/>
                              </w:rPr>
                            </w:pPr>
                          </w:p>
                          <w:p w14:paraId="23FDD94A" w14:textId="77777777" w:rsidR="00190FA6" w:rsidRPr="0096184B" w:rsidRDefault="00190FA6" w:rsidP="00532CA9">
                            <w:pPr>
                              <w:spacing w:line="240" w:lineRule="auto"/>
                              <w:ind w:firstLine="0"/>
                              <w:rPr>
                                <w:rFonts w:ascii="Calibri" w:hAnsi="Calibri" w:cs="Calibri"/>
                                <w:sz w:val="12"/>
                                <w:szCs w:val="26"/>
                              </w:rPr>
                            </w:pPr>
                          </w:p>
                          <w:p w14:paraId="17CCE030" w14:textId="795DC71D" w:rsidR="00190FA6" w:rsidRPr="0096184B" w:rsidRDefault="00190FA6" w:rsidP="00FA11C8">
                            <w:pPr>
                              <w:spacing w:line="240" w:lineRule="auto"/>
                              <w:ind w:firstLine="0"/>
                              <w:jc w:val="center"/>
                              <w:rPr>
                                <w:rFonts w:ascii="Calibri" w:eastAsia="Times New Roman" w:hAnsi="Calibri" w:cs="Calibri"/>
                                <w:b/>
                                <w:bCs/>
                                <w:caps/>
                                <w:sz w:val="25"/>
                                <w:szCs w:val="25"/>
                                <w:u w:val="single"/>
                                <w:lang w:eastAsia="en-US"/>
                              </w:rPr>
                            </w:pPr>
                            <w:r w:rsidRPr="0096184B">
                              <w:rPr>
                                <w:rFonts w:ascii="Calibri" w:eastAsia="Times New Roman" w:hAnsi="Calibri" w:cs="Calibri"/>
                                <w:b/>
                                <w:bCs/>
                                <w:caps/>
                                <w:sz w:val="25"/>
                                <w:szCs w:val="25"/>
                                <w:u w:val="single"/>
                                <w:lang w:eastAsia="en-US"/>
                              </w:rPr>
                              <w:t>SUMMER Office hours</w:t>
                            </w:r>
                          </w:p>
                          <w:p w14:paraId="01827F76" w14:textId="781F6150" w:rsidR="00190FA6" w:rsidRPr="0096184B" w:rsidRDefault="00190FA6" w:rsidP="009D0F94">
                            <w:pPr>
                              <w:spacing w:line="256" w:lineRule="auto"/>
                              <w:ind w:firstLine="0"/>
                              <w:rPr>
                                <w:rFonts w:ascii="Calibri" w:eastAsia="Times New Roman" w:hAnsi="Calibri" w:cs="Calibri"/>
                                <w:i/>
                                <w:sz w:val="25"/>
                                <w:szCs w:val="25"/>
                                <w:lang w:eastAsia="en-US"/>
                              </w:rPr>
                            </w:pPr>
                            <w:r w:rsidRPr="0096184B">
                              <w:rPr>
                                <w:rFonts w:ascii="Calibri" w:eastAsia="Times New Roman" w:hAnsi="Calibri" w:cs="Calibri"/>
                                <w:sz w:val="25"/>
                                <w:szCs w:val="25"/>
                                <w:lang w:eastAsia="en-US"/>
                              </w:rPr>
                              <w:t xml:space="preserve">Monday, Tuesday, Wednesday: 8am to 3pm </w:t>
                            </w:r>
                            <w:r w:rsidRPr="0096184B">
                              <w:rPr>
                                <w:rFonts w:ascii="Calibri" w:eastAsia="Times New Roman" w:hAnsi="Calibri" w:cs="Calibri"/>
                                <w:i/>
                                <w:sz w:val="25"/>
                                <w:szCs w:val="25"/>
                                <w:lang w:eastAsia="en-US"/>
                              </w:rPr>
                              <w:t>(Office Closed Monday, July 4)</w:t>
                            </w:r>
                          </w:p>
                          <w:p w14:paraId="06608CD7" w14:textId="0F10D42B" w:rsidR="00190FA6" w:rsidRPr="0096184B" w:rsidRDefault="00190FA6" w:rsidP="009D0F94">
                            <w:pPr>
                              <w:spacing w:line="256" w:lineRule="auto"/>
                              <w:ind w:firstLine="0"/>
                              <w:rPr>
                                <w:rFonts w:ascii="Calibri" w:eastAsia="Times New Roman" w:hAnsi="Calibri" w:cs="Calibri"/>
                                <w:i/>
                                <w:sz w:val="25"/>
                                <w:szCs w:val="25"/>
                                <w:lang w:eastAsia="en-US"/>
                              </w:rPr>
                            </w:pPr>
                            <w:r w:rsidRPr="0096184B">
                              <w:rPr>
                                <w:rFonts w:ascii="Calibri" w:eastAsia="Times New Roman" w:hAnsi="Calibri" w:cs="Calibri"/>
                                <w:sz w:val="25"/>
                                <w:szCs w:val="25"/>
                                <w:lang w:eastAsia="en-US"/>
                              </w:rPr>
                              <w:t xml:space="preserve">Thursday till July 22: 8am to 4pm </w:t>
                            </w:r>
                            <w:r w:rsidRPr="0096184B">
                              <w:rPr>
                                <w:rFonts w:ascii="Calibri" w:eastAsia="Times New Roman" w:hAnsi="Calibri" w:cs="Calibri"/>
                                <w:i/>
                                <w:sz w:val="25"/>
                                <w:szCs w:val="25"/>
                                <w:lang w:eastAsia="en-US"/>
                              </w:rPr>
                              <w:t>(Office open in the afternoon on July 28)</w:t>
                            </w:r>
                          </w:p>
                          <w:p w14:paraId="2CC61986" w14:textId="66E54281" w:rsidR="00190FA6" w:rsidRPr="0096184B" w:rsidRDefault="00190FA6" w:rsidP="009D0F94">
                            <w:pPr>
                              <w:spacing w:line="256" w:lineRule="auto"/>
                              <w:ind w:firstLine="0"/>
                              <w:rPr>
                                <w:rFonts w:ascii="Calibri" w:eastAsia="Times New Roman" w:hAnsi="Calibri" w:cs="Calibri"/>
                                <w:i/>
                                <w:sz w:val="25"/>
                                <w:szCs w:val="25"/>
                                <w:lang w:eastAsia="en-US"/>
                              </w:rPr>
                            </w:pPr>
                            <w:r w:rsidRPr="0096184B">
                              <w:rPr>
                                <w:rFonts w:ascii="Calibri" w:eastAsia="Times New Roman" w:hAnsi="Calibri" w:cs="Calibri"/>
                                <w:sz w:val="25"/>
                                <w:szCs w:val="25"/>
                                <w:lang w:eastAsia="en-US"/>
                              </w:rPr>
                              <w:t xml:space="preserve">Friday till July 22 – 8am to 3pm </w:t>
                            </w:r>
                            <w:r w:rsidRPr="0096184B">
                              <w:rPr>
                                <w:rFonts w:ascii="Calibri" w:eastAsia="Times New Roman" w:hAnsi="Calibri" w:cs="Calibri"/>
                                <w:i/>
                                <w:sz w:val="25"/>
                                <w:szCs w:val="25"/>
                                <w:lang w:eastAsia="en-US"/>
                              </w:rPr>
                              <w:t>(Office Closed on July 29)</w:t>
                            </w:r>
                          </w:p>
                          <w:p w14:paraId="291AA80B" w14:textId="77777777" w:rsidR="00190FA6" w:rsidRPr="0096184B" w:rsidRDefault="00190FA6" w:rsidP="009D0F94">
                            <w:pPr>
                              <w:spacing w:line="256" w:lineRule="auto"/>
                              <w:ind w:firstLine="0"/>
                              <w:rPr>
                                <w:rFonts w:ascii="Calibri" w:eastAsia="Times New Roman" w:hAnsi="Calibri" w:cs="Calibri"/>
                                <w:i/>
                                <w:sz w:val="14"/>
                                <w:szCs w:val="25"/>
                                <w:lang w:eastAsia="en-US"/>
                              </w:rPr>
                            </w:pPr>
                          </w:p>
                          <w:p w14:paraId="7D495F1F" w14:textId="0497C59C" w:rsidR="00190FA6" w:rsidRPr="0096184B" w:rsidRDefault="00190FA6" w:rsidP="000C4C25">
                            <w:pPr>
                              <w:spacing w:line="240" w:lineRule="auto"/>
                              <w:ind w:firstLine="0"/>
                              <w:jc w:val="both"/>
                              <w:rPr>
                                <w:rFonts w:ascii="Calibri" w:eastAsia="Times New Roman" w:hAnsi="Calibri" w:cs="Calibri"/>
                                <w:sz w:val="25"/>
                                <w:szCs w:val="25"/>
                                <w:lang w:eastAsia="en-US"/>
                              </w:rPr>
                            </w:pPr>
                            <w:r w:rsidRPr="0096184B">
                              <w:rPr>
                                <w:rFonts w:ascii="Calibri" w:eastAsia="Times New Roman" w:hAnsi="Calibri" w:cs="Calibri"/>
                                <w:sz w:val="25"/>
                                <w:szCs w:val="25"/>
                                <w:lang w:eastAsia="en-US"/>
                              </w:rPr>
                              <w:t>There will be changes starting in August as Angela Myers is heading back to school for nursing and finishing her work as Thursday/Friday office assistant on Friday, July 22.  We will be reconfiguring Thursday/Friday office hours and finding a better way of communicating.  Be on the lookout as Church Council approves these items at its July 13, 2022 meeting.</w:t>
                            </w:r>
                          </w:p>
                          <w:p w14:paraId="6A1A8E2A" w14:textId="6207D411" w:rsidR="00190FA6" w:rsidRPr="0096184B" w:rsidRDefault="00190FA6" w:rsidP="009D0F94">
                            <w:pPr>
                              <w:spacing w:line="240" w:lineRule="auto"/>
                              <w:ind w:firstLine="0"/>
                              <w:jc w:val="both"/>
                              <w:rPr>
                                <w:rFonts w:ascii="Calibri" w:hAnsi="Calibri" w:cs="Calibri"/>
                                <w:sz w:val="26"/>
                                <w:szCs w:val="26"/>
                              </w:rPr>
                            </w:pPr>
                            <w:r w:rsidRPr="0096184B">
                              <w:rPr>
                                <w:rFonts w:ascii="Calibri" w:hAnsi="Calibri" w:cs="Calibri"/>
                                <w:iCs/>
                                <w:sz w:val="25"/>
                                <w:szCs w:val="25"/>
                                <w:highlight w:val="yellow"/>
                              </w:rPr>
                              <w:t xml:space="preserve">     </w:t>
                            </w:r>
                          </w:p>
                          <w:p w14:paraId="3B8EEE2F" w14:textId="77777777" w:rsidR="00190FA6" w:rsidRDefault="00190FA6"/>
                        </w:txbxContent>
                      </v:textbox>
                    </v:shape>
                  </w:pict>
                </mc:Fallback>
              </mc:AlternateContent>
            </w:r>
            <w:r w:rsidR="005423FA">
              <w:rPr>
                <w:rFonts w:ascii="Calibri" w:eastAsia="Times New Roman" w:hAnsi="Calibri" w:cs="Calibri"/>
                <w:b/>
                <w:bCs/>
                <w:noProof/>
                <w:color w:val="B22222"/>
                <w:sz w:val="26"/>
                <w:szCs w:val="26"/>
                <w:lang w:eastAsia="en-US"/>
              </w:rPr>
              <mc:AlternateContent>
                <mc:Choice Requires="wps">
                  <w:drawing>
                    <wp:anchor distT="0" distB="0" distL="114300" distR="114300" simplePos="0" relativeHeight="251988992" behindDoc="0" locked="0" layoutInCell="1" allowOverlap="1" wp14:anchorId="5A52C484" wp14:editId="197B75CA">
                      <wp:simplePos x="0" y="0"/>
                      <wp:positionH relativeFrom="column">
                        <wp:posOffset>17393</wp:posOffset>
                      </wp:positionH>
                      <wp:positionV relativeFrom="paragraph">
                        <wp:posOffset>228600</wp:posOffset>
                      </wp:positionV>
                      <wp:extent cx="2305879" cy="9382539"/>
                      <wp:effectExtent l="0" t="0" r="18415" b="28575"/>
                      <wp:wrapNone/>
                      <wp:docPr id="19" name="Text Box 19"/>
                      <wp:cNvGraphicFramePr/>
                      <a:graphic xmlns:a="http://schemas.openxmlformats.org/drawingml/2006/main">
                        <a:graphicData uri="http://schemas.microsoft.com/office/word/2010/wordprocessingShape">
                          <wps:wsp>
                            <wps:cNvSpPr txBox="1"/>
                            <wps:spPr>
                              <a:xfrm>
                                <a:off x="0" y="0"/>
                                <a:ext cx="2305879" cy="9382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98758C" w14:textId="0F34B36D" w:rsidR="00190FA6" w:rsidRPr="0096184B" w:rsidRDefault="00190FA6" w:rsidP="00FF13A4">
                                  <w:pPr>
                                    <w:ind w:firstLine="0"/>
                                    <w:jc w:val="center"/>
                                    <w:rPr>
                                      <w:rFonts w:ascii="Calibri" w:hAnsi="Calibri" w:cs="Calibri"/>
                                      <w:b/>
                                      <w:sz w:val="25"/>
                                      <w:szCs w:val="25"/>
                                      <w:u w:val="single"/>
                                    </w:rPr>
                                  </w:pPr>
                                  <w:r w:rsidRPr="0096184B">
                                    <w:rPr>
                                      <w:rFonts w:ascii="Calibri" w:hAnsi="Calibri" w:cs="Calibri"/>
                                      <w:b/>
                                      <w:sz w:val="25"/>
                                      <w:szCs w:val="25"/>
                                      <w:u w:val="single"/>
                                    </w:rPr>
                                    <w:t>FINANCIAL UPDATE</w:t>
                                  </w:r>
                                </w:p>
                                <w:p w14:paraId="3CC30971" w14:textId="35547EC9" w:rsidR="00190FA6" w:rsidRPr="0096184B" w:rsidRDefault="00190FA6" w:rsidP="005423FA">
                                  <w:pPr>
                                    <w:pStyle w:val="NoSpacing"/>
                                    <w:jc w:val="center"/>
                                    <w:rPr>
                                      <w:rFonts w:ascii="Calibri" w:eastAsia="Times New Roman" w:hAnsi="Calibri" w:cs="Calibri"/>
                                      <w:lang w:eastAsia="en-US"/>
                                    </w:rPr>
                                  </w:pPr>
                                  <w:r w:rsidRPr="0096184B">
                                    <w:rPr>
                                      <w:rFonts w:ascii="Calibri" w:hAnsi="Calibri" w:cs="Calibri"/>
                                      <w:sz w:val="25"/>
                                      <w:szCs w:val="25"/>
                                    </w:rPr>
                                    <w:t xml:space="preserve">By the Financial Team Church Council of Chris Bailey, Dottie Row, Pam </w:t>
                                  </w:r>
                                  <w:proofErr w:type="spellStart"/>
                                  <w:r w:rsidRPr="0096184B">
                                    <w:rPr>
                                      <w:rFonts w:ascii="Calibri" w:hAnsi="Calibri" w:cs="Calibri"/>
                                      <w:sz w:val="25"/>
                                      <w:szCs w:val="25"/>
                                    </w:rPr>
                                    <w:t>Wildt</w:t>
                                  </w:r>
                                  <w:proofErr w:type="spellEnd"/>
                                  <w:r w:rsidRPr="0096184B">
                                    <w:rPr>
                                      <w:rFonts w:ascii="Calibri" w:hAnsi="Calibri" w:cs="Calibri"/>
                                      <w:sz w:val="25"/>
                                      <w:szCs w:val="25"/>
                                    </w:rPr>
                                    <w:t xml:space="preserve"> &amp; Pastor Ryan</w:t>
                                  </w:r>
                                </w:p>
                                <w:p w14:paraId="214E0294" w14:textId="77777777" w:rsidR="00190FA6" w:rsidRPr="0096184B" w:rsidRDefault="00190FA6" w:rsidP="00DE385C">
                                  <w:pPr>
                                    <w:shd w:val="clear" w:color="auto" w:fill="FFFFFF"/>
                                    <w:spacing w:line="240" w:lineRule="auto"/>
                                    <w:ind w:firstLine="0"/>
                                    <w:jc w:val="both"/>
                                    <w:rPr>
                                      <w:rFonts w:ascii="Calibri" w:eastAsia="Times New Roman" w:hAnsi="Calibri" w:cs="Calibri"/>
                                      <w:sz w:val="22"/>
                                      <w:lang w:eastAsia="en-US"/>
                                    </w:rPr>
                                  </w:pPr>
                                  <w:r w:rsidRPr="0096184B">
                                    <w:rPr>
                                      <w:rFonts w:ascii="Calibri" w:eastAsia="Times New Roman" w:hAnsi="Calibri" w:cs="Calibri"/>
                                      <w:sz w:val="10"/>
                                      <w:szCs w:val="10"/>
                                      <w:lang w:eastAsia="en-US"/>
                                    </w:rPr>
                                    <w:t> </w:t>
                                  </w:r>
                                </w:p>
                                <w:p w14:paraId="266225FF" w14:textId="026F8B59" w:rsidR="00190FA6" w:rsidRPr="0096184B" w:rsidRDefault="00190FA6" w:rsidP="00DE385C">
                                  <w:pPr>
                                    <w:shd w:val="clear" w:color="auto" w:fill="FFFFFF"/>
                                    <w:spacing w:line="240" w:lineRule="auto"/>
                                    <w:jc w:val="both"/>
                                    <w:rPr>
                                      <w:rFonts w:ascii="Calibri" w:eastAsia="Times New Roman" w:hAnsi="Calibri" w:cs="Calibri"/>
                                      <w:sz w:val="25"/>
                                      <w:szCs w:val="25"/>
                                    </w:rPr>
                                  </w:pPr>
                                  <w:r w:rsidRPr="0096184B">
                                    <w:rPr>
                                      <w:rFonts w:ascii="Calibri" w:eastAsia="Times New Roman" w:hAnsi="Calibri" w:cs="Calibri"/>
                                      <w:sz w:val="25"/>
                                      <w:szCs w:val="25"/>
                                    </w:rPr>
                                    <w:t>A review of our year to date giving to the General Fund indicates that we are trending slightly below our 2022 budgeted/anticipated levels.  To avoid dipping into our current savings, our General Fund giving should average around $17,500 each month.  Through May, we have surpassed this budgeted value 1 time, met it 1 time and fell short 3 times.  Our average giving to general fund expenses through May is $16,276 per month. Due to good management of spending, we were able to be at breakeven through mid-May but started dipping into reserves by the end of May.  Due to inflation, some active givers experiencing medical difficulties, and other factors; we can sense that we will start to dip into reserves more throughout the year.  Operating at these levels is not sustainable in the long term and we have taken proactive steps to minimize spending wherever possible, including plans to reduce office staffing and continue to shave expenses in other areas (less time for office assistant, continuing normal hours for office manager). We have also initiated some information gathering regarding the potential for solar power at the church and parsonage.</w:t>
                                  </w:r>
                                </w:p>
                                <w:p w14:paraId="0C41909B" w14:textId="4A55316C" w:rsidR="00190FA6" w:rsidRPr="0096184B" w:rsidRDefault="00190FA6" w:rsidP="00C03BF6">
                                  <w:pPr>
                                    <w:shd w:val="clear" w:color="auto" w:fill="FFFFFF"/>
                                    <w:spacing w:line="240" w:lineRule="auto"/>
                                    <w:ind w:firstLine="0"/>
                                    <w:rPr>
                                      <w:rFonts w:ascii="Calibri" w:eastAsia="Times New Roman" w:hAnsi="Calibri" w:cs="Calibri"/>
                                      <w:sz w:val="10"/>
                                      <w:szCs w:val="25"/>
                                    </w:rPr>
                                  </w:pPr>
                                </w:p>
                                <w:p w14:paraId="4155E606" w14:textId="72A48217" w:rsidR="00190FA6" w:rsidRPr="0096184B" w:rsidRDefault="00190FA6" w:rsidP="00C03BF6">
                                  <w:pPr>
                                    <w:shd w:val="clear" w:color="auto" w:fill="FFFFFF"/>
                                    <w:spacing w:line="240" w:lineRule="auto"/>
                                    <w:ind w:firstLine="0"/>
                                    <w:rPr>
                                      <w:rFonts w:ascii="Calibri" w:eastAsia="Times New Roman" w:hAnsi="Calibri" w:cs="Calibri"/>
                                      <w:b/>
                                      <w:i/>
                                      <w:sz w:val="25"/>
                                      <w:szCs w:val="25"/>
                                    </w:rPr>
                                  </w:pPr>
                                  <w:r w:rsidRPr="0096184B">
                                    <w:rPr>
                                      <w:rFonts w:ascii="Calibri" w:eastAsia="Times New Roman" w:hAnsi="Calibri" w:cs="Calibri"/>
                                      <w:b/>
                                      <w:i/>
                                      <w:sz w:val="25"/>
                                      <w:szCs w:val="25"/>
                                    </w:rPr>
                                    <w:t>(</w:t>
                                  </w:r>
                                  <w:proofErr w:type="gramStart"/>
                                  <w:r w:rsidRPr="0096184B">
                                    <w:rPr>
                                      <w:rFonts w:ascii="Calibri" w:eastAsia="Times New Roman" w:hAnsi="Calibri" w:cs="Calibri"/>
                                      <w:b/>
                                      <w:i/>
                                      <w:sz w:val="25"/>
                                      <w:szCs w:val="25"/>
                                    </w:rPr>
                                    <w:t>continued</w:t>
                                  </w:r>
                                  <w:proofErr w:type="gramEnd"/>
                                  <w:r w:rsidRPr="0096184B">
                                    <w:rPr>
                                      <w:rFonts w:ascii="Calibri" w:eastAsia="Times New Roman" w:hAnsi="Calibri" w:cs="Calibri"/>
                                      <w:b/>
                                      <w:i/>
                                      <w:sz w:val="25"/>
                                      <w:szCs w:val="25"/>
                                    </w:rPr>
                                    <w:t xml:space="preserve"> in the next column)</w:t>
                                  </w:r>
                                </w:p>
                                <w:p w14:paraId="7A43FD89" w14:textId="77777777" w:rsidR="00190FA6" w:rsidRPr="00B86727" w:rsidRDefault="00190FA6" w:rsidP="00B86727">
                                  <w:pPr>
                                    <w:pStyle w:val="NoSpacing"/>
                                    <w:jc w:val="center"/>
                                    <w:rPr>
                                      <w:rFonts w:ascii="Calibri" w:hAnsi="Calibri" w:cs="Calibri"/>
                                      <w:sz w:val="25"/>
                                      <w:szCs w:val="25"/>
                                    </w:rPr>
                                  </w:pPr>
                                </w:p>
                                <w:p w14:paraId="4800AD0A" w14:textId="5CFB3AF0" w:rsidR="00190FA6" w:rsidRDefault="00190FA6" w:rsidP="00FF13A4">
                                  <w:pPr>
                                    <w:ind w:firstLine="0"/>
                                    <w:jc w:val="center"/>
                                    <w:rPr>
                                      <w:rFonts w:ascii="Calibri" w:hAnsi="Calibri" w:cs="Calibri"/>
                                      <w:b/>
                                      <w:sz w:val="25"/>
                                      <w:szCs w:val="25"/>
                                      <w:u w:val="single"/>
                                    </w:rPr>
                                  </w:pPr>
                                </w:p>
                                <w:p w14:paraId="2D10EF04" w14:textId="7DAE4085" w:rsidR="00190FA6" w:rsidRDefault="00190FA6" w:rsidP="00FF13A4">
                                  <w:pPr>
                                    <w:ind w:firstLine="0"/>
                                    <w:jc w:val="center"/>
                                    <w:rPr>
                                      <w:rFonts w:ascii="Calibri" w:hAnsi="Calibri" w:cs="Calibri"/>
                                      <w:b/>
                                      <w:sz w:val="25"/>
                                      <w:szCs w:val="25"/>
                                      <w:u w:val="single"/>
                                    </w:rPr>
                                  </w:pPr>
                                </w:p>
                                <w:p w14:paraId="20EE26E1" w14:textId="6B564341" w:rsidR="00190FA6" w:rsidRDefault="00190FA6" w:rsidP="00FF13A4">
                                  <w:pPr>
                                    <w:ind w:firstLine="0"/>
                                    <w:jc w:val="center"/>
                                    <w:rPr>
                                      <w:rFonts w:ascii="Calibri" w:hAnsi="Calibri" w:cs="Calibri"/>
                                      <w:b/>
                                      <w:sz w:val="25"/>
                                      <w:szCs w:val="25"/>
                                      <w:u w:val="single"/>
                                    </w:rPr>
                                  </w:pPr>
                                </w:p>
                                <w:p w14:paraId="675EF352" w14:textId="40A98168" w:rsidR="00190FA6" w:rsidRDefault="00190FA6" w:rsidP="00FF13A4">
                                  <w:pPr>
                                    <w:ind w:firstLine="0"/>
                                    <w:jc w:val="center"/>
                                    <w:rPr>
                                      <w:rFonts w:ascii="Calibri" w:hAnsi="Calibri" w:cs="Calibri"/>
                                      <w:b/>
                                      <w:sz w:val="25"/>
                                      <w:szCs w:val="25"/>
                                      <w:u w:val="single"/>
                                    </w:rPr>
                                  </w:pPr>
                                </w:p>
                                <w:p w14:paraId="41D64CD8" w14:textId="554EE10B" w:rsidR="00190FA6" w:rsidRDefault="00190FA6" w:rsidP="00FF13A4">
                                  <w:pPr>
                                    <w:ind w:firstLine="0"/>
                                    <w:jc w:val="center"/>
                                    <w:rPr>
                                      <w:rFonts w:ascii="Calibri" w:hAnsi="Calibri" w:cs="Calibri"/>
                                      <w:b/>
                                      <w:sz w:val="25"/>
                                      <w:szCs w:val="25"/>
                                      <w:u w:val="single"/>
                                    </w:rPr>
                                  </w:pPr>
                                </w:p>
                                <w:p w14:paraId="4E1C5663" w14:textId="302AE351" w:rsidR="00190FA6" w:rsidRDefault="00190FA6" w:rsidP="00FF13A4">
                                  <w:pPr>
                                    <w:ind w:firstLine="0"/>
                                    <w:jc w:val="center"/>
                                    <w:rPr>
                                      <w:rFonts w:ascii="Calibri" w:hAnsi="Calibri" w:cs="Calibri"/>
                                      <w:b/>
                                      <w:sz w:val="25"/>
                                      <w:szCs w:val="25"/>
                                      <w:u w:val="single"/>
                                    </w:rPr>
                                  </w:pPr>
                                </w:p>
                                <w:p w14:paraId="785F5B9C" w14:textId="7D4A70EB" w:rsidR="00190FA6" w:rsidRDefault="00190FA6" w:rsidP="00FF13A4">
                                  <w:pPr>
                                    <w:ind w:firstLine="0"/>
                                    <w:jc w:val="center"/>
                                    <w:rPr>
                                      <w:rFonts w:ascii="Calibri" w:hAnsi="Calibri" w:cs="Calibri"/>
                                      <w:b/>
                                      <w:sz w:val="25"/>
                                      <w:szCs w:val="25"/>
                                      <w:u w:val="single"/>
                                    </w:rPr>
                                  </w:pPr>
                                </w:p>
                                <w:p w14:paraId="2BDAF450" w14:textId="09DB6E2B" w:rsidR="00190FA6" w:rsidRDefault="00190FA6" w:rsidP="00FF13A4">
                                  <w:pPr>
                                    <w:ind w:firstLine="0"/>
                                    <w:jc w:val="center"/>
                                    <w:rPr>
                                      <w:rFonts w:ascii="Calibri" w:hAnsi="Calibri" w:cs="Calibri"/>
                                      <w:b/>
                                      <w:sz w:val="25"/>
                                      <w:szCs w:val="25"/>
                                      <w:u w:val="single"/>
                                    </w:rPr>
                                  </w:pPr>
                                </w:p>
                                <w:p w14:paraId="421E1793" w14:textId="177B45D6" w:rsidR="00190FA6" w:rsidRDefault="00190FA6" w:rsidP="00FF13A4">
                                  <w:pPr>
                                    <w:ind w:firstLine="0"/>
                                    <w:jc w:val="center"/>
                                    <w:rPr>
                                      <w:rFonts w:ascii="Calibri" w:hAnsi="Calibri" w:cs="Calibri"/>
                                      <w:b/>
                                      <w:sz w:val="25"/>
                                      <w:szCs w:val="25"/>
                                      <w:u w:val="single"/>
                                    </w:rPr>
                                  </w:pPr>
                                </w:p>
                                <w:p w14:paraId="6F32D7A4" w14:textId="0C879190" w:rsidR="00190FA6" w:rsidRDefault="00190FA6" w:rsidP="00FF13A4">
                                  <w:pPr>
                                    <w:ind w:firstLine="0"/>
                                    <w:jc w:val="center"/>
                                    <w:rPr>
                                      <w:rFonts w:ascii="Calibri" w:hAnsi="Calibri" w:cs="Calibri"/>
                                      <w:b/>
                                      <w:sz w:val="25"/>
                                      <w:szCs w:val="25"/>
                                      <w:u w:val="single"/>
                                    </w:rPr>
                                  </w:pPr>
                                </w:p>
                                <w:p w14:paraId="47E7F2D7" w14:textId="77777777" w:rsidR="00190FA6" w:rsidRPr="00FF13A4" w:rsidRDefault="00190FA6" w:rsidP="00FF13A4">
                                  <w:pPr>
                                    <w:ind w:firstLine="0"/>
                                    <w:jc w:val="center"/>
                                    <w:rPr>
                                      <w:rFonts w:ascii="Calibri" w:hAnsi="Calibri" w:cs="Calibri"/>
                                      <w:b/>
                                      <w:sz w:val="25"/>
                                      <w:szCs w:val="25"/>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C484" id="Text Box 19" o:spid="_x0000_s1054" type="#_x0000_t202" style="position:absolute;margin-left:1.35pt;margin-top:18pt;width:181.55pt;height:738.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" fillcolor="white [3201]" strokeweight=".5pt">
                      <v:textbox>
                        <w:txbxContent>
                          <w:p w14:paraId="0E98758C" w14:textId="0F34B36D" w:rsidR="00190FA6" w:rsidRPr="0096184B" w:rsidRDefault="00190FA6" w:rsidP="00FF13A4">
                            <w:pPr>
                              <w:ind w:firstLine="0"/>
                              <w:jc w:val="center"/>
                              <w:rPr>
                                <w:rFonts w:ascii="Calibri" w:hAnsi="Calibri" w:cs="Calibri"/>
                                <w:b/>
                                <w:sz w:val="25"/>
                                <w:szCs w:val="25"/>
                                <w:u w:val="single"/>
                              </w:rPr>
                            </w:pPr>
                            <w:r w:rsidRPr="0096184B">
                              <w:rPr>
                                <w:rFonts w:ascii="Calibri" w:hAnsi="Calibri" w:cs="Calibri"/>
                                <w:b/>
                                <w:sz w:val="25"/>
                                <w:szCs w:val="25"/>
                                <w:u w:val="single"/>
                              </w:rPr>
                              <w:t>FINANCIAL UPDATE</w:t>
                            </w:r>
                          </w:p>
                          <w:p w14:paraId="3CC30971" w14:textId="35547EC9" w:rsidR="00190FA6" w:rsidRPr="0096184B" w:rsidRDefault="00190FA6" w:rsidP="005423FA">
                            <w:pPr>
                              <w:pStyle w:val="NoSpacing"/>
                              <w:jc w:val="center"/>
                              <w:rPr>
                                <w:rFonts w:ascii="Calibri" w:eastAsia="Times New Roman" w:hAnsi="Calibri" w:cs="Calibri"/>
                                <w:lang w:eastAsia="en-US"/>
                              </w:rPr>
                            </w:pPr>
                            <w:r w:rsidRPr="0096184B">
                              <w:rPr>
                                <w:rFonts w:ascii="Calibri" w:hAnsi="Calibri" w:cs="Calibri"/>
                                <w:sz w:val="25"/>
                                <w:szCs w:val="25"/>
                              </w:rPr>
                              <w:t xml:space="preserve">By the Financial Team Church Council of Chris Bailey, Dottie Row, Pam </w:t>
                            </w:r>
                            <w:proofErr w:type="spellStart"/>
                            <w:r w:rsidRPr="0096184B">
                              <w:rPr>
                                <w:rFonts w:ascii="Calibri" w:hAnsi="Calibri" w:cs="Calibri"/>
                                <w:sz w:val="25"/>
                                <w:szCs w:val="25"/>
                              </w:rPr>
                              <w:t>Wildt</w:t>
                            </w:r>
                            <w:proofErr w:type="spellEnd"/>
                            <w:r w:rsidRPr="0096184B">
                              <w:rPr>
                                <w:rFonts w:ascii="Calibri" w:hAnsi="Calibri" w:cs="Calibri"/>
                                <w:sz w:val="25"/>
                                <w:szCs w:val="25"/>
                              </w:rPr>
                              <w:t xml:space="preserve"> &amp; Pastor Ryan</w:t>
                            </w:r>
                          </w:p>
                          <w:p w14:paraId="214E0294" w14:textId="77777777" w:rsidR="00190FA6" w:rsidRPr="0096184B" w:rsidRDefault="00190FA6" w:rsidP="00DE385C">
                            <w:pPr>
                              <w:shd w:val="clear" w:color="auto" w:fill="FFFFFF"/>
                              <w:spacing w:line="240" w:lineRule="auto"/>
                              <w:ind w:firstLine="0"/>
                              <w:jc w:val="both"/>
                              <w:rPr>
                                <w:rFonts w:ascii="Calibri" w:eastAsia="Times New Roman" w:hAnsi="Calibri" w:cs="Calibri"/>
                                <w:sz w:val="22"/>
                                <w:lang w:eastAsia="en-US"/>
                              </w:rPr>
                            </w:pPr>
                            <w:r w:rsidRPr="0096184B">
                              <w:rPr>
                                <w:rFonts w:ascii="Calibri" w:eastAsia="Times New Roman" w:hAnsi="Calibri" w:cs="Calibri"/>
                                <w:sz w:val="10"/>
                                <w:szCs w:val="10"/>
                                <w:lang w:eastAsia="en-US"/>
                              </w:rPr>
                              <w:t> </w:t>
                            </w:r>
                          </w:p>
                          <w:p w14:paraId="266225FF" w14:textId="026F8B59" w:rsidR="00190FA6" w:rsidRPr="0096184B" w:rsidRDefault="00190FA6" w:rsidP="00DE385C">
                            <w:pPr>
                              <w:shd w:val="clear" w:color="auto" w:fill="FFFFFF"/>
                              <w:spacing w:line="240" w:lineRule="auto"/>
                              <w:jc w:val="both"/>
                              <w:rPr>
                                <w:rFonts w:ascii="Calibri" w:eastAsia="Times New Roman" w:hAnsi="Calibri" w:cs="Calibri"/>
                                <w:sz w:val="25"/>
                                <w:szCs w:val="25"/>
                              </w:rPr>
                            </w:pPr>
                            <w:r w:rsidRPr="0096184B">
                              <w:rPr>
                                <w:rFonts w:ascii="Calibri" w:eastAsia="Times New Roman" w:hAnsi="Calibri" w:cs="Calibri"/>
                                <w:sz w:val="25"/>
                                <w:szCs w:val="25"/>
                              </w:rPr>
                              <w:t>A review of our year to date giving to the General Fund indicates that we are trending slightly below our 2022 budgeted/anticipated levels.  To avoid dipping into our current savings, our General Fund giving should average around $17,500 each month.  Through May, we have surpassed this budgeted value 1 time, met it 1 time and fell short 3 times.  Our average giving to general fund expenses through May is $16,276 per month. Due to good management of spending, we were able to be at breakeven through mid-May but started dipping into reserves by the end of May.  Due to inflation, some active givers experiencing medical difficulties, and other factors; we can sense that we will start to dip into reserves more throughout the year.  Operating at these levels is not sustainable in the long term and we have taken proactive steps to minimize spending wherever possible, including plans to reduce office staffing and continue to shave expenses in other areas (less time for office assistant, continuing normal hours for office manager). We have also initiated some information gathering regarding the potential for solar power at the church and parsonage.</w:t>
                            </w:r>
                          </w:p>
                          <w:p w14:paraId="0C41909B" w14:textId="4A55316C" w:rsidR="00190FA6" w:rsidRPr="0096184B" w:rsidRDefault="00190FA6" w:rsidP="00C03BF6">
                            <w:pPr>
                              <w:shd w:val="clear" w:color="auto" w:fill="FFFFFF"/>
                              <w:spacing w:line="240" w:lineRule="auto"/>
                              <w:ind w:firstLine="0"/>
                              <w:rPr>
                                <w:rFonts w:ascii="Calibri" w:eastAsia="Times New Roman" w:hAnsi="Calibri" w:cs="Calibri"/>
                                <w:sz w:val="10"/>
                                <w:szCs w:val="25"/>
                              </w:rPr>
                            </w:pPr>
                          </w:p>
                          <w:p w14:paraId="4155E606" w14:textId="72A48217" w:rsidR="00190FA6" w:rsidRPr="0096184B" w:rsidRDefault="00190FA6" w:rsidP="00C03BF6">
                            <w:pPr>
                              <w:shd w:val="clear" w:color="auto" w:fill="FFFFFF"/>
                              <w:spacing w:line="240" w:lineRule="auto"/>
                              <w:ind w:firstLine="0"/>
                              <w:rPr>
                                <w:rFonts w:ascii="Calibri" w:eastAsia="Times New Roman" w:hAnsi="Calibri" w:cs="Calibri"/>
                                <w:b/>
                                <w:i/>
                                <w:sz w:val="25"/>
                                <w:szCs w:val="25"/>
                              </w:rPr>
                            </w:pPr>
                            <w:r w:rsidRPr="0096184B">
                              <w:rPr>
                                <w:rFonts w:ascii="Calibri" w:eastAsia="Times New Roman" w:hAnsi="Calibri" w:cs="Calibri"/>
                                <w:b/>
                                <w:i/>
                                <w:sz w:val="25"/>
                                <w:szCs w:val="25"/>
                              </w:rPr>
                              <w:t>(</w:t>
                            </w:r>
                            <w:proofErr w:type="gramStart"/>
                            <w:r w:rsidRPr="0096184B">
                              <w:rPr>
                                <w:rFonts w:ascii="Calibri" w:eastAsia="Times New Roman" w:hAnsi="Calibri" w:cs="Calibri"/>
                                <w:b/>
                                <w:i/>
                                <w:sz w:val="25"/>
                                <w:szCs w:val="25"/>
                              </w:rPr>
                              <w:t>continued</w:t>
                            </w:r>
                            <w:proofErr w:type="gramEnd"/>
                            <w:r w:rsidRPr="0096184B">
                              <w:rPr>
                                <w:rFonts w:ascii="Calibri" w:eastAsia="Times New Roman" w:hAnsi="Calibri" w:cs="Calibri"/>
                                <w:b/>
                                <w:i/>
                                <w:sz w:val="25"/>
                                <w:szCs w:val="25"/>
                              </w:rPr>
                              <w:t xml:space="preserve"> in the next column)</w:t>
                            </w:r>
                          </w:p>
                          <w:p w14:paraId="7A43FD89" w14:textId="77777777" w:rsidR="00190FA6" w:rsidRPr="00B86727" w:rsidRDefault="00190FA6" w:rsidP="00B86727">
                            <w:pPr>
                              <w:pStyle w:val="NoSpacing"/>
                              <w:jc w:val="center"/>
                              <w:rPr>
                                <w:rFonts w:ascii="Calibri" w:hAnsi="Calibri" w:cs="Calibri"/>
                                <w:sz w:val="25"/>
                                <w:szCs w:val="25"/>
                              </w:rPr>
                            </w:pPr>
                          </w:p>
                          <w:p w14:paraId="4800AD0A" w14:textId="5CFB3AF0" w:rsidR="00190FA6" w:rsidRDefault="00190FA6" w:rsidP="00FF13A4">
                            <w:pPr>
                              <w:ind w:firstLine="0"/>
                              <w:jc w:val="center"/>
                              <w:rPr>
                                <w:rFonts w:ascii="Calibri" w:hAnsi="Calibri" w:cs="Calibri"/>
                                <w:b/>
                                <w:sz w:val="25"/>
                                <w:szCs w:val="25"/>
                                <w:u w:val="single"/>
                              </w:rPr>
                            </w:pPr>
                          </w:p>
                          <w:p w14:paraId="2D10EF04" w14:textId="7DAE4085" w:rsidR="00190FA6" w:rsidRDefault="00190FA6" w:rsidP="00FF13A4">
                            <w:pPr>
                              <w:ind w:firstLine="0"/>
                              <w:jc w:val="center"/>
                              <w:rPr>
                                <w:rFonts w:ascii="Calibri" w:hAnsi="Calibri" w:cs="Calibri"/>
                                <w:b/>
                                <w:sz w:val="25"/>
                                <w:szCs w:val="25"/>
                                <w:u w:val="single"/>
                              </w:rPr>
                            </w:pPr>
                          </w:p>
                          <w:p w14:paraId="20EE26E1" w14:textId="6B564341" w:rsidR="00190FA6" w:rsidRDefault="00190FA6" w:rsidP="00FF13A4">
                            <w:pPr>
                              <w:ind w:firstLine="0"/>
                              <w:jc w:val="center"/>
                              <w:rPr>
                                <w:rFonts w:ascii="Calibri" w:hAnsi="Calibri" w:cs="Calibri"/>
                                <w:b/>
                                <w:sz w:val="25"/>
                                <w:szCs w:val="25"/>
                                <w:u w:val="single"/>
                              </w:rPr>
                            </w:pPr>
                          </w:p>
                          <w:p w14:paraId="675EF352" w14:textId="40A98168" w:rsidR="00190FA6" w:rsidRDefault="00190FA6" w:rsidP="00FF13A4">
                            <w:pPr>
                              <w:ind w:firstLine="0"/>
                              <w:jc w:val="center"/>
                              <w:rPr>
                                <w:rFonts w:ascii="Calibri" w:hAnsi="Calibri" w:cs="Calibri"/>
                                <w:b/>
                                <w:sz w:val="25"/>
                                <w:szCs w:val="25"/>
                                <w:u w:val="single"/>
                              </w:rPr>
                            </w:pPr>
                          </w:p>
                          <w:p w14:paraId="41D64CD8" w14:textId="554EE10B" w:rsidR="00190FA6" w:rsidRDefault="00190FA6" w:rsidP="00FF13A4">
                            <w:pPr>
                              <w:ind w:firstLine="0"/>
                              <w:jc w:val="center"/>
                              <w:rPr>
                                <w:rFonts w:ascii="Calibri" w:hAnsi="Calibri" w:cs="Calibri"/>
                                <w:b/>
                                <w:sz w:val="25"/>
                                <w:szCs w:val="25"/>
                                <w:u w:val="single"/>
                              </w:rPr>
                            </w:pPr>
                          </w:p>
                          <w:p w14:paraId="4E1C5663" w14:textId="302AE351" w:rsidR="00190FA6" w:rsidRDefault="00190FA6" w:rsidP="00FF13A4">
                            <w:pPr>
                              <w:ind w:firstLine="0"/>
                              <w:jc w:val="center"/>
                              <w:rPr>
                                <w:rFonts w:ascii="Calibri" w:hAnsi="Calibri" w:cs="Calibri"/>
                                <w:b/>
                                <w:sz w:val="25"/>
                                <w:szCs w:val="25"/>
                                <w:u w:val="single"/>
                              </w:rPr>
                            </w:pPr>
                          </w:p>
                          <w:p w14:paraId="785F5B9C" w14:textId="7D4A70EB" w:rsidR="00190FA6" w:rsidRDefault="00190FA6" w:rsidP="00FF13A4">
                            <w:pPr>
                              <w:ind w:firstLine="0"/>
                              <w:jc w:val="center"/>
                              <w:rPr>
                                <w:rFonts w:ascii="Calibri" w:hAnsi="Calibri" w:cs="Calibri"/>
                                <w:b/>
                                <w:sz w:val="25"/>
                                <w:szCs w:val="25"/>
                                <w:u w:val="single"/>
                              </w:rPr>
                            </w:pPr>
                          </w:p>
                          <w:p w14:paraId="2BDAF450" w14:textId="09DB6E2B" w:rsidR="00190FA6" w:rsidRDefault="00190FA6" w:rsidP="00FF13A4">
                            <w:pPr>
                              <w:ind w:firstLine="0"/>
                              <w:jc w:val="center"/>
                              <w:rPr>
                                <w:rFonts w:ascii="Calibri" w:hAnsi="Calibri" w:cs="Calibri"/>
                                <w:b/>
                                <w:sz w:val="25"/>
                                <w:szCs w:val="25"/>
                                <w:u w:val="single"/>
                              </w:rPr>
                            </w:pPr>
                          </w:p>
                          <w:p w14:paraId="421E1793" w14:textId="177B45D6" w:rsidR="00190FA6" w:rsidRDefault="00190FA6" w:rsidP="00FF13A4">
                            <w:pPr>
                              <w:ind w:firstLine="0"/>
                              <w:jc w:val="center"/>
                              <w:rPr>
                                <w:rFonts w:ascii="Calibri" w:hAnsi="Calibri" w:cs="Calibri"/>
                                <w:b/>
                                <w:sz w:val="25"/>
                                <w:szCs w:val="25"/>
                                <w:u w:val="single"/>
                              </w:rPr>
                            </w:pPr>
                          </w:p>
                          <w:p w14:paraId="6F32D7A4" w14:textId="0C879190" w:rsidR="00190FA6" w:rsidRDefault="00190FA6" w:rsidP="00FF13A4">
                            <w:pPr>
                              <w:ind w:firstLine="0"/>
                              <w:jc w:val="center"/>
                              <w:rPr>
                                <w:rFonts w:ascii="Calibri" w:hAnsi="Calibri" w:cs="Calibri"/>
                                <w:b/>
                                <w:sz w:val="25"/>
                                <w:szCs w:val="25"/>
                                <w:u w:val="single"/>
                              </w:rPr>
                            </w:pPr>
                          </w:p>
                          <w:p w14:paraId="47E7F2D7" w14:textId="77777777" w:rsidR="00190FA6" w:rsidRPr="00FF13A4" w:rsidRDefault="00190FA6" w:rsidP="00FF13A4">
                            <w:pPr>
                              <w:ind w:firstLine="0"/>
                              <w:jc w:val="center"/>
                              <w:rPr>
                                <w:rFonts w:ascii="Calibri" w:hAnsi="Calibri" w:cs="Calibri"/>
                                <w:b/>
                                <w:sz w:val="25"/>
                                <w:szCs w:val="25"/>
                                <w:u w:val="single"/>
                              </w:rPr>
                            </w:pPr>
                          </w:p>
                        </w:txbxContent>
                      </v:textbox>
                    </v:shape>
                  </w:pict>
                </mc:Fallback>
              </mc:AlternateContent>
            </w:r>
            <w:r w:rsidR="00532CA9">
              <w:rPr>
                <w:rFonts w:ascii="Calibri" w:eastAsia="Times New Roman" w:hAnsi="Calibri" w:cs="Calibri"/>
                <w:b/>
                <w:bCs/>
                <w:noProof/>
                <w:color w:val="B22222"/>
                <w:sz w:val="26"/>
                <w:szCs w:val="26"/>
                <w:lang w:eastAsia="en-US"/>
              </w:rPr>
              <mc:AlternateContent>
                <mc:Choice Requires="wps">
                  <w:drawing>
                    <wp:anchor distT="0" distB="0" distL="114300" distR="114300" simplePos="0" relativeHeight="251990016" behindDoc="0" locked="0" layoutInCell="1" allowOverlap="1" wp14:anchorId="3E9018C0" wp14:editId="40F6BEF7">
                      <wp:simplePos x="0" y="0"/>
                      <wp:positionH relativeFrom="column">
                        <wp:posOffset>2333625</wp:posOffset>
                      </wp:positionH>
                      <wp:positionV relativeFrom="paragraph">
                        <wp:posOffset>228600</wp:posOffset>
                      </wp:positionV>
                      <wp:extent cx="2486025" cy="93726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486025" cy="937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1E8335" w14:textId="69702C3C" w:rsidR="00190FA6" w:rsidRPr="0096184B" w:rsidRDefault="00190FA6" w:rsidP="00DE385C">
                                  <w:pPr>
                                    <w:spacing w:after="160" w:line="259" w:lineRule="auto"/>
                                    <w:ind w:firstLine="720"/>
                                    <w:jc w:val="both"/>
                                    <w:rPr>
                                      <w:rFonts w:ascii="Calibri" w:eastAsia="Times New Roman" w:hAnsi="Calibri" w:cs="Calibri"/>
                                      <w:sz w:val="25"/>
                                      <w:szCs w:val="25"/>
                                      <w:lang w:eastAsia="en-US"/>
                                    </w:rPr>
                                  </w:pPr>
                                  <w:r w:rsidRPr="0096184B">
                                    <w:rPr>
                                      <w:rFonts w:ascii="Calibri" w:eastAsia="Times New Roman" w:hAnsi="Calibri" w:cs="Calibri"/>
                                      <w:sz w:val="25"/>
                                      <w:szCs w:val="25"/>
                                      <w:lang w:eastAsia="en-US"/>
                                    </w:rPr>
                                    <w:t>Knowing that many of us are still feeling the impact of the pandemic and that all of us are feeling the effects of inflation, this situation is understandable.  We also recognize that the upcoming summer months generally means more travel, less frequent church attendance and consequently, less giving.  However, we would humbly ask that if you and your family have the ability to maintain your current level of giving to the General Fund in the upcoming weeks and months, please do so.  Needless to say, any giving above and beyond your normal offering will be used to help address the shortfall that we have been experiencing.  If we, as a church, can see increased giving to the general fund by $500 to $600 a week, we believe a shortfall could be minimized.  This first Sunday of June was excellent in giving and we hope we can continue with this trend.  We are also thankful for continued giving to the Building Fund and other funds which allows us to pay our mortgage and continue to fund special projects.  Additionally, if you would like to sign-up for electronic giving, please pick up a form by the coffee table.  Thank you for all you do and for all the amazing giving in time, talents and treasures that happens at CUMC.</w:t>
                                  </w:r>
                                </w:p>
                                <w:p w14:paraId="7D10956F" w14:textId="495C3F64" w:rsidR="00190FA6" w:rsidRPr="0096184B" w:rsidRDefault="00190FA6" w:rsidP="00DE0A5A">
                                  <w:pPr>
                                    <w:spacing w:after="160" w:line="259" w:lineRule="auto"/>
                                    <w:ind w:firstLine="0"/>
                                    <w:jc w:val="center"/>
                                    <w:rPr>
                                      <w:rFonts w:ascii="Calibri" w:eastAsia="Calibri" w:hAnsi="Calibri" w:cs="Calibri"/>
                                      <w:b/>
                                      <w:sz w:val="25"/>
                                      <w:szCs w:val="25"/>
                                      <w:u w:val="single"/>
                                      <w:lang w:eastAsia="en-US"/>
                                    </w:rPr>
                                  </w:pPr>
                                  <w:r w:rsidRPr="0096184B">
                                    <w:rPr>
                                      <w:rFonts w:ascii="Calibri" w:eastAsia="Calibri" w:hAnsi="Calibri" w:cs="Calibri"/>
                                      <w:b/>
                                      <w:sz w:val="25"/>
                                      <w:szCs w:val="25"/>
                                      <w:u w:val="single"/>
                                      <w:lang w:eastAsia="en-US"/>
                                    </w:rPr>
                                    <w:t>ADULT SUNDAY SCHOOL</w:t>
                                  </w:r>
                                </w:p>
                                <w:p w14:paraId="72F8A861" w14:textId="2529CBEB" w:rsidR="00190FA6" w:rsidRPr="0096184B" w:rsidRDefault="00190FA6" w:rsidP="000C4C25">
                                  <w:pPr>
                                    <w:spacing w:after="160" w:line="259" w:lineRule="auto"/>
                                    <w:ind w:firstLine="720"/>
                                    <w:rPr>
                                      <w:rFonts w:ascii="Calibri" w:eastAsia="Calibri" w:hAnsi="Calibri" w:cs="Calibri"/>
                                      <w:sz w:val="25"/>
                                      <w:szCs w:val="25"/>
                                      <w:lang w:eastAsia="en-US"/>
                                    </w:rPr>
                                  </w:pPr>
                                  <w:proofErr w:type="spellStart"/>
                                  <w:r w:rsidRPr="0096184B">
                                    <w:rPr>
                                      <w:rFonts w:ascii="Calibri" w:eastAsia="Calibri" w:hAnsi="Calibri" w:cs="Calibri"/>
                                      <w:sz w:val="25"/>
                                      <w:szCs w:val="25"/>
                                      <w:lang w:eastAsia="en-US"/>
                                    </w:rPr>
                                    <w:t>Marrianne</w:t>
                                  </w:r>
                                  <w:proofErr w:type="spellEnd"/>
                                  <w:r w:rsidRPr="0096184B">
                                    <w:rPr>
                                      <w:rFonts w:ascii="Calibri" w:eastAsia="Calibri" w:hAnsi="Calibri" w:cs="Calibri"/>
                                      <w:sz w:val="25"/>
                                      <w:szCs w:val="25"/>
                                      <w:lang w:eastAsia="en-US"/>
                                    </w:rPr>
                                    <w:t xml:space="preserve"> Hoyt &amp; Dottie Row are in discernment about restarting an adult Sunday </w:t>
                                  </w:r>
                                  <w:proofErr w:type="gramStart"/>
                                  <w:r w:rsidRPr="0096184B">
                                    <w:rPr>
                                      <w:rFonts w:ascii="Calibri" w:eastAsia="Calibri" w:hAnsi="Calibri" w:cs="Calibri"/>
                                      <w:sz w:val="25"/>
                                      <w:szCs w:val="25"/>
                                      <w:lang w:eastAsia="en-US"/>
                                    </w:rPr>
                                    <w:t>School</w:t>
                                  </w:r>
                                  <w:proofErr w:type="gramEnd"/>
                                  <w:r w:rsidRPr="0096184B">
                                    <w:rPr>
                                      <w:rFonts w:ascii="Calibri" w:eastAsia="Calibri" w:hAnsi="Calibri" w:cs="Calibri"/>
                                      <w:sz w:val="25"/>
                                      <w:szCs w:val="25"/>
                                      <w:lang w:eastAsia="en-US"/>
                                    </w:rPr>
                                    <w:t xml:space="preserve"> class in the fall.  More details to come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018C0" id="Text Box 20" o:spid="_x0000_s1055" type="#_x0000_t202" style="position:absolute;margin-left:183.75pt;margin-top:18pt;width:195.75pt;height:738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" fillcolor="white [3201]" strokeweight=".5pt">
                      <v:textbox>
                        <w:txbxContent>
                          <w:p w14:paraId="081E8335" w14:textId="69702C3C" w:rsidR="00190FA6" w:rsidRPr="0096184B" w:rsidRDefault="00190FA6" w:rsidP="00DE385C">
                            <w:pPr>
                              <w:spacing w:after="160" w:line="259" w:lineRule="auto"/>
                              <w:ind w:firstLine="720"/>
                              <w:jc w:val="both"/>
                              <w:rPr>
                                <w:rFonts w:ascii="Calibri" w:eastAsia="Times New Roman" w:hAnsi="Calibri" w:cs="Calibri"/>
                                <w:sz w:val="25"/>
                                <w:szCs w:val="25"/>
                                <w:lang w:eastAsia="en-US"/>
                              </w:rPr>
                            </w:pPr>
                            <w:r w:rsidRPr="0096184B">
                              <w:rPr>
                                <w:rFonts w:ascii="Calibri" w:eastAsia="Times New Roman" w:hAnsi="Calibri" w:cs="Calibri"/>
                                <w:sz w:val="25"/>
                                <w:szCs w:val="25"/>
                                <w:lang w:eastAsia="en-US"/>
                              </w:rPr>
                              <w:t>Knowing that many of us are still feeling the impact of the pandemic and that all of us are feeling the effects of inflation, this situation is understandable.  We also recognize that the upcoming summer months generally means more travel, less frequent church attendance and consequently, less giving.  However, we would humbly ask that if you and your family have the ability to maintain your current level of giving to the General Fund in the upcoming weeks and months, please do so.  Needless to say, any giving above and beyond your normal offering will be used to help address the shortfall that we have been experiencing.  If we, as a church, can see increased giving to the general fund by $500 to $600 a week, we believe a shortfall could be minimized.  This first Sunday of June was excellent in giving and we hope we can continue with this trend.  We are also thankful for continued giving to the Building Fund and other funds which allows us to pay our mortgage and continue to fund special projects.  Additionally, if you would like to sign-up for electronic giving, please pick up a form by the coffee table.  Thank you for all you do and for all the amazing giving in time, talents and treasures that happens at CUMC.</w:t>
                            </w:r>
                          </w:p>
                          <w:p w14:paraId="7D10956F" w14:textId="495C3F64" w:rsidR="00190FA6" w:rsidRPr="0096184B" w:rsidRDefault="00190FA6" w:rsidP="00DE0A5A">
                            <w:pPr>
                              <w:spacing w:after="160" w:line="259" w:lineRule="auto"/>
                              <w:ind w:firstLine="0"/>
                              <w:jc w:val="center"/>
                              <w:rPr>
                                <w:rFonts w:ascii="Calibri" w:eastAsia="Calibri" w:hAnsi="Calibri" w:cs="Calibri"/>
                                <w:b/>
                                <w:sz w:val="25"/>
                                <w:szCs w:val="25"/>
                                <w:u w:val="single"/>
                                <w:lang w:eastAsia="en-US"/>
                              </w:rPr>
                            </w:pPr>
                            <w:r w:rsidRPr="0096184B">
                              <w:rPr>
                                <w:rFonts w:ascii="Calibri" w:eastAsia="Calibri" w:hAnsi="Calibri" w:cs="Calibri"/>
                                <w:b/>
                                <w:sz w:val="25"/>
                                <w:szCs w:val="25"/>
                                <w:u w:val="single"/>
                                <w:lang w:eastAsia="en-US"/>
                              </w:rPr>
                              <w:t>ADULT SUNDAY SCHOOL</w:t>
                            </w:r>
                          </w:p>
                          <w:p w14:paraId="72F8A861" w14:textId="2529CBEB" w:rsidR="00190FA6" w:rsidRPr="0096184B" w:rsidRDefault="00190FA6" w:rsidP="000C4C25">
                            <w:pPr>
                              <w:spacing w:after="160" w:line="259" w:lineRule="auto"/>
                              <w:ind w:firstLine="720"/>
                              <w:rPr>
                                <w:rFonts w:ascii="Calibri" w:eastAsia="Calibri" w:hAnsi="Calibri" w:cs="Calibri"/>
                                <w:sz w:val="25"/>
                                <w:szCs w:val="25"/>
                                <w:lang w:eastAsia="en-US"/>
                              </w:rPr>
                            </w:pPr>
                            <w:proofErr w:type="spellStart"/>
                            <w:r w:rsidRPr="0096184B">
                              <w:rPr>
                                <w:rFonts w:ascii="Calibri" w:eastAsia="Calibri" w:hAnsi="Calibri" w:cs="Calibri"/>
                                <w:sz w:val="25"/>
                                <w:szCs w:val="25"/>
                                <w:lang w:eastAsia="en-US"/>
                              </w:rPr>
                              <w:t>Marrianne</w:t>
                            </w:r>
                            <w:proofErr w:type="spellEnd"/>
                            <w:r w:rsidRPr="0096184B">
                              <w:rPr>
                                <w:rFonts w:ascii="Calibri" w:eastAsia="Calibri" w:hAnsi="Calibri" w:cs="Calibri"/>
                                <w:sz w:val="25"/>
                                <w:szCs w:val="25"/>
                                <w:lang w:eastAsia="en-US"/>
                              </w:rPr>
                              <w:t xml:space="preserve"> Hoyt &amp; Dottie Row are in discernment about restarting an adult Sunday </w:t>
                            </w:r>
                            <w:proofErr w:type="gramStart"/>
                            <w:r w:rsidRPr="0096184B">
                              <w:rPr>
                                <w:rFonts w:ascii="Calibri" w:eastAsia="Calibri" w:hAnsi="Calibri" w:cs="Calibri"/>
                                <w:sz w:val="25"/>
                                <w:szCs w:val="25"/>
                                <w:lang w:eastAsia="en-US"/>
                              </w:rPr>
                              <w:t>School</w:t>
                            </w:r>
                            <w:proofErr w:type="gramEnd"/>
                            <w:r w:rsidRPr="0096184B">
                              <w:rPr>
                                <w:rFonts w:ascii="Calibri" w:eastAsia="Calibri" w:hAnsi="Calibri" w:cs="Calibri"/>
                                <w:sz w:val="25"/>
                                <w:szCs w:val="25"/>
                                <w:lang w:eastAsia="en-US"/>
                              </w:rPr>
                              <w:t xml:space="preserve"> class in the fall.  More details to come in the future.</w:t>
                            </w:r>
                          </w:p>
                        </w:txbxContent>
                      </v:textbox>
                    </v:shape>
                  </w:pict>
                </mc:Fallback>
              </mc:AlternateContent>
            </w:r>
          </w:p>
        </w:tc>
      </w:tr>
      <w:tr w:rsidR="000B7C55" w:rsidRPr="00CF1E48" w14:paraId="5DF1362B" w14:textId="77777777" w:rsidTr="000B7C55">
        <w:trPr>
          <w:trHeight w:val="2250"/>
        </w:trPr>
        <w:tc>
          <w:tcPr>
            <w:tcW w:w="5000" w:type="pct"/>
            <w:tcMar>
              <w:top w:w="0" w:type="dxa"/>
              <w:left w:w="270" w:type="dxa"/>
              <w:bottom w:w="135" w:type="dxa"/>
              <w:right w:w="270" w:type="dxa"/>
            </w:tcMar>
          </w:tcPr>
          <w:p w14:paraId="34348579" w14:textId="77777777" w:rsidR="000B7C55" w:rsidRPr="00281EA2" w:rsidRDefault="000B7C55" w:rsidP="000B7C55">
            <w:pPr>
              <w:spacing w:after="200" w:line="276" w:lineRule="auto"/>
              <w:ind w:firstLine="0"/>
              <w:rPr>
                <w:rFonts w:ascii="Calibri" w:eastAsia="Times New Roman" w:hAnsi="Calibri" w:cs="Calibri"/>
                <w:b/>
                <w:bCs/>
                <w:sz w:val="26"/>
                <w:szCs w:val="26"/>
                <w:lang w:eastAsia="en-US"/>
              </w:rPr>
            </w:pPr>
          </w:p>
        </w:tc>
      </w:tr>
    </w:tbl>
    <w:p w14:paraId="182DD5F1" w14:textId="37A8D8A2" w:rsidR="000313F5" w:rsidRPr="00340F7F" w:rsidRDefault="000313F5" w:rsidP="00457B0E">
      <w:pPr>
        <w:spacing w:line="240" w:lineRule="auto"/>
        <w:ind w:firstLine="0"/>
        <w:rPr>
          <w:rFonts w:ascii="Calibri" w:hAnsi="Calibri" w:cs="Calibri"/>
          <w:sz w:val="25"/>
          <w:szCs w:val="25"/>
        </w:rPr>
        <w:sectPr w:rsidR="000313F5" w:rsidRPr="00340F7F" w:rsidSect="001B1767">
          <w:headerReference w:type="default" r:id="rId36"/>
          <w:pgSz w:w="12240" w:h="15840" w:code="1"/>
          <w:pgMar w:top="720" w:right="720" w:bottom="720" w:left="720" w:header="720" w:footer="720" w:gutter="0"/>
          <w:cols w:space="360"/>
          <w:docGrid w:linePitch="360"/>
        </w:sectPr>
      </w:pPr>
    </w:p>
    <w:p w14:paraId="4DC4F361" w14:textId="3D3A422B" w:rsidR="00281EA2" w:rsidRDefault="00281EA2" w:rsidP="00CF1E48">
      <w:pPr>
        <w:spacing w:line="240" w:lineRule="auto"/>
        <w:ind w:firstLine="0"/>
        <w:rPr>
          <w:rFonts w:ascii="Calibri" w:eastAsia="Times New Roman" w:hAnsi="Calibri" w:cs="Calibri"/>
          <w:sz w:val="26"/>
          <w:szCs w:val="26"/>
          <w:lang w:eastAsia="en-US"/>
        </w:rPr>
      </w:pPr>
    </w:p>
    <w:p w14:paraId="1AC19D84" w14:textId="77777777" w:rsidR="00453DDB" w:rsidRDefault="00453DDB" w:rsidP="00453DDB">
      <w:pPr>
        <w:widowControl w:val="0"/>
        <w:rPr>
          <w:rFonts w:ascii="Calibri" w:hAnsi="Calibri" w:cs="Calibri"/>
          <w:szCs w:val="24"/>
        </w:rPr>
      </w:pPr>
    </w:p>
    <w:p w14:paraId="0EBCF9EE" w14:textId="0748006A" w:rsidR="00CF1E48" w:rsidRPr="00CF1E48" w:rsidRDefault="00C179F1" w:rsidP="00CF1E48">
      <w:pPr>
        <w:spacing w:line="240" w:lineRule="auto"/>
        <w:ind w:firstLine="0"/>
        <w:rPr>
          <w:rFonts w:ascii="Calibri" w:eastAsia="Times New Roman" w:hAnsi="Calibri" w:cs="Calibri"/>
          <w:vanish/>
          <w:sz w:val="26"/>
          <w:szCs w:val="26"/>
          <w:lang w:eastAsia="en-US"/>
        </w:rPr>
      </w:pPr>
      <w:r>
        <w:rPr>
          <w:rFonts w:ascii="Calibri" w:eastAsia="Times New Roman" w:hAnsi="Calibri" w:cs="Calibri"/>
          <w:noProof/>
          <w:vanish/>
          <w:sz w:val="26"/>
          <w:szCs w:val="26"/>
          <w:lang w:eastAsia="en-US"/>
        </w:rPr>
        <w:drawing>
          <wp:inline distT="0" distB="0" distL="0" distR="0" wp14:anchorId="2B4569E0" wp14:editId="0E0C4279">
            <wp:extent cx="1719072" cy="8656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SES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9072" cy="865632"/>
                    </a:xfrm>
                    <a:prstGeom prst="rect">
                      <a:avLst/>
                    </a:prstGeom>
                  </pic:spPr>
                </pic:pic>
              </a:graphicData>
            </a:graphic>
          </wp:inline>
        </w:drawing>
      </w:r>
      <w:r>
        <w:rPr>
          <w:rFonts w:ascii="Calibri" w:eastAsia="Times New Roman" w:hAnsi="Calibri" w:cs="Calibri"/>
          <w:noProof/>
          <w:vanish/>
          <w:sz w:val="26"/>
          <w:szCs w:val="26"/>
          <w:lang w:eastAsia="en-US"/>
        </w:rPr>
        <w:drawing>
          <wp:inline distT="0" distB="0" distL="0" distR="0" wp14:anchorId="02CFFE68" wp14:editId="6B725AE2">
            <wp:extent cx="1719072" cy="865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SES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9072" cy="865632"/>
                    </a:xfrm>
                    <a:prstGeom prst="rect">
                      <a:avLst/>
                    </a:prstGeom>
                  </pic:spPr>
                </pic:pic>
              </a:graphicData>
            </a:graphic>
          </wp:inline>
        </w:drawing>
      </w:r>
    </w:p>
    <w:p w14:paraId="574B1DD1" w14:textId="5CCED404" w:rsidR="004539C6" w:rsidRPr="00466C35" w:rsidRDefault="004539C6" w:rsidP="004D76A6">
      <w:pPr>
        <w:ind w:firstLine="0"/>
        <w:rPr>
          <w:rFonts w:ascii="Calibri" w:hAnsi="Calibri" w:cs="Calibri"/>
          <w:sz w:val="25"/>
          <w:szCs w:val="25"/>
        </w:rPr>
      </w:pPr>
    </w:p>
    <w:sectPr w:rsidR="004539C6" w:rsidRPr="00466C35" w:rsidSect="00466C35">
      <w:type w:val="continuous"/>
      <w:pgSz w:w="12240" w:h="15840" w:code="1"/>
      <w:pgMar w:top="720" w:right="720" w:bottom="720" w:left="72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69354" w14:textId="77777777" w:rsidR="00311D3C" w:rsidRDefault="00311D3C">
      <w:r>
        <w:separator/>
      </w:r>
    </w:p>
  </w:endnote>
  <w:endnote w:type="continuationSeparator" w:id="0">
    <w:p w14:paraId="203C177E" w14:textId="77777777" w:rsidR="00311D3C" w:rsidRDefault="00311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75FD2" w14:textId="77777777" w:rsidR="00311D3C" w:rsidRDefault="00311D3C">
      <w:r>
        <w:separator/>
      </w:r>
    </w:p>
  </w:footnote>
  <w:footnote w:type="continuationSeparator" w:id="0">
    <w:p w14:paraId="45CA60C8" w14:textId="77777777" w:rsidR="00311D3C" w:rsidRDefault="00311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01584" w14:textId="77777777" w:rsidR="00190FA6" w:rsidRPr="00CB4FF0" w:rsidRDefault="00190FA6" w:rsidP="002D67E0">
    <w:pPr>
      <w:pStyle w:val="Header"/>
      <w:ind w:firstLine="0"/>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C8B3F" w14:textId="68BCAB36" w:rsidR="00190FA6" w:rsidRPr="00CB4FF0" w:rsidRDefault="00190FA6" w:rsidP="002D67E0">
    <w:pPr>
      <w:pStyle w:val="Header"/>
      <w:ind w:firstLine="0"/>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DF4"/>
    <w:multiLevelType w:val="hybridMultilevel"/>
    <w:tmpl w:val="2FBC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463FC"/>
    <w:multiLevelType w:val="hybridMultilevel"/>
    <w:tmpl w:val="EE0243F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107B01C6"/>
    <w:multiLevelType w:val="hybridMultilevel"/>
    <w:tmpl w:val="870AF9A4"/>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3" w15:restartNumberingAfterBreak="0">
    <w:nsid w:val="15F20929"/>
    <w:multiLevelType w:val="hybridMultilevel"/>
    <w:tmpl w:val="69ECF72E"/>
    <w:lvl w:ilvl="0" w:tplc="01F8D1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1BAD632F"/>
    <w:multiLevelType w:val="hybridMultilevel"/>
    <w:tmpl w:val="1818AE54"/>
    <w:lvl w:ilvl="0" w:tplc="F722732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1BC219A3"/>
    <w:multiLevelType w:val="hybridMultilevel"/>
    <w:tmpl w:val="A6741E52"/>
    <w:lvl w:ilvl="0" w:tplc="A216906A">
      <w:start w:val="1"/>
      <w:numFmt w:val="decimalZero"/>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15:restartNumberingAfterBreak="0">
    <w:nsid w:val="1FD553B8"/>
    <w:multiLevelType w:val="multilevel"/>
    <w:tmpl w:val="E774E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42EDF"/>
    <w:multiLevelType w:val="hybridMultilevel"/>
    <w:tmpl w:val="E1BA5C7A"/>
    <w:lvl w:ilvl="0" w:tplc="BA282CFA">
      <w:start w:val="3"/>
      <w:numFmt w:val="decimalZero"/>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16130CC"/>
    <w:multiLevelType w:val="multilevel"/>
    <w:tmpl w:val="5EEC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076DB"/>
    <w:multiLevelType w:val="hybridMultilevel"/>
    <w:tmpl w:val="2BFE1C7E"/>
    <w:lvl w:ilvl="0" w:tplc="BEE628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31967408"/>
    <w:multiLevelType w:val="hybridMultilevel"/>
    <w:tmpl w:val="A7A05636"/>
    <w:lvl w:ilvl="0" w:tplc="7444AE2E">
      <w:start w:val="1"/>
      <w:numFmt w:val="decimalZero"/>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2971A3F"/>
    <w:multiLevelType w:val="hybridMultilevel"/>
    <w:tmpl w:val="2B720978"/>
    <w:lvl w:ilvl="0" w:tplc="76DC55AC">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8E6909"/>
    <w:multiLevelType w:val="hybridMultilevel"/>
    <w:tmpl w:val="93C2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D37F2"/>
    <w:multiLevelType w:val="hybridMultilevel"/>
    <w:tmpl w:val="0C20A486"/>
    <w:lvl w:ilvl="0" w:tplc="0D1AF7E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D45374"/>
    <w:multiLevelType w:val="multilevel"/>
    <w:tmpl w:val="937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925A8"/>
    <w:multiLevelType w:val="hybridMultilevel"/>
    <w:tmpl w:val="97CA90A6"/>
    <w:lvl w:ilvl="0" w:tplc="0DA27DE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D534F6"/>
    <w:multiLevelType w:val="hybridMultilevel"/>
    <w:tmpl w:val="036808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05CD2"/>
    <w:multiLevelType w:val="hybridMultilevel"/>
    <w:tmpl w:val="939644C2"/>
    <w:lvl w:ilvl="0" w:tplc="6DE6979A">
      <w:start w:val="1"/>
      <w:numFmt w:val="decimalZero"/>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51C5332"/>
    <w:multiLevelType w:val="multilevel"/>
    <w:tmpl w:val="CFA2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025E8"/>
    <w:multiLevelType w:val="hybridMultilevel"/>
    <w:tmpl w:val="BDE23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40511"/>
    <w:multiLevelType w:val="multilevel"/>
    <w:tmpl w:val="15B8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CE322B"/>
    <w:multiLevelType w:val="hybridMultilevel"/>
    <w:tmpl w:val="B508886A"/>
    <w:lvl w:ilvl="0" w:tplc="09F66D2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58291D"/>
    <w:multiLevelType w:val="multilevel"/>
    <w:tmpl w:val="EFEA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8540C6"/>
    <w:multiLevelType w:val="hybridMultilevel"/>
    <w:tmpl w:val="5590EA3E"/>
    <w:lvl w:ilvl="0" w:tplc="97AC3B7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15:restartNumberingAfterBreak="0">
    <w:nsid w:val="66B16779"/>
    <w:multiLevelType w:val="hybridMultilevel"/>
    <w:tmpl w:val="B4C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2A5738"/>
    <w:multiLevelType w:val="hybridMultilevel"/>
    <w:tmpl w:val="BDE23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01082"/>
    <w:multiLevelType w:val="hybridMultilevel"/>
    <w:tmpl w:val="FB8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3F67F6"/>
    <w:multiLevelType w:val="hybridMultilevel"/>
    <w:tmpl w:val="173E1D0E"/>
    <w:lvl w:ilvl="0" w:tplc="1B1EBA72">
      <w:start w:val="4"/>
      <w:numFmt w:val="decimalZero"/>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F0559A6"/>
    <w:multiLevelType w:val="hybridMultilevel"/>
    <w:tmpl w:val="ECC60392"/>
    <w:lvl w:ilvl="0" w:tplc="A740F710">
      <w:start w:val="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364CAD"/>
    <w:multiLevelType w:val="hybridMultilevel"/>
    <w:tmpl w:val="0DFCE3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EA0A52"/>
    <w:multiLevelType w:val="hybridMultilevel"/>
    <w:tmpl w:val="1D548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214B08"/>
    <w:multiLevelType w:val="hybridMultilevel"/>
    <w:tmpl w:val="50B6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55AE7"/>
    <w:multiLevelType w:val="hybridMultilevel"/>
    <w:tmpl w:val="FB9AC602"/>
    <w:lvl w:ilvl="0" w:tplc="46B63BB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EF2A00"/>
    <w:multiLevelType w:val="hybridMultilevel"/>
    <w:tmpl w:val="C25CDE12"/>
    <w:lvl w:ilvl="0" w:tplc="5CD03208">
      <w:start w:val="1"/>
      <w:numFmt w:val="decimalZero"/>
      <w:lvlText w:val="%1-"/>
      <w:lvlJc w:val="left"/>
      <w:pPr>
        <w:ind w:left="540" w:hanging="360"/>
      </w:pPr>
      <w:rPr>
        <w:rFonts w:hint="default"/>
        <w:sz w:val="25"/>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15:restartNumberingAfterBreak="0">
    <w:nsid w:val="7D354B83"/>
    <w:multiLevelType w:val="hybridMultilevel"/>
    <w:tmpl w:val="5B7394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1"/>
  </w:num>
  <w:num w:numId="3">
    <w:abstractNumId w:val="4"/>
  </w:num>
  <w:num w:numId="4">
    <w:abstractNumId w:val="31"/>
  </w:num>
  <w:num w:numId="5">
    <w:abstractNumId w:val="24"/>
  </w:num>
  <w:num w:numId="6">
    <w:abstractNumId w:val="30"/>
  </w:num>
  <w:num w:numId="7">
    <w:abstractNumId w:val="16"/>
  </w:num>
  <w:num w:numId="8">
    <w:abstractNumId w:val="12"/>
  </w:num>
  <w:num w:numId="9">
    <w:abstractNumId w:val="8"/>
  </w:num>
  <w:num w:numId="10">
    <w:abstractNumId w:val="18"/>
  </w:num>
  <w:num w:numId="11">
    <w:abstractNumId w:val="22"/>
  </w:num>
  <w:num w:numId="12">
    <w:abstractNumId w:val="1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1"/>
  </w:num>
  <w:num w:numId="16">
    <w:abstractNumId w:val="3"/>
  </w:num>
  <w:num w:numId="17">
    <w:abstractNumId w:val="32"/>
  </w:num>
  <w:num w:numId="18">
    <w:abstractNumId w:val="13"/>
  </w:num>
  <w:num w:numId="19">
    <w:abstractNumId w:val="6"/>
  </w:num>
  <w:num w:numId="20">
    <w:abstractNumId w:val="2"/>
  </w:num>
  <w:num w:numId="21">
    <w:abstractNumId w:val="34"/>
  </w:num>
  <w:num w:numId="22">
    <w:abstractNumId w:val="9"/>
  </w:num>
  <w:num w:numId="23">
    <w:abstractNumId w:val="23"/>
  </w:num>
  <w:num w:numId="24">
    <w:abstractNumId w:val="0"/>
  </w:num>
  <w:num w:numId="25">
    <w:abstractNumId w:val="20"/>
  </w:num>
  <w:num w:numId="26">
    <w:abstractNumId w:val="17"/>
  </w:num>
  <w:num w:numId="27">
    <w:abstractNumId w:val="15"/>
  </w:num>
  <w:num w:numId="28">
    <w:abstractNumId w:val="33"/>
  </w:num>
  <w:num w:numId="29">
    <w:abstractNumId w:val="28"/>
  </w:num>
  <w:num w:numId="30">
    <w:abstractNumId w:val="5"/>
  </w:num>
  <w:num w:numId="31">
    <w:abstractNumId w:val="25"/>
  </w:num>
  <w:num w:numId="32">
    <w:abstractNumId w:val="19"/>
  </w:num>
  <w:num w:numId="33">
    <w:abstractNumId w:val="7"/>
  </w:num>
  <w:num w:numId="34">
    <w:abstractNumId w:val="27"/>
  </w:num>
  <w:num w:numId="35">
    <w:abstractNumId w:val="21"/>
  </w:num>
  <w:num w:numId="3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C0"/>
    <w:rsid w:val="00000D83"/>
    <w:rsid w:val="0000165C"/>
    <w:rsid w:val="00001C70"/>
    <w:rsid w:val="00002497"/>
    <w:rsid w:val="000038C4"/>
    <w:rsid w:val="00003BC3"/>
    <w:rsid w:val="000050A3"/>
    <w:rsid w:val="000053F6"/>
    <w:rsid w:val="00005863"/>
    <w:rsid w:val="000059E5"/>
    <w:rsid w:val="00005CCC"/>
    <w:rsid w:val="000071E1"/>
    <w:rsid w:val="00007931"/>
    <w:rsid w:val="00007DB2"/>
    <w:rsid w:val="00010043"/>
    <w:rsid w:val="00010175"/>
    <w:rsid w:val="00010B8E"/>
    <w:rsid w:val="00011617"/>
    <w:rsid w:val="000117E8"/>
    <w:rsid w:val="00011ADC"/>
    <w:rsid w:val="000124C3"/>
    <w:rsid w:val="00012BED"/>
    <w:rsid w:val="00012D21"/>
    <w:rsid w:val="00013AEE"/>
    <w:rsid w:val="00014274"/>
    <w:rsid w:val="000144BA"/>
    <w:rsid w:val="00015757"/>
    <w:rsid w:val="00015A8D"/>
    <w:rsid w:val="00015C03"/>
    <w:rsid w:val="0001646D"/>
    <w:rsid w:val="000175E0"/>
    <w:rsid w:val="000176E9"/>
    <w:rsid w:val="00017EB2"/>
    <w:rsid w:val="00020249"/>
    <w:rsid w:val="000206EF"/>
    <w:rsid w:val="0002106A"/>
    <w:rsid w:val="0002189B"/>
    <w:rsid w:val="00021BF4"/>
    <w:rsid w:val="00021DD0"/>
    <w:rsid w:val="000224C9"/>
    <w:rsid w:val="000226C5"/>
    <w:rsid w:val="000228F9"/>
    <w:rsid w:val="00023B53"/>
    <w:rsid w:val="00023C4A"/>
    <w:rsid w:val="00024872"/>
    <w:rsid w:val="000258E3"/>
    <w:rsid w:val="00025F00"/>
    <w:rsid w:val="00026283"/>
    <w:rsid w:val="0002731A"/>
    <w:rsid w:val="00027944"/>
    <w:rsid w:val="000304A8"/>
    <w:rsid w:val="00030F13"/>
    <w:rsid w:val="000313F5"/>
    <w:rsid w:val="0003237A"/>
    <w:rsid w:val="00032E99"/>
    <w:rsid w:val="0003343B"/>
    <w:rsid w:val="00033765"/>
    <w:rsid w:val="0003397E"/>
    <w:rsid w:val="000344D1"/>
    <w:rsid w:val="00034BE3"/>
    <w:rsid w:val="00035155"/>
    <w:rsid w:val="000351F3"/>
    <w:rsid w:val="000356A2"/>
    <w:rsid w:val="00036409"/>
    <w:rsid w:val="0003645C"/>
    <w:rsid w:val="00037037"/>
    <w:rsid w:val="00037108"/>
    <w:rsid w:val="00037709"/>
    <w:rsid w:val="00040EFE"/>
    <w:rsid w:val="0004195D"/>
    <w:rsid w:val="00041D06"/>
    <w:rsid w:val="00042B9A"/>
    <w:rsid w:val="00043D42"/>
    <w:rsid w:val="00043DAE"/>
    <w:rsid w:val="0004443F"/>
    <w:rsid w:val="0004489C"/>
    <w:rsid w:val="00044FBA"/>
    <w:rsid w:val="0004556E"/>
    <w:rsid w:val="0004589D"/>
    <w:rsid w:val="0004631D"/>
    <w:rsid w:val="000469F7"/>
    <w:rsid w:val="00046A7D"/>
    <w:rsid w:val="00047AF7"/>
    <w:rsid w:val="0005010A"/>
    <w:rsid w:val="0005037E"/>
    <w:rsid w:val="0005087C"/>
    <w:rsid w:val="00050A40"/>
    <w:rsid w:val="0005151D"/>
    <w:rsid w:val="00051D0C"/>
    <w:rsid w:val="000526F9"/>
    <w:rsid w:val="00052E2D"/>
    <w:rsid w:val="0005355C"/>
    <w:rsid w:val="000535F3"/>
    <w:rsid w:val="00053D0D"/>
    <w:rsid w:val="00054B95"/>
    <w:rsid w:val="0005524D"/>
    <w:rsid w:val="00055396"/>
    <w:rsid w:val="00055C80"/>
    <w:rsid w:val="0005622C"/>
    <w:rsid w:val="00056664"/>
    <w:rsid w:val="000567C1"/>
    <w:rsid w:val="00057D35"/>
    <w:rsid w:val="00061753"/>
    <w:rsid w:val="000619A8"/>
    <w:rsid w:val="00061AF6"/>
    <w:rsid w:val="00061D0E"/>
    <w:rsid w:val="00061DB3"/>
    <w:rsid w:val="00062070"/>
    <w:rsid w:val="00062E67"/>
    <w:rsid w:val="00063137"/>
    <w:rsid w:val="00063647"/>
    <w:rsid w:val="000641C9"/>
    <w:rsid w:val="000646DE"/>
    <w:rsid w:val="00065675"/>
    <w:rsid w:val="00065934"/>
    <w:rsid w:val="00066831"/>
    <w:rsid w:val="00067443"/>
    <w:rsid w:val="00067589"/>
    <w:rsid w:val="00070296"/>
    <w:rsid w:val="000712F1"/>
    <w:rsid w:val="0007173F"/>
    <w:rsid w:val="000718E3"/>
    <w:rsid w:val="00071BC4"/>
    <w:rsid w:val="00072AB9"/>
    <w:rsid w:val="0007319C"/>
    <w:rsid w:val="00073219"/>
    <w:rsid w:val="00073A15"/>
    <w:rsid w:val="00074CDA"/>
    <w:rsid w:val="000752C6"/>
    <w:rsid w:val="000754FF"/>
    <w:rsid w:val="00075C59"/>
    <w:rsid w:val="00076EC9"/>
    <w:rsid w:val="000808E0"/>
    <w:rsid w:val="00080A1B"/>
    <w:rsid w:val="00080BA0"/>
    <w:rsid w:val="00080C20"/>
    <w:rsid w:val="00080F47"/>
    <w:rsid w:val="0008111B"/>
    <w:rsid w:val="00081371"/>
    <w:rsid w:val="00082166"/>
    <w:rsid w:val="000822DE"/>
    <w:rsid w:val="00082794"/>
    <w:rsid w:val="000827B7"/>
    <w:rsid w:val="000829D7"/>
    <w:rsid w:val="00082B64"/>
    <w:rsid w:val="000834DE"/>
    <w:rsid w:val="00083810"/>
    <w:rsid w:val="00083CE3"/>
    <w:rsid w:val="00084845"/>
    <w:rsid w:val="0008527A"/>
    <w:rsid w:val="00085CC7"/>
    <w:rsid w:val="000861C0"/>
    <w:rsid w:val="00086E90"/>
    <w:rsid w:val="000874B4"/>
    <w:rsid w:val="00090545"/>
    <w:rsid w:val="00091298"/>
    <w:rsid w:val="00091700"/>
    <w:rsid w:val="00091939"/>
    <w:rsid w:val="000919C5"/>
    <w:rsid w:val="00091BAB"/>
    <w:rsid w:val="00091DDA"/>
    <w:rsid w:val="00092176"/>
    <w:rsid w:val="000923CD"/>
    <w:rsid w:val="00092A82"/>
    <w:rsid w:val="00092A85"/>
    <w:rsid w:val="00093C71"/>
    <w:rsid w:val="000946C8"/>
    <w:rsid w:val="0009490F"/>
    <w:rsid w:val="000950AD"/>
    <w:rsid w:val="00095A48"/>
    <w:rsid w:val="000966D7"/>
    <w:rsid w:val="00096F0D"/>
    <w:rsid w:val="00097266"/>
    <w:rsid w:val="0009762F"/>
    <w:rsid w:val="00097D32"/>
    <w:rsid w:val="000A1902"/>
    <w:rsid w:val="000A1980"/>
    <w:rsid w:val="000A1A2D"/>
    <w:rsid w:val="000A257B"/>
    <w:rsid w:val="000A2C07"/>
    <w:rsid w:val="000A31D9"/>
    <w:rsid w:val="000A3C5D"/>
    <w:rsid w:val="000A4878"/>
    <w:rsid w:val="000A511C"/>
    <w:rsid w:val="000A5E7E"/>
    <w:rsid w:val="000A5ED5"/>
    <w:rsid w:val="000A6DB4"/>
    <w:rsid w:val="000A70D9"/>
    <w:rsid w:val="000A7345"/>
    <w:rsid w:val="000B0C55"/>
    <w:rsid w:val="000B0F9E"/>
    <w:rsid w:val="000B15D3"/>
    <w:rsid w:val="000B1766"/>
    <w:rsid w:val="000B2032"/>
    <w:rsid w:val="000B241A"/>
    <w:rsid w:val="000B2463"/>
    <w:rsid w:val="000B4EF1"/>
    <w:rsid w:val="000B5235"/>
    <w:rsid w:val="000B5673"/>
    <w:rsid w:val="000B5D69"/>
    <w:rsid w:val="000B5E07"/>
    <w:rsid w:val="000B6EA4"/>
    <w:rsid w:val="000B720D"/>
    <w:rsid w:val="000B74ED"/>
    <w:rsid w:val="000B781E"/>
    <w:rsid w:val="000B7A37"/>
    <w:rsid w:val="000B7C55"/>
    <w:rsid w:val="000C0291"/>
    <w:rsid w:val="000C0569"/>
    <w:rsid w:val="000C073B"/>
    <w:rsid w:val="000C1862"/>
    <w:rsid w:val="000C1C9F"/>
    <w:rsid w:val="000C1CBB"/>
    <w:rsid w:val="000C2575"/>
    <w:rsid w:val="000C271E"/>
    <w:rsid w:val="000C2B71"/>
    <w:rsid w:val="000C2BBB"/>
    <w:rsid w:val="000C30C0"/>
    <w:rsid w:val="000C3128"/>
    <w:rsid w:val="000C34F2"/>
    <w:rsid w:val="000C3AAA"/>
    <w:rsid w:val="000C45E0"/>
    <w:rsid w:val="000C474F"/>
    <w:rsid w:val="000C4C25"/>
    <w:rsid w:val="000C50A0"/>
    <w:rsid w:val="000C5420"/>
    <w:rsid w:val="000C5450"/>
    <w:rsid w:val="000C6109"/>
    <w:rsid w:val="000C6E3B"/>
    <w:rsid w:val="000C7316"/>
    <w:rsid w:val="000C7D89"/>
    <w:rsid w:val="000C7E16"/>
    <w:rsid w:val="000C7E7A"/>
    <w:rsid w:val="000D0268"/>
    <w:rsid w:val="000D1794"/>
    <w:rsid w:val="000D1F48"/>
    <w:rsid w:val="000D2A0C"/>
    <w:rsid w:val="000D2C11"/>
    <w:rsid w:val="000D2F3A"/>
    <w:rsid w:val="000D3228"/>
    <w:rsid w:val="000D3CE2"/>
    <w:rsid w:val="000D427B"/>
    <w:rsid w:val="000D4606"/>
    <w:rsid w:val="000D4B5C"/>
    <w:rsid w:val="000D4FD7"/>
    <w:rsid w:val="000D5BC0"/>
    <w:rsid w:val="000D78EC"/>
    <w:rsid w:val="000D7A27"/>
    <w:rsid w:val="000D7DB1"/>
    <w:rsid w:val="000E0478"/>
    <w:rsid w:val="000E084B"/>
    <w:rsid w:val="000E089B"/>
    <w:rsid w:val="000E10FD"/>
    <w:rsid w:val="000E1E21"/>
    <w:rsid w:val="000E2367"/>
    <w:rsid w:val="000E28DE"/>
    <w:rsid w:val="000E2E5C"/>
    <w:rsid w:val="000E2FB6"/>
    <w:rsid w:val="000E3DF5"/>
    <w:rsid w:val="000E40D6"/>
    <w:rsid w:val="000E453D"/>
    <w:rsid w:val="000E47EF"/>
    <w:rsid w:val="000E4C61"/>
    <w:rsid w:val="000E5008"/>
    <w:rsid w:val="000E59C7"/>
    <w:rsid w:val="000E5EB1"/>
    <w:rsid w:val="000E60FE"/>
    <w:rsid w:val="000E7156"/>
    <w:rsid w:val="000E738D"/>
    <w:rsid w:val="000F1628"/>
    <w:rsid w:val="000F162A"/>
    <w:rsid w:val="000F237F"/>
    <w:rsid w:val="000F25A3"/>
    <w:rsid w:val="000F2C0F"/>
    <w:rsid w:val="000F2D08"/>
    <w:rsid w:val="000F4F8E"/>
    <w:rsid w:val="000F5185"/>
    <w:rsid w:val="000F561D"/>
    <w:rsid w:val="000F63C4"/>
    <w:rsid w:val="000F7151"/>
    <w:rsid w:val="000F7303"/>
    <w:rsid w:val="000F7462"/>
    <w:rsid w:val="000F7CE8"/>
    <w:rsid w:val="001002CA"/>
    <w:rsid w:val="0010064F"/>
    <w:rsid w:val="0010100A"/>
    <w:rsid w:val="0010194C"/>
    <w:rsid w:val="001019F1"/>
    <w:rsid w:val="00102217"/>
    <w:rsid w:val="00102389"/>
    <w:rsid w:val="001028B6"/>
    <w:rsid w:val="00102D43"/>
    <w:rsid w:val="00102E66"/>
    <w:rsid w:val="00103CCD"/>
    <w:rsid w:val="00104578"/>
    <w:rsid w:val="00104A30"/>
    <w:rsid w:val="00104D7A"/>
    <w:rsid w:val="0010616D"/>
    <w:rsid w:val="0010696D"/>
    <w:rsid w:val="00106DEF"/>
    <w:rsid w:val="00106E20"/>
    <w:rsid w:val="00107456"/>
    <w:rsid w:val="00107F6C"/>
    <w:rsid w:val="00110255"/>
    <w:rsid w:val="00110ED2"/>
    <w:rsid w:val="00111118"/>
    <w:rsid w:val="001124E7"/>
    <w:rsid w:val="00112B4B"/>
    <w:rsid w:val="00112E38"/>
    <w:rsid w:val="0011339F"/>
    <w:rsid w:val="00113559"/>
    <w:rsid w:val="00114B5C"/>
    <w:rsid w:val="00114B9B"/>
    <w:rsid w:val="00114C80"/>
    <w:rsid w:val="00115004"/>
    <w:rsid w:val="0011516E"/>
    <w:rsid w:val="00115600"/>
    <w:rsid w:val="00116483"/>
    <w:rsid w:val="001169D1"/>
    <w:rsid w:val="00116C7A"/>
    <w:rsid w:val="00116DA6"/>
    <w:rsid w:val="00117641"/>
    <w:rsid w:val="001210EC"/>
    <w:rsid w:val="00121AF6"/>
    <w:rsid w:val="001228C5"/>
    <w:rsid w:val="00122F7D"/>
    <w:rsid w:val="00123343"/>
    <w:rsid w:val="00123586"/>
    <w:rsid w:val="001237F5"/>
    <w:rsid w:val="00123867"/>
    <w:rsid w:val="001239C5"/>
    <w:rsid w:val="00124A6F"/>
    <w:rsid w:val="001261E8"/>
    <w:rsid w:val="00126EDF"/>
    <w:rsid w:val="00127711"/>
    <w:rsid w:val="00127CEA"/>
    <w:rsid w:val="00127F3B"/>
    <w:rsid w:val="00130C59"/>
    <w:rsid w:val="001310B6"/>
    <w:rsid w:val="0013181F"/>
    <w:rsid w:val="00132C78"/>
    <w:rsid w:val="00133299"/>
    <w:rsid w:val="00134688"/>
    <w:rsid w:val="00134B24"/>
    <w:rsid w:val="001352B5"/>
    <w:rsid w:val="001359D3"/>
    <w:rsid w:val="00135D74"/>
    <w:rsid w:val="001367DA"/>
    <w:rsid w:val="00136AB2"/>
    <w:rsid w:val="0013738D"/>
    <w:rsid w:val="00137AB6"/>
    <w:rsid w:val="00137AFD"/>
    <w:rsid w:val="00137BAD"/>
    <w:rsid w:val="0014040B"/>
    <w:rsid w:val="001407C2"/>
    <w:rsid w:val="001407F8"/>
    <w:rsid w:val="00140F72"/>
    <w:rsid w:val="00141A36"/>
    <w:rsid w:val="00141DAD"/>
    <w:rsid w:val="001421E3"/>
    <w:rsid w:val="0014223D"/>
    <w:rsid w:val="00142943"/>
    <w:rsid w:val="00142BE1"/>
    <w:rsid w:val="001433AF"/>
    <w:rsid w:val="001434A3"/>
    <w:rsid w:val="00143D69"/>
    <w:rsid w:val="00143ED3"/>
    <w:rsid w:val="00143F00"/>
    <w:rsid w:val="001449B4"/>
    <w:rsid w:val="00144EFD"/>
    <w:rsid w:val="00144FED"/>
    <w:rsid w:val="0014541D"/>
    <w:rsid w:val="0014579D"/>
    <w:rsid w:val="00146565"/>
    <w:rsid w:val="00146DFC"/>
    <w:rsid w:val="00147132"/>
    <w:rsid w:val="00150060"/>
    <w:rsid w:val="001509A5"/>
    <w:rsid w:val="001511A3"/>
    <w:rsid w:val="0015164F"/>
    <w:rsid w:val="00151E86"/>
    <w:rsid w:val="001520E1"/>
    <w:rsid w:val="0015249A"/>
    <w:rsid w:val="00152911"/>
    <w:rsid w:val="00153CEE"/>
    <w:rsid w:val="00153D13"/>
    <w:rsid w:val="00154209"/>
    <w:rsid w:val="0015480C"/>
    <w:rsid w:val="00154FC4"/>
    <w:rsid w:val="00155CF7"/>
    <w:rsid w:val="00155F99"/>
    <w:rsid w:val="00156F50"/>
    <w:rsid w:val="00157681"/>
    <w:rsid w:val="0015778E"/>
    <w:rsid w:val="00160E55"/>
    <w:rsid w:val="001623D2"/>
    <w:rsid w:val="00162D67"/>
    <w:rsid w:val="00163F08"/>
    <w:rsid w:val="001669FF"/>
    <w:rsid w:val="0016761A"/>
    <w:rsid w:val="00167A69"/>
    <w:rsid w:val="00167CCB"/>
    <w:rsid w:val="00170312"/>
    <w:rsid w:val="00170533"/>
    <w:rsid w:val="00172747"/>
    <w:rsid w:val="00172C18"/>
    <w:rsid w:val="00172F45"/>
    <w:rsid w:val="00173059"/>
    <w:rsid w:val="00173600"/>
    <w:rsid w:val="00174737"/>
    <w:rsid w:val="00174BF3"/>
    <w:rsid w:val="00174C6C"/>
    <w:rsid w:val="00174E23"/>
    <w:rsid w:val="0017508D"/>
    <w:rsid w:val="00175974"/>
    <w:rsid w:val="0017663E"/>
    <w:rsid w:val="001779EF"/>
    <w:rsid w:val="00180A93"/>
    <w:rsid w:val="00180AD9"/>
    <w:rsid w:val="001817D0"/>
    <w:rsid w:val="00181C42"/>
    <w:rsid w:val="001822D3"/>
    <w:rsid w:val="0018230D"/>
    <w:rsid w:val="00182389"/>
    <w:rsid w:val="0018253B"/>
    <w:rsid w:val="001829E8"/>
    <w:rsid w:val="001832D2"/>
    <w:rsid w:val="001836AC"/>
    <w:rsid w:val="00183F23"/>
    <w:rsid w:val="00184746"/>
    <w:rsid w:val="00184970"/>
    <w:rsid w:val="00185190"/>
    <w:rsid w:val="00185517"/>
    <w:rsid w:val="001857D3"/>
    <w:rsid w:val="00186215"/>
    <w:rsid w:val="00186467"/>
    <w:rsid w:val="00187467"/>
    <w:rsid w:val="001877C1"/>
    <w:rsid w:val="0019056A"/>
    <w:rsid w:val="00190723"/>
    <w:rsid w:val="00190C49"/>
    <w:rsid w:val="00190CD0"/>
    <w:rsid w:val="00190F84"/>
    <w:rsid w:val="00190FA6"/>
    <w:rsid w:val="001914DF"/>
    <w:rsid w:val="00191C12"/>
    <w:rsid w:val="00191C71"/>
    <w:rsid w:val="0019209D"/>
    <w:rsid w:val="0019220A"/>
    <w:rsid w:val="00192459"/>
    <w:rsid w:val="00192D45"/>
    <w:rsid w:val="00193324"/>
    <w:rsid w:val="00193F52"/>
    <w:rsid w:val="00194C6F"/>
    <w:rsid w:val="00194FAC"/>
    <w:rsid w:val="001951D4"/>
    <w:rsid w:val="00195CD8"/>
    <w:rsid w:val="00196BCE"/>
    <w:rsid w:val="00196CEA"/>
    <w:rsid w:val="0019737F"/>
    <w:rsid w:val="00197922"/>
    <w:rsid w:val="001979F0"/>
    <w:rsid w:val="00197DD9"/>
    <w:rsid w:val="001A04E8"/>
    <w:rsid w:val="001A12E7"/>
    <w:rsid w:val="001A1B06"/>
    <w:rsid w:val="001A1B41"/>
    <w:rsid w:val="001A1B6E"/>
    <w:rsid w:val="001A248B"/>
    <w:rsid w:val="001A29FA"/>
    <w:rsid w:val="001A3B33"/>
    <w:rsid w:val="001A3CAE"/>
    <w:rsid w:val="001A3D0B"/>
    <w:rsid w:val="001A3FE9"/>
    <w:rsid w:val="001A4BCA"/>
    <w:rsid w:val="001A5023"/>
    <w:rsid w:val="001A65E0"/>
    <w:rsid w:val="001A6ADA"/>
    <w:rsid w:val="001A6F0B"/>
    <w:rsid w:val="001A73A2"/>
    <w:rsid w:val="001A744A"/>
    <w:rsid w:val="001B0DFD"/>
    <w:rsid w:val="001B1192"/>
    <w:rsid w:val="001B1767"/>
    <w:rsid w:val="001B1952"/>
    <w:rsid w:val="001B1C14"/>
    <w:rsid w:val="001B2F99"/>
    <w:rsid w:val="001B3ABD"/>
    <w:rsid w:val="001B3C72"/>
    <w:rsid w:val="001B4FB9"/>
    <w:rsid w:val="001B6816"/>
    <w:rsid w:val="001B7E77"/>
    <w:rsid w:val="001B7FA6"/>
    <w:rsid w:val="001C075B"/>
    <w:rsid w:val="001C0B59"/>
    <w:rsid w:val="001C16A9"/>
    <w:rsid w:val="001C20DD"/>
    <w:rsid w:val="001C2F0F"/>
    <w:rsid w:val="001C31A1"/>
    <w:rsid w:val="001C324A"/>
    <w:rsid w:val="001C3705"/>
    <w:rsid w:val="001C37BB"/>
    <w:rsid w:val="001C3925"/>
    <w:rsid w:val="001C3D5C"/>
    <w:rsid w:val="001C4015"/>
    <w:rsid w:val="001C4070"/>
    <w:rsid w:val="001C458E"/>
    <w:rsid w:val="001C4B61"/>
    <w:rsid w:val="001C5493"/>
    <w:rsid w:val="001C6061"/>
    <w:rsid w:val="001C6839"/>
    <w:rsid w:val="001C6B3A"/>
    <w:rsid w:val="001C6E39"/>
    <w:rsid w:val="001D00AD"/>
    <w:rsid w:val="001D0E02"/>
    <w:rsid w:val="001D1634"/>
    <w:rsid w:val="001D201E"/>
    <w:rsid w:val="001D2BBA"/>
    <w:rsid w:val="001D2EE3"/>
    <w:rsid w:val="001D3828"/>
    <w:rsid w:val="001D38BF"/>
    <w:rsid w:val="001D3DE7"/>
    <w:rsid w:val="001D4190"/>
    <w:rsid w:val="001D4B0A"/>
    <w:rsid w:val="001D4FAE"/>
    <w:rsid w:val="001D528D"/>
    <w:rsid w:val="001D5466"/>
    <w:rsid w:val="001D5FA7"/>
    <w:rsid w:val="001D772D"/>
    <w:rsid w:val="001D7FE4"/>
    <w:rsid w:val="001E0452"/>
    <w:rsid w:val="001E09A1"/>
    <w:rsid w:val="001E12DF"/>
    <w:rsid w:val="001E1379"/>
    <w:rsid w:val="001E1756"/>
    <w:rsid w:val="001E23C8"/>
    <w:rsid w:val="001E2491"/>
    <w:rsid w:val="001E26EE"/>
    <w:rsid w:val="001E27B7"/>
    <w:rsid w:val="001E2955"/>
    <w:rsid w:val="001E2F82"/>
    <w:rsid w:val="001E3465"/>
    <w:rsid w:val="001E3560"/>
    <w:rsid w:val="001E395E"/>
    <w:rsid w:val="001E39EB"/>
    <w:rsid w:val="001E3AD3"/>
    <w:rsid w:val="001E3EEA"/>
    <w:rsid w:val="001E4094"/>
    <w:rsid w:val="001E4DA3"/>
    <w:rsid w:val="001E4DFD"/>
    <w:rsid w:val="001E4F3E"/>
    <w:rsid w:val="001E5609"/>
    <w:rsid w:val="001E5F1A"/>
    <w:rsid w:val="001E5FCB"/>
    <w:rsid w:val="001E6B20"/>
    <w:rsid w:val="001E7103"/>
    <w:rsid w:val="001F02D5"/>
    <w:rsid w:val="001F0C21"/>
    <w:rsid w:val="001F1134"/>
    <w:rsid w:val="001F1428"/>
    <w:rsid w:val="001F1436"/>
    <w:rsid w:val="001F1573"/>
    <w:rsid w:val="001F231D"/>
    <w:rsid w:val="001F2AA4"/>
    <w:rsid w:val="001F2BE2"/>
    <w:rsid w:val="001F3DBB"/>
    <w:rsid w:val="001F3FDC"/>
    <w:rsid w:val="001F4677"/>
    <w:rsid w:val="001F50B9"/>
    <w:rsid w:val="001F55E1"/>
    <w:rsid w:val="001F5709"/>
    <w:rsid w:val="001F576E"/>
    <w:rsid w:val="001F5990"/>
    <w:rsid w:val="001F5AB8"/>
    <w:rsid w:val="001F5B7F"/>
    <w:rsid w:val="001F61B1"/>
    <w:rsid w:val="001F670D"/>
    <w:rsid w:val="001F6E83"/>
    <w:rsid w:val="001F769E"/>
    <w:rsid w:val="001F77DB"/>
    <w:rsid w:val="001F7DC4"/>
    <w:rsid w:val="00200973"/>
    <w:rsid w:val="00201147"/>
    <w:rsid w:val="00202C53"/>
    <w:rsid w:val="00202CCF"/>
    <w:rsid w:val="0020342B"/>
    <w:rsid w:val="002034A9"/>
    <w:rsid w:val="00203514"/>
    <w:rsid w:val="002046A6"/>
    <w:rsid w:val="002048D2"/>
    <w:rsid w:val="00204D5D"/>
    <w:rsid w:val="002056E4"/>
    <w:rsid w:val="00205C1F"/>
    <w:rsid w:val="00205D36"/>
    <w:rsid w:val="00205DB7"/>
    <w:rsid w:val="00205DDC"/>
    <w:rsid w:val="002062FF"/>
    <w:rsid w:val="00206721"/>
    <w:rsid w:val="00206EF7"/>
    <w:rsid w:val="00210058"/>
    <w:rsid w:val="00210166"/>
    <w:rsid w:val="00211251"/>
    <w:rsid w:val="0021145E"/>
    <w:rsid w:val="002116ED"/>
    <w:rsid w:val="00211E7F"/>
    <w:rsid w:val="00211F4B"/>
    <w:rsid w:val="0021220D"/>
    <w:rsid w:val="00212D29"/>
    <w:rsid w:val="00213D5D"/>
    <w:rsid w:val="00213EFE"/>
    <w:rsid w:val="002141BD"/>
    <w:rsid w:val="00214E9F"/>
    <w:rsid w:val="002157B5"/>
    <w:rsid w:val="00215858"/>
    <w:rsid w:val="00215FAA"/>
    <w:rsid w:val="002163C9"/>
    <w:rsid w:val="0021669F"/>
    <w:rsid w:val="00216DC5"/>
    <w:rsid w:val="002173EE"/>
    <w:rsid w:val="00220532"/>
    <w:rsid w:val="0022070A"/>
    <w:rsid w:val="0022075C"/>
    <w:rsid w:val="00220B6F"/>
    <w:rsid w:val="002217BB"/>
    <w:rsid w:val="0022212F"/>
    <w:rsid w:val="0022215A"/>
    <w:rsid w:val="00222349"/>
    <w:rsid w:val="00222641"/>
    <w:rsid w:val="00222983"/>
    <w:rsid w:val="00222A44"/>
    <w:rsid w:val="002231DF"/>
    <w:rsid w:val="002234D1"/>
    <w:rsid w:val="002235B0"/>
    <w:rsid w:val="00223B8E"/>
    <w:rsid w:val="0022440C"/>
    <w:rsid w:val="00225CFF"/>
    <w:rsid w:val="00226043"/>
    <w:rsid w:val="002260D1"/>
    <w:rsid w:val="00226A35"/>
    <w:rsid w:val="00227304"/>
    <w:rsid w:val="002276E6"/>
    <w:rsid w:val="002277CC"/>
    <w:rsid w:val="002278B3"/>
    <w:rsid w:val="00227F0D"/>
    <w:rsid w:val="00230703"/>
    <w:rsid w:val="00230B16"/>
    <w:rsid w:val="00232455"/>
    <w:rsid w:val="002326F9"/>
    <w:rsid w:val="0023326A"/>
    <w:rsid w:val="00233A82"/>
    <w:rsid w:val="00234750"/>
    <w:rsid w:val="00234BF2"/>
    <w:rsid w:val="002351EE"/>
    <w:rsid w:val="002355D0"/>
    <w:rsid w:val="0023563E"/>
    <w:rsid w:val="00235CF1"/>
    <w:rsid w:val="00235D8B"/>
    <w:rsid w:val="002363C1"/>
    <w:rsid w:val="00236E0A"/>
    <w:rsid w:val="00237033"/>
    <w:rsid w:val="00237109"/>
    <w:rsid w:val="00237BF9"/>
    <w:rsid w:val="002401E2"/>
    <w:rsid w:val="00242839"/>
    <w:rsid w:val="0024313C"/>
    <w:rsid w:val="002431F7"/>
    <w:rsid w:val="002435EE"/>
    <w:rsid w:val="00244EC7"/>
    <w:rsid w:val="00245B8B"/>
    <w:rsid w:val="00246446"/>
    <w:rsid w:val="00246E9F"/>
    <w:rsid w:val="00246FEE"/>
    <w:rsid w:val="0024722C"/>
    <w:rsid w:val="002479F5"/>
    <w:rsid w:val="00247D73"/>
    <w:rsid w:val="00250166"/>
    <w:rsid w:val="00250462"/>
    <w:rsid w:val="00250553"/>
    <w:rsid w:val="00250999"/>
    <w:rsid w:val="00250A0A"/>
    <w:rsid w:val="0025145A"/>
    <w:rsid w:val="00251753"/>
    <w:rsid w:val="002520D9"/>
    <w:rsid w:val="00252701"/>
    <w:rsid w:val="00252C9A"/>
    <w:rsid w:val="002539AB"/>
    <w:rsid w:val="00254464"/>
    <w:rsid w:val="0025493B"/>
    <w:rsid w:val="00254DCE"/>
    <w:rsid w:val="0025597F"/>
    <w:rsid w:val="00255CF6"/>
    <w:rsid w:val="0025638E"/>
    <w:rsid w:val="00256852"/>
    <w:rsid w:val="00256D22"/>
    <w:rsid w:val="00256D69"/>
    <w:rsid w:val="0025770C"/>
    <w:rsid w:val="0025786C"/>
    <w:rsid w:val="00257B31"/>
    <w:rsid w:val="00257D33"/>
    <w:rsid w:val="00257FAB"/>
    <w:rsid w:val="002602A7"/>
    <w:rsid w:val="00260354"/>
    <w:rsid w:val="00260DDF"/>
    <w:rsid w:val="00261689"/>
    <w:rsid w:val="00262594"/>
    <w:rsid w:val="00262892"/>
    <w:rsid w:val="00262E41"/>
    <w:rsid w:val="00263098"/>
    <w:rsid w:val="00263540"/>
    <w:rsid w:val="0026377E"/>
    <w:rsid w:val="0026434C"/>
    <w:rsid w:val="00265865"/>
    <w:rsid w:val="00270311"/>
    <w:rsid w:val="00270786"/>
    <w:rsid w:val="0027086F"/>
    <w:rsid w:val="0027184D"/>
    <w:rsid w:val="00272253"/>
    <w:rsid w:val="0027238F"/>
    <w:rsid w:val="0027252D"/>
    <w:rsid w:val="0027377F"/>
    <w:rsid w:val="00273872"/>
    <w:rsid w:val="00274925"/>
    <w:rsid w:val="00274939"/>
    <w:rsid w:val="00277176"/>
    <w:rsid w:val="0027755F"/>
    <w:rsid w:val="00277DDA"/>
    <w:rsid w:val="002807EF"/>
    <w:rsid w:val="00280CE2"/>
    <w:rsid w:val="00280DD3"/>
    <w:rsid w:val="00281EA2"/>
    <w:rsid w:val="0028221D"/>
    <w:rsid w:val="002826A3"/>
    <w:rsid w:val="002826C6"/>
    <w:rsid w:val="002836F0"/>
    <w:rsid w:val="0028497E"/>
    <w:rsid w:val="0028498B"/>
    <w:rsid w:val="00284D98"/>
    <w:rsid w:val="00284E62"/>
    <w:rsid w:val="002856DA"/>
    <w:rsid w:val="002858EB"/>
    <w:rsid w:val="00285C0D"/>
    <w:rsid w:val="00285F3F"/>
    <w:rsid w:val="0028629A"/>
    <w:rsid w:val="00287127"/>
    <w:rsid w:val="00291062"/>
    <w:rsid w:val="0029114F"/>
    <w:rsid w:val="002920F5"/>
    <w:rsid w:val="00292753"/>
    <w:rsid w:val="00292CAB"/>
    <w:rsid w:val="0029568E"/>
    <w:rsid w:val="002957EF"/>
    <w:rsid w:val="00296802"/>
    <w:rsid w:val="00296D32"/>
    <w:rsid w:val="0029715B"/>
    <w:rsid w:val="00297169"/>
    <w:rsid w:val="00297B42"/>
    <w:rsid w:val="00297C40"/>
    <w:rsid w:val="00297C8D"/>
    <w:rsid w:val="002A0821"/>
    <w:rsid w:val="002A0E7F"/>
    <w:rsid w:val="002A1338"/>
    <w:rsid w:val="002A146D"/>
    <w:rsid w:val="002A16FA"/>
    <w:rsid w:val="002A3D4A"/>
    <w:rsid w:val="002A4482"/>
    <w:rsid w:val="002A49B2"/>
    <w:rsid w:val="002A5859"/>
    <w:rsid w:val="002A58B5"/>
    <w:rsid w:val="002A5E00"/>
    <w:rsid w:val="002A65FB"/>
    <w:rsid w:val="002A7609"/>
    <w:rsid w:val="002B012C"/>
    <w:rsid w:val="002B0BDB"/>
    <w:rsid w:val="002B0CBB"/>
    <w:rsid w:val="002B1D50"/>
    <w:rsid w:val="002B20A4"/>
    <w:rsid w:val="002B23FC"/>
    <w:rsid w:val="002B2DC2"/>
    <w:rsid w:val="002B32BF"/>
    <w:rsid w:val="002B34E6"/>
    <w:rsid w:val="002B3C3B"/>
    <w:rsid w:val="002B3F06"/>
    <w:rsid w:val="002B46B8"/>
    <w:rsid w:val="002B5AC4"/>
    <w:rsid w:val="002B6B11"/>
    <w:rsid w:val="002B6D49"/>
    <w:rsid w:val="002C03C5"/>
    <w:rsid w:val="002C06EE"/>
    <w:rsid w:val="002C09D6"/>
    <w:rsid w:val="002C0C2F"/>
    <w:rsid w:val="002C12FB"/>
    <w:rsid w:val="002C1F51"/>
    <w:rsid w:val="002C2017"/>
    <w:rsid w:val="002C30AC"/>
    <w:rsid w:val="002C3259"/>
    <w:rsid w:val="002C3329"/>
    <w:rsid w:val="002C3BCC"/>
    <w:rsid w:val="002C3F8B"/>
    <w:rsid w:val="002C403A"/>
    <w:rsid w:val="002C40AD"/>
    <w:rsid w:val="002C4353"/>
    <w:rsid w:val="002C5818"/>
    <w:rsid w:val="002C5AC5"/>
    <w:rsid w:val="002C5D64"/>
    <w:rsid w:val="002C6A0D"/>
    <w:rsid w:val="002C6DCE"/>
    <w:rsid w:val="002C7135"/>
    <w:rsid w:val="002C7856"/>
    <w:rsid w:val="002C7CAB"/>
    <w:rsid w:val="002D12CE"/>
    <w:rsid w:val="002D23FB"/>
    <w:rsid w:val="002D24FA"/>
    <w:rsid w:val="002D29D2"/>
    <w:rsid w:val="002D3B9B"/>
    <w:rsid w:val="002D3E90"/>
    <w:rsid w:val="002D3EBB"/>
    <w:rsid w:val="002D5D04"/>
    <w:rsid w:val="002D5DD1"/>
    <w:rsid w:val="002D6362"/>
    <w:rsid w:val="002D67E0"/>
    <w:rsid w:val="002D6903"/>
    <w:rsid w:val="002E0D5D"/>
    <w:rsid w:val="002E0E87"/>
    <w:rsid w:val="002E15D8"/>
    <w:rsid w:val="002E2497"/>
    <w:rsid w:val="002E2838"/>
    <w:rsid w:val="002E2C95"/>
    <w:rsid w:val="002E3307"/>
    <w:rsid w:val="002E3A7E"/>
    <w:rsid w:val="002E3AFE"/>
    <w:rsid w:val="002E4DDA"/>
    <w:rsid w:val="002E554B"/>
    <w:rsid w:val="002E6180"/>
    <w:rsid w:val="002E6273"/>
    <w:rsid w:val="002E6905"/>
    <w:rsid w:val="002E6D5B"/>
    <w:rsid w:val="002E7168"/>
    <w:rsid w:val="002E7773"/>
    <w:rsid w:val="002F056F"/>
    <w:rsid w:val="002F0632"/>
    <w:rsid w:val="002F20EF"/>
    <w:rsid w:val="002F26C5"/>
    <w:rsid w:val="002F291B"/>
    <w:rsid w:val="002F2E38"/>
    <w:rsid w:val="002F32E1"/>
    <w:rsid w:val="002F3A0B"/>
    <w:rsid w:val="002F3DDE"/>
    <w:rsid w:val="002F3FEB"/>
    <w:rsid w:val="002F43AA"/>
    <w:rsid w:val="002F45DA"/>
    <w:rsid w:val="002F4833"/>
    <w:rsid w:val="002F5902"/>
    <w:rsid w:val="002F6891"/>
    <w:rsid w:val="002F6A2C"/>
    <w:rsid w:val="002F72D1"/>
    <w:rsid w:val="002F7370"/>
    <w:rsid w:val="00300AC6"/>
    <w:rsid w:val="00300B9D"/>
    <w:rsid w:val="00300CA7"/>
    <w:rsid w:val="003023BB"/>
    <w:rsid w:val="00302502"/>
    <w:rsid w:val="00302DBF"/>
    <w:rsid w:val="00302F6C"/>
    <w:rsid w:val="00303548"/>
    <w:rsid w:val="0030424B"/>
    <w:rsid w:val="00304F3D"/>
    <w:rsid w:val="00305DAC"/>
    <w:rsid w:val="00305E9E"/>
    <w:rsid w:val="00306BA2"/>
    <w:rsid w:val="00306D6F"/>
    <w:rsid w:val="00307346"/>
    <w:rsid w:val="0030763C"/>
    <w:rsid w:val="0030764E"/>
    <w:rsid w:val="00307962"/>
    <w:rsid w:val="00307B17"/>
    <w:rsid w:val="00310669"/>
    <w:rsid w:val="00311566"/>
    <w:rsid w:val="003115AC"/>
    <w:rsid w:val="00311CDB"/>
    <w:rsid w:val="00311D3C"/>
    <w:rsid w:val="003127B3"/>
    <w:rsid w:val="00313689"/>
    <w:rsid w:val="003143FE"/>
    <w:rsid w:val="00314F3A"/>
    <w:rsid w:val="00315B1C"/>
    <w:rsid w:val="00315BB2"/>
    <w:rsid w:val="00315BF9"/>
    <w:rsid w:val="0031666C"/>
    <w:rsid w:val="00316C24"/>
    <w:rsid w:val="00317131"/>
    <w:rsid w:val="0031749D"/>
    <w:rsid w:val="003177D9"/>
    <w:rsid w:val="00320205"/>
    <w:rsid w:val="00320397"/>
    <w:rsid w:val="00320F55"/>
    <w:rsid w:val="003223E1"/>
    <w:rsid w:val="00322B53"/>
    <w:rsid w:val="003232EA"/>
    <w:rsid w:val="00323629"/>
    <w:rsid w:val="00323873"/>
    <w:rsid w:val="0032555F"/>
    <w:rsid w:val="003258DE"/>
    <w:rsid w:val="00325C87"/>
    <w:rsid w:val="00325C8D"/>
    <w:rsid w:val="00327460"/>
    <w:rsid w:val="00327B89"/>
    <w:rsid w:val="00327E95"/>
    <w:rsid w:val="00331C7D"/>
    <w:rsid w:val="0033217D"/>
    <w:rsid w:val="00332687"/>
    <w:rsid w:val="00332B8D"/>
    <w:rsid w:val="00333137"/>
    <w:rsid w:val="00333585"/>
    <w:rsid w:val="003337EF"/>
    <w:rsid w:val="00333859"/>
    <w:rsid w:val="00334541"/>
    <w:rsid w:val="0033508D"/>
    <w:rsid w:val="003350CD"/>
    <w:rsid w:val="003368A1"/>
    <w:rsid w:val="003375EC"/>
    <w:rsid w:val="00337E80"/>
    <w:rsid w:val="00340F7F"/>
    <w:rsid w:val="00341C91"/>
    <w:rsid w:val="003421C8"/>
    <w:rsid w:val="0034223F"/>
    <w:rsid w:val="00342A5F"/>
    <w:rsid w:val="003438CB"/>
    <w:rsid w:val="00344208"/>
    <w:rsid w:val="003446AC"/>
    <w:rsid w:val="003446C5"/>
    <w:rsid w:val="00344D97"/>
    <w:rsid w:val="00344F78"/>
    <w:rsid w:val="00345322"/>
    <w:rsid w:val="00345DDD"/>
    <w:rsid w:val="00346B74"/>
    <w:rsid w:val="00347764"/>
    <w:rsid w:val="0035006F"/>
    <w:rsid w:val="0035013E"/>
    <w:rsid w:val="003502CC"/>
    <w:rsid w:val="00350772"/>
    <w:rsid w:val="00351639"/>
    <w:rsid w:val="0035181E"/>
    <w:rsid w:val="00352020"/>
    <w:rsid w:val="00352303"/>
    <w:rsid w:val="003527C0"/>
    <w:rsid w:val="003529C6"/>
    <w:rsid w:val="00354901"/>
    <w:rsid w:val="00354A7B"/>
    <w:rsid w:val="00355BE1"/>
    <w:rsid w:val="00356493"/>
    <w:rsid w:val="0035695F"/>
    <w:rsid w:val="003570A6"/>
    <w:rsid w:val="00357600"/>
    <w:rsid w:val="003577F6"/>
    <w:rsid w:val="003579ED"/>
    <w:rsid w:val="00360006"/>
    <w:rsid w:val="003601A2"/>
    <w:rsid w:val="003601BD"/>
    <w:rsid w:val="003603E2"/>
    <w:rsid w:val="00361504"/>
    <w:rsid w:val="00361859"/>
    <w:rsid w:val="0036185E"/>
    <w:rsid w:val="00361BA5"/>
    <w:rsid w:val="00361DD8"/>
    <w:rsid w:val="00361EB0"/>
    <w:rsid w:val="00361F02"/>
    <w:rsid w:val="00362170"/>
    <w:rsid w:val="00362255"/>
    <w:rsid w:val="00363A8E"/>
    <w:rsid w:val="003660CB"/>
    <w:rsid w:val="00367329"/>
    <w:rsid w:val="00367FCC"/>
    <w:rsid w:val="003706C6"/>
    <w:rsid w:val="00370B69"/>
    <w:rsid w:val="00371029"/>
    <w:rsid w:val="00371599"/>
    <w:rsid w:val="003731BD"/>
    <w:rsid w:val="00373680"/>
    <w:rsid w:val="003738A6"/>
    <w:rsid w:val="00373AD4"/>
    <w:rsid w:val="00373E83"/>
    <w:rsid w:val="003749AB"/>
    <w:rsid w:val="003752B2"/>
    <w:rsid w:val="00375DAB"/>
    <w:rsid w:val="00376083"/>
    <w:rsid w:val="00376354"/>
    <w:rsid w:val="003763F4"/>
    <w:rsid w:val="003767A0"/>
    <w:rsid w:val="00376EC1"/>
    <w:rsid w:val="003778B6"/>
    <w:rsid w:val="00377973"/>
    <w:rsid w:val="00377A54"/>
    <w:rsid w:val="00377C43"/>
    <w:rsid w:val="003801C3"/>
    <w:rsid w:val="0038049B"/>
    <w:rsid w:val="00380BA4"/>
    <w:rsid w:val="00380BB6"/>
    <w:rsid w:val="0038100E"/>
    <w:rsid w:val="00381064"/>
    <w:rsid w:val="003820A6"/>
    <w:rsid w:val="00382192"/>
    <w:rsid w:val="0038229F"/>
    <w:rsid w:val="003828BC"/>
    <w:rsid w:val="003837B8"/>
    <w:rsid w:val="00383BB6"/>
    <w:rsid w:val="0038406C"/>
    <w:rsid w:val="00384ABE"/>
    <w:rsid w:val="003857B0"/>
    <w:rsid w:val="00385D8D"/>
    <w:rsid w:val="00386B43"/>
    <w:rsid w:val="0038720E"/>
    <w:rsid w:val="00387443"/>
    <w:rsid w:val="003904C3"/>
    <w:rsid w:val="00390598"/>
    <w:rsid w:val="00390CB8"/>
    <w:rsid w:val="00391297"/>
    <w:rsid w:val="003915F2"/>
    <w:rsid w:val="00391976"/>
    <w:rsid w:val="00392732"/>
    <w:rsid w:val="00392ED2"/>
    <w:rsid w:val="00392EED"/>
    <w:rsid w:val="0039333A"/>
    <w:rsid w:val="0039387E"/>
    <w:rsid w:val="00393EF2"/>
    <w:rsid w:val="00393F03"/>
    <w:rsid w:val="00394AB5"/>
    <w:rsid w:val="0039633C"/>
    <w:rsid w:val="00397028"/>
    <w:rsid w:val="0039704B"/>
    <w:rsid w:val="003975FC"/>
    <w:rsid w:val="003A0351"/>
    <w:rsid w:val="003A0503"/>
    <w:rsid w:val="003A06BA"/>
    <w:rsid w:val="003A07AE"/>
    <w:rsid w:val="003A0CBB"/>
    <w:rsid w:val="003A1363"/>
    <w:rsid w:val="003A18AC"/>
    <w:rsid w:val="003A1B26"/>
    <w:rsid w:val="003A1D00"/>
    <w:rsid w:val="003A285D"/>
    <w:rsid w:val="003A2F38"/>
    <w:rsid w:val="003A320E"/>
    <w:rsid w:val="003A3F04"/>
    <w:rsid w:val="003A4748"/>
    <w:rsid w:val="003A479A"/>
    <w:rsid w:val="003A4EC6"/>
    <w:rsid w:val="003A4FEE"/>
    <w:rsid w:val="003A6DCE"/>
    <w:rsid w:val="003A719F"/>
    <w:rsid w:val="003A7815"/>
    <w:rsid w:val="003A7D30"/>
    <w:rsid w:val="003B09B1"/>
    <w:rsid w:val="003B14A9"/>
    <w:rsid w:val="003B2FD5"/>
    <w:rsid w:val="003B3BF6"/>
    <w:rsid w:val="003B3C55"/>
    <w:rsid w:val="003B3DED"/>
    <w:rsid w:val="003B436A"/>
    <w:rsid w:val="003B48D6"/>
    <w:rsid w:val="003B4998"/>
    <w:rsid w:val="003B53CA"/>
    <w:rsid w:val="003B5E6B"/>
    <w:rsid w:val="003B6020"/>
    <w:rsid w:val="003B66F6"/>
    <w:rsid w:val="003B745F"/>
    <w:rsid w:val="003C0FF7"/>
    <w:rsid w:val="003C2A09"/>
    <w:rsid w:val="003C31AB"/>
    <w:rsid w:val="003C33DD"/>
    <w:rsid w:val="003C409A"/>
    <w:rsid w:val="003C40CF"/>
    <w:rsid w:val="003C527C"/>
    <w:rsid w:val="003C6120"/>
    <w:rsid w:val="003C66F3"/>
    <w:rsid w:val="003C6F43"/>
    <w:rsid w:val="003C6F5A"/>
    <w:rsid w:val="003C7C29"/>
    <w:rsid w:val="003C7CAE"/>
    <w:rsid w:val="003D01B3"/>
    <w:rsid w:val="003D047C"/>
    <w:rsid w:val="003D1A08"/>
    <w:rsid w:val="003D1CD9"/>
    <w:rsid w:val="003D2450"/>
    <w:rsid w:val="003D2497"/>
    <w:rsid w:val="003D273B"/>
    <w:rsid w:val="003D2A07"/>
    <w:rsid w:val="003D2BAD"/>
    <w:rsid w:val="003D2F72"/>
    <w:rsid w:val="003D369B"/>
    <w:rsid w:val="003D4AC8"/>
    <w:rsid w:val="003D4F00"/>
    <w:rsid w:val="003D6607"/>
    <w:rsid w:val="003D666C"/>
    <w:rsid w:val="003D6851"/>
    <w:rsid w:val="003D6BCF"/>
    <w:rsid w:val="003D7665"/>
    <w:rsid w:val="003D7EA7"/>
    <w:rsid w:val="003D7F9F"/>
    <w:rsid w:val="003E037E"/>
    <w:rsid w:val="003E1398"/>
    <w:rsid w:val="003E1BEA"/>
    <w:rsid w:val="003E1FED"/>
    <w:rsid w:val="003E2990"/>
    <w:rsid w:val="003E321E"/>
    <w:rsid w:val="003E478F"/>
    <w:rsid w:val="003E4D53"/>
    <w:rsid w:val="003E5150"/>
    <w:rsid w:val="003E577B"/>
    <w:rsid w:val="003E5AE6"/>
    <w:rsid w:val="003E6576"/>
    <w:rsid w:val="003E65E4"/>
    <w:rsid w:val="003E6D01"/>
    <w:rsid w:val="003E724C"/>
    <w:rsid w:val="003E75C6"/>
    <w:rsid w:val="003E7FC8"/>
    <w:rsid w:val="003F0062"/>
    <w:rsid w:val="003F0469"/>
    <w:rsid w:val="003F067F"/>
    <w:rsid w:val="003F0D3A"/>
    <w:rsid w:val="003F14CF"/>
    <w:rsid w:val="003F16AA"/>
    <w:rsid w:val="003F172A"/>
    <w:rsid w:val="003F1A66"/>
    <w:rsid w:val="003F1B2E"/>
    <w:rsid w:val="003F1F97"/>
    <w:rsid w:val="003F1F98"/>
    <w:rsid w:val="003F2AE1"/>
    <w:rsid w:val="003F2E72"/>
    <w:rsid w:val="003F3746"/>
    <w:rsid w:val="003F396E"/>
    <w:rsid w:val="003F3CDD"/>
    <w:rsid w:val="003F4D5E"/>
    <w:rsid w:val="003F5126"/>
    <w:rsid w:val="003F5AA5"/>
    <w:rsid w:val="003F5C62"/>
    <w:rsid w:val="003F5EBC"/>
    <w:rsid w:val="003F6035"/>
    <w:rsid w:val="003F720C"/>
    <w:rsid w:val="003F7927"/>
    <w:rsid w:val="003F796D"/>
    <w:rsid w:val="003F7DEE"/>
    <w:rsid w:val="0040053D"/>
    <w:rsid w:val="00400C1B"/>
    <w:rsid w:val="00401E14"/>
    <w:rsid w:val="004028B8"/>
    <w:rsid w:val="00402959"/>
    <w:rsid w:val="004034F8"/>
    <w:rsid w:val="0040380A"/>
    <w:rsid w:val="00403E87"/>
    <w:rsid w:val="00404A18"/>
    <w:rsid w:val="00404DAF"/>
    <w:rsid w:val="00405895"/>
    <w:rsid w:val="00405AE7"/>
    <w:rsid w:val="00407D2D"/>
    <w:rsid w:val="00411490"/>
    <w:rsid w:val="004115EE"/>
    <w:rsid w:val="00411E06"/>
    <w:rsid w:val="00411FC9"/>
    <w:rsid w:val="004132A9"/>
    <w:rsid w:val="00413D6A"/>
    <w:rsid w:val="00414A1A"/>
    <w:rsid w:val="0041552D"/>
    <w:rsid w:val="00415A37"/>
    <w:rsid w:val="0041642A"/>
    <w:rsid w:val="004166BB"/>
    <w:rsid w:val="00416D27"/>
    <w:rsid w:val="004174BA"/>
    <w:rsid w:val="00417815"/>
    <w:rsid w:val="004200EA"/>
    <w:rsid w:val="00420325"/>
    <w:rsid w:val="0042089F"/>
    <w:rsid w:val="00422348"/>
    <w:rsid w:val="0042278E"/>
    <w:rsid w:val="00422BD2"/>
    <w:rsid w:val="00423162"/>
    <w:rsid w:val="00423C9D"/>
    <w:rsid w:val="00423DB4"/>
    <w:rsid w:val="00424A8B"/>
    <w:rsid w:val="00424B14"/>
    <w:rsid w:val="00424D11"/>
    <w:rsid w:val="00424DE1"/>
    <w:rsid w:val="00425238"/>
    <w:rsid w:val="00425695"/>
    <w:rsid w:val="00425E47"/>
    <w:rsid w:val="00426103"/>
    <w:rsid w:val="00426C06"/>
    <w:rsid w:val="00427F0D"/>
    <w:rsid w:val="0043058A"/>
    <w:rsid w:val="00430E3B"/>
    <w:rsid w:val="00431889"/>
    <w:rsid w:val="00431F8C"/>
    <w:rsid w:val="0043229B"/>
    <w:rsid w:val="0043316E"/>
    <w:rsid w:val="00433818"/>
    <w:rsid w:val="004343EB"/>
    <w:rsid w:val="00434748"/>
    <w:rsid w:val="004347AD"/>
    <w:rsid w:val="0043495E"/>
    <w:rsid w:val="00434EFE"/>
    <w:rsid w:val="0043517C"/>
    <w:rsid w:val="00435286"/>
    <w:rsid w:val="00435B5C"/>
    <w:rsid w:val="00437C3D"/>
    <w:rsid w:val="00440831"/>
    <w:rsid w:val="00440BF0"/>
    <w:rsid w:val="00440D58"/>
    <w:rsid w:val="00441315"/>
    <w:rsid w:val="004418DA"/>
    <w:rsid w:val="00441CF7"/>
    <w:rsid w:val="004420DF"/>
    <w:rsid w:val="004432F0"/>
    <w:rsid w:val="0044448D"/>
    <w:rsid w:val="00444956"/>
    <w:rsid w:val="004449A9"/>
    <w:rsid w:val="00445426"/>
    <w:rsid w:val="00445D46"/>
    <w:rsid w:val="00446873"/>
    <w:rsid w:val="00446A00"/>
    <w:rsid w:val="00446F42"/>
    <w:rsid w:val="00447878"/>
    <w:rsid w:val="00450ADE"/>
    <w:rsid w:val="00451236"/>
    <w:rsid w:val="00451800"/>
    <w:rsid w:val="0045190E"/>
    <w:rsid w:val="00451E18"/>
    <w:rsid w:val="00451EB5"/>
    <w:rsid w:val="004528E9"/>
    <w:rsid w:val="004529EE"/>
    <w:rsid w:val="004530E7"/>
    <w:rsid w:val="004539C6"/>
    <w:rsid w:val="00453DBC"/>
    <w:rsid w:val="00453DDB"/>
    <w:rsid w:val="00454418"/>
    <w:rsid w:val="00454611"/>
    <w:rsid w:val="004546D6"/>
    <w:rsid w:val="00454DFA"/>
    <w:rsid w:val="004552EF"/>
    <w:rsid w:val="004559CF"/>
    <w:rsid w:val="0045625B"/>
    <w:rsid w:val="0045685B"/>
    <w:rsid w:val="00456991"/>
    <w:rsid w:val="00456ACA"/>
    <w:rsid w:val="004579EE"/>
    <w:rsid w:val="00457B0E"/>
    <w:rsid w:val="00460476"/>
    <w:rsid w:val="00460BC6"/>
    <w:rsid w:val="00460FC2"/>
    <w:rsid w:val="00461C0C"/>
    <w:rsid w:val="00461E42"/>
    <w:rsid w:val="00462CD3"/>
    <w:rsid w:val="004644F1"/>
    <w:rsid w:val="00464843"/>
    <w:rsid w:val="00464AD0"/>
    <w:rsid w:val="00464BCA"/>
    <w:rsid w:val="00465B21"/>
    <w:rsid w:val="00465ED1"/>
    <w:rsid w:val="00466C11"/>
    <w:rsid w:val="00466C35"/>
    <w:rsid w:val="00466D25"/>
    <w:rsid w:val="0047027C"/>
    <w:rsid w:val="0047158B"/>
    <w:rsid w:val="004716BF"/>
    <w:rsid w:val="00471D1A"/>
    <w:rsid w:val="00472202"/>
    <w:rsid w:val="00472235"/>
    <w:rsid w:val="0047275A"/>
    <w:rsid w:val="00473149"/>
    <w:rsid w:val="00473C23"/>
    <w:rsid w:val="0047444B"/>
    <w:rsid w:val="0047485C"/>
    <w:rsid w:val="00474970"/>
    <w:rsid w:val="004751EF"/>
    <w:rsid w:val="00475426"/>
    <w:rsid w:val="004761D6"/>
    <w:rsid w:val="00476363"/>
    <w:rsid w:val="0047646A"/>
    <w:rsid w:val="00476B73"/>
    <w:rsid w:val="00476F2B"/>
    <w:rsid w:val="00477DDD"/>
    <w:rsid w:val="0048078F"/>
    <w:rsid w:val="00481172"/>
    <w:rsid w:val="00481CC6"/>
    <w:rsid w:val="00481D81"/>
    <w:rsid w:val="0048245E"/>
    <w:rsid w:val="00482A51"/>
    <w:rsid w:val="004832F7"/>
    <w:rsid w:val="0048362F"/>
    <w:rsid w:val="00483709"/>
    <w:rsid w:val="00483B5B"/>
    <w:rsid w:val="00484F1D"/>
    <w:rsid w:val="00484FD3"/>
    <w:rsid w:val="004852B1"/>
    <w:rsid w:val="00485420"/>
    <w:rsid w:val="00485CCF"/>
    <w:rsid w:val="00486B49"/>
    <w:rsid w:val="00486F82"/>
    <w:rsid w:val="004871ED"/>
    <w:rsid w:val="00487993"/>
    <w:rsid w:val="00487A6F"/>
    <w:rsid w:val="00490A85"/>
    <w:rsid w:val="004913B3"/>
    <w:rsid w:val="004917B7"/>
    <w:rsid w:val="004920EC"/>
    <w:rsid w:val="004922F6"/>
    <w:rsid w:val="00492461"/>
    <w:rsid w:val="004926F6"/>
    <w:rsid w:val="00492A4D"/>
    <w:rsid w:val="00492EA7"/>
    <w:rsid w:val="004930E1"/>
    <w:rsid w:val="00493B10"/>
    <w:rsid w:val="0049449B"/>
    <w:rsid w:val="00496A28"/>
    <w:rsid w:val="00497BD5"/>
    <w:rsid w:val="00497FCD"/>
    <w:rsid w:val="004A019D"/>
    <w:rsid w:val="004A115D"/>
    <w:rsid w:val="004A22E4"/>
    <w:rsid w:val="004A2445"/>
    <w:rsid w:val="004A2B0B"/>
    <w:rsid w:val="004A3098"/>
    <w:rsid w:val="004A3378"/>
    <w:rsid w:val="004A3583"/>
    <w:rsid w:val="004A40C5"/>
    <w:rsid w:val="004A4E0B"/>
    <w:rsid w:val="004A5404"/>
    <w:rsid w:val="004A54AB"/>
    <w:rsid w:val="004A57FB"/>
    <w:rsid w:val="004A5B2B"/>
    <w:rsid w:val="004A61A0"/>
    <w:rsid w:val="004A61A2"/>
    <w:rsid w:val="004A6F46"/>
    <w:rsid w:val="004A7A2E"/>
    <w:rsid w:val="004B0E7A"/>
    <w:rsid w:val="004B1291"/>
    <w:rsid w:val="004B1358"/>
    <w:rsid w:val="004B18E1"/>
    <w:rsid w:val="004B1B1B"/>
    <w:rsid w:val="004B3A0B"/>
    <w:rsid w:val="004B3E40"/>
    <w:rsid w:val="004B4AE6"/>
    <w:rsid w:val="004B4C78"/>
    <w:rsid w:val="004B5607"/>
    <w:rsid w:val="004B58B6"/>
    <w:rsid w:val="004B58D0"/>
    <w:rsid w:val="004B5998"/>
    <w:rsid w:val="004B6132"/>
    <w:rsid w:val="004B64B1"/>
    <w:rsid w:val="004B7819"/>
    <w:rsid w:val="004B7AD3"/>
    <w:rsid w:val="004C00A3"/>
    <w:rsid w:val="004C0F0D"/>
    <w:rsid w:val="004C12FF"/>
    <w:rsid w:val="004C1FB8"/>
    <w:rsid w:val="004C2806"/>
    <w:rsid w:val="004C29D5"/>
    <w:rsid w:val="004C31E9"/>
    <w:rsid w:val="004C3489"/>
    <w:rsid w:val="004C42A1"/>
    <w:rsid w:val="004C52EE"/>
    <w:rsid w:val="004C538D"/>
    <w:rsid w:val="004C6356"/>
    <w:rsid w:val="004C6B48"/>
    <w:rsid w:val="004C77F1"/>
    <w:rsid w:val="004D0A43"/>
    <w:rsid w:val="004D0CC9"/>
    <w:rsid w:val="004D1627"/>
    <w:rsid w:val="004D1DDC"/>
    <w:rsid w:val="004D23EB"/>
    <w:rsid w:val="004D2D10"/>
    <w:rsid w:val="004D3228"/>
    <w:rsid w:val="004D3F49"/>
    <w:rsid w:val="004D40F3"/>
    <w:rsid w:val="004D446C"/>
    <w:rsid w:val="004D4BB9"/>
    <w:rsid w:val="004D506C"/>
    <w:rsid w:val="004D64C4"/>
    <w:rsid w:val="004D76A6"/>
    <w:rsid w:val="004E028D"/>
    <w:rsid w:val="004E0F20"/>
    <w:rsid w:val="004E0FFC"/>
    <w:rsid w:val="004E157A"/>
    <w:rsid w:val="004E235F"/>
    <w:rsid w:val="004E2DE8"/>
    <w:rsid w:val="004E2E66"/>
    <w:rsid w:val="004E2FD7"/>
    <w:rsid w:val="004E33CF"/>
    <w:rsid w:val="004E35E1"/>
    <w:rsid w:val="004E3F50"/>
    <w:rsid w:val="004E3FFB"/>
    <w:rsid w:val="004E468C"/>
    <w:rsid w:val="004E548D"/>
    <w:rsid w:val="004E5BF0"/>
    <w:rsid w:val="004E5CC4"/>
    <w:rsid w:val="004E5DBA"/>
    <w:rsid w:val="004E6140"/>
    <w:rsid w:val="004E7244"/>
    <w:rsid w:val="004F0B2E"/>
    <w:rsid w:val="004F13DA"/>
    <w:rsid w:val="004F176C"/>
    <w:rsid w:val="004F2A65"/>
    <w:rsid w:val="004F2DAD"/>
    <w:rsid w:val="004F39B5"/>
    <w:rsid w:val="004F3D6B"/>
    <w:rsid w:val="004F3D8B"/>
    <w:rsid w:val="004F5344"/>
    <w:rsid w:val="004F59E9"/>
    <w:rsid w:val="004F5FDD"/>
    <w:rsid w:val="004F6407"/>
    <w:rsid w:val="004F6664"/>
    <w:rsid w:val="004F6955"/>
    <w:rsid w:val="004F6A79"/>
    <w:rsid w:val="004F6E57"/>
    <w:rsid w:val="004F7BD3"/>
    <w:rsid w:val="0050030C"/>
    <w:rsid w:val="00500A01"/>
    <w:rsid w:val="005019A2"/>
    <w:rsid w:val="00502192"/>
    <w:rsid w:val="00502384"/>
    <w:rsid w:val="00502439"/>
    <w:rsid w:val="005030D1"/>
    <w:rsid w:val="0050341B"/>
    <w:rsid w:val="00503586"/>
    <w:rsid w:val="005058CF"/>
    <w:rsid w:val="00505E35"/>
    <w:rsid w:val="005068A3"/>
    <w:rsid w:val="00506DD5"/>
    <w:rsid w:val="00507821"/>
    <w:rsid w:val="00507ADD"/>
    <w:rsid w:val="00510483"/>
    <w:rsid w:val="0051071D"/>
    <w:rsid w:val="005107C4"/>
    <w:rsid w:val="00512475"/>
    <w:rsid w:val="00512C30"/>
    <w:rsid w:val="00512ECB"/>
    <w:rsid w:val="00513373"/>
    <w:rsid w:val="0051341A"/>
    <w:rsid w:val="00513961"/>
    <w:rsid w:val="0051515D"/>
    <w:rsid w:val="0051589F"/>
    <w:rsid w:val="00515C15"/>
    <w:rsid w:val="00515C38"/>
    <w:rsid w:val="005160FF"/>
    <w:rsid w:val="00517285"/>
    <w:rsid w:val="005175D2"/>
    <w:rsid w:val="00520333"/>
    <w:rsid w:val="00520D79"/>
    <w:rsid w:val="00520E53"/>
    <w:rsid w:val="00521C58"/>
    <w:rsid w:val="00522049"/>
    <w:rsid w:val="00522637"/>
    <w:rsid w:val="00523650"/>
    <w:rsid w:val="00523927"/>
    <w:rsid w:val="00523E62"/>
    <w:rsid w:val="0052432A"/>
    <w:rsid w:val="00525EC6"/>
    <w:rsid w:val="0052603C"/>
    <w:rsid w:val="00526E79"/>
    <w:rsid w:val="00527431"/>
    <w:rsid w:val="005301CB"/>
    <w:rsid w:val="00530958"/>
    <w:rsid w:val="00530C5A"/>
    <w:rsid w:val="0053174A"/>
    <w:rsid w:val="0053183D"/>
    <w:rsid w:val="00531868"/>
    <w:rsid w:val="0053195F"/>
    <w:rsid w:val="00531B74"/>
    <w:rsid w:val="00531BBA"/>
    <w:rsid w:val="005324B3"/>
    <w:rsid w:val="00532A9D"/>
    <w:rsid w:val="00532CA9"/>
    <w:rsid w:val="0053393E"/>
    <w:rsid w:val="00533ABE"/>
    <w:rsid w:val="00533F7C"/>
    <w:rsid w:val="005345AE"/>
    <w:rsid w:val="00534AA0"/>
    <w:rsid w:val="00535CF4"/>
    <w:rsid w:val="005364FB"/>
    <w:rsid w:val="00537C9F"/>
    <w:rsid w:val="00537E2A"/>
    <w:rsid w:val="0054034A"/>
    <w:rsid w:val="005408E8"/>
    <w:rsid w:val="00540954"/>
    <w:rsid w:val="005423FA"/>
    <w:rsid w:val="00542C21"/>
    <w:rsid w:val="00543E45"/>
    <w:rsid w:val="005445A4"/>
    <w:rsid w:val="00545407"/>
    <w:rsid w:val="00545950"/>
    <w:rsid w:val="005467A9"/>
    <w:rsid w:val="00546D47"/>
    <w:rsid w:val="00547FDF"/>
    <w:rsid w:val="00550DA7"/>
    <w:rsid w:val="005518C7"/>
    <w:rsid w:val="005529EE"/>
    <w:rsid w:val="005530A5"/>
    <w:rsid w:val="00553D23"/>
    <w:rsid w:val="00553FEF"/>
    <w:rsid w:val="00554BDF"/>
    <w:rsid w:val="00555BB9"/>
    <w:rsid w:val="00555D8C"/>
    <w:rsid w:val="00556E32"/>
    <w:rsid w:val="00556F92"/>
    <w:rsid w:val="0055705C"/>
    <w:rsid w:val="00560F6F"/>
    <w:rsid w:val="005610FA"/>
    <w:rsid w:val="00561797"/>
    <w:rsid w:val="0056185E"/>
    <w:rsid w:val="005619C4"/>
    <w:rsid w:val="00561CF7"/>
    <w:rsid w:val="005623F1"/>
    <w:rsid w:val="0056380C"/>
    <w:rsid w:val="00563BF0"/>
    <w:rsid w:val="00563FCB"/>
    <w:rsid w:val="00564358"/>
    <w:rsid w:val="00564AB0"/>
    <w:rsid w:val="00564E12"/>
    <w:rsid w:val="00565619"/>
    <w:rsid w:val="00565957"/>
    <w:rsid w:val="00566702"/>
    <w:rsid w:val="00566755"/>
    <w:rsid w:val="00566D89"/>
    <w:rsid w:val="00567309"/>
    <w:rsid w:val="00567967"/>
    <w:rsid w:val="00567BDE"/>
    <w:rsid w:val="005714C2"/>
    <w:rsid w:val="00571998"/>
    <w:rsid w:val="00571B7A"/>
    <w:rsid w:val="00571F66"/>
    <w:rsid w:val="005725EE"/>
    <w:rsid w:val="0057315B"/>
    <w:rsid w:val="00573337"/>
    <w:rsid w:val="00573F20"/>
    <w:rsid w:val="00574917"/>
    <w:rsid w:val="00574E03"/>
    <w:rsid w:val="00575444"/>
    <w:rsid w:val="005755DE"/>
    <w:rsid w:val="00575681"/>
    <w:rsid w:val="00575B7F"/>
    <w:rsid w:val="0057696E"/>
    <w:rsid w:val="00576C84"/>
    <w:rsid w:val="00576E09"/>
    <w:rsid w:val="00577DB5"/>
    <w:rsid w:val="00580054"/>
    <w:rsid w:val="005801B7"/>
    <w:rsid w:val="005804D6"/>
    <w:rsid w:val="0058055C"/>
    <w:rsid w:val="00580806"/>
    <w:rsid w:val="00580FA4"/>
    <w:rsid w:val="00581698"/>
    <w:rsid w:val="00581C65"/>
    <w:rsid w:val="005824AD"/>
    <w:rsid w:val="00582872"/>
    <w:rsid w:val="00582F39"/>
    <w:rsid w:val="00583630"/>
    <w:rsid w:val="00584391"/>
    <w:rsid w:val="005847F3"/>
    <w:rsid w:val="00584CAF"/>
    <w:rsid w:val="00585235"/>
    <w:rsid w:val="005858A6"/>
    <w:rsid w:val="00585EA9"/>
    <w:rsid w:val="00586D16"/>
    <w:rsid w:val="00587110"/>
    <w:rsid w:val="0058724A"/>
    <w:rsid w:val="00587EE5"/>
    <w:rsid w:val="00590283"/>
    <w:rsid w:val="005903E4"/>
    <w:rsid w:val="00590650"/>
    <w:rsid w:val="0059073C"/>
    <w:rsid w:val="005908DF"/>
    <w:rsid w:val="005933D8"/>
    <w:rsid w:val="00594C33"/>
    <w:rsid w:val="00595478"/>
    <w:rsid w:val="00596027"/>
    <w:rsid w:val="00596217"/>
    <w:rsid w:val="00596921"/>
    <w:rsid w:val="00596DAE"/>
    <w:rsid w:val="00597416"/>
    <w:rsid w:val="00597C27"/>
    <w:rsid w:val="00597C30"/>
    <w:rsid w:val="005A0169"/>
    <w:rsid w:val="005A15DA"/>
    <w:rsid w:val="005A1742"/>
    <w:rsid w:val="005A18CE"/>
    <w:rsid w:val="005A1FCA"/>
    <w:rsid w:val="005A2D0D"/>
    <w:rsid w:val="005A360E"/>
    <w:rsid w:val="005A368D"/>
    <w:rsid w:val="005A3B54"/>
    <w:rsid w:val="005A4226"/>
    <w:rsid w:val="005A464D"/>
    <w:rsid w:val="005A4CE2"/>
    <w:rsid w:val="005A54B1"/>
    <w:rsid w:val="005A5CB8"/>
    <w:rsid w:val="005A6C0A"/>
    <w:rsid w:val="005A6F8B"/>
    <w:rsid w:val="005A7E11"/>
    <w:rsid w:val="005B139E"/>
    <w:rsid w:val="005B18CA"/>
    <w:rsid w:val="005B1CF4"/>
    <w:rsid w:val="005B2695"/>
    <w:rsid w:val="005B2F5D"/>
    <w:rsid w:val="005B3D4A"/>
    <w:rsid w:val="005B3DA0"/>
    <w:rsid w:val="005B466B"/>
    <w:rsid w:val="005B4D67"/>
    <w:rsid w:val="005B524E"/>
    <w:rsid w:val="005B5718"/>
    <w:rsid w:val="005B62C6"/>
    <w:rsid w:val="005B6609"/>
    <w:rsid w:val="005B6EC0"/>
    <w:rsid w:val="005B77A1"/>
    <w:rsid w:val="005C021C"/>
    <w:rsid w:val="005C112A"/>
    <w:rsid w:val="005C12E1"/>
    <w:rsid w:val="005C2622"/>
    <w:rsid w:val="005C281E"/>
    <w:rsid w:val="005C2AF0"/>
    <w:rsid w:val="005C337F"/>
    <w:rsid w:val="005C3CF1"/>
    <w:rsid w:val="005C3F43"/>
    <w:rsid w:val="005C4171"/>
    <w:rsid w:val="005C42D9"/>
    <w:rsid w:val="005C4806"/>
    <w:rsid w:val="005C559C"/>
    <w:rsid w:val="005C5790"/>
    <w:rsid w:val="005C5EAB"/>
    <w:rsid w:val="005C6DB3"/>
    <w:rsid w:val="005C71BE"/>
    <w:rsid w:val="005C7CCE"/>
    <w:rsid w:val="005D1A40"/>
    <w:rsid w:val="005D264A"/>
    <w:rsid w:val="005D2A57"/>
    <w:rsid w:val="005D2B1F"/>
    <w:rsid w:val="005D2E6B"/>
    <w:rsid w:val="005D3E6E"/>
    <w:rsid w:val="005D3F4B"/>
    <w:rsid w:val="005D3FD4"/>
    <w:rsid w:val="005D40F9"/>
    <w:rsid w:val="005D4959"/>
    <w:rsid w:val="005D4C82"/>
    <w:rsid w:val="005D4DF0"/>
    <w:rsid w:val="005D52EF"/>
    <w:rsid w:val="005D6B18"/>
    <w:rsid w:val="005E0EB8"/>
    <w:rsid w:val="005E12EF"/>
    <w:rsid w:val="005E1370"/>
    <w:rsid w:val="005E198C"/>
    <w:rsid w:val="005E1A4C"/>
    <w:rsid w:val="005E1A99"/>
    <w:rsid w:val="005E2317"/>
    <w:rsid w:val="005E2496"/>
    <w:rsid w:val="005E2F10"/>
    <w:rsid w:val="005E349D"/>
    <w:rsid w:val="005E350F"/>
    <w:rsid w:val="005E3561"/>
    <w:rsid w:val="005E392A"/>
    <w:rsid w:val="005E492C"/>
    <w:rsid w:val="005E4CCD"/>
    <w:rsid w:val="005E5006"/>
    <w:rsid w:val="005E6513"/>
    <w:rsid w:val="005E7BB0"/>
    <w:rsid w:val="005E7F5B"/>
    <w:rsid w:val="005E7F87"/>
    <w:rsid w:val="005F0607"/>
    <w:rsid w:val="005F0D10"/>
    <w:rsid w:val="005F16F5"/>
    <w:rsid w:val="005F2322"/>
    <w:rsid w:val="005F25E7"/>
    <w:rsid w:val="005F395F"/>
    <w:rsid w:val="005F3D4B"/>
    <w:rsid w:val="005F478E"/>
    <w:rsid w:val="005F5228"/>
    <w:rsid w:val="005F5DA4"/>
    <w:rsid w:val="005F6C53"/>
    <w:rsid w:val="005F7275"/>
    <w:rsid w:val="006010B8"/>
    <w:rsid w:val="006011FE"/>
    <w:rsid w:val="006012E8"/>
    <w:rsid w:val="00602BA4"/>
    <w:rsid w:val="00602CD1"/>
    <w:rsid w:val="00604676"/>
    <w:rsid w:val="006047A4"/>
    <w:rsid w:val="00604A69"/>
    <w:rsid w:val="00604A9F"/>
    <w:rsid w:val="00604F40"/>
    <w:rsid w:val="006056ED"/>
    <w:rsid w:val="00605CBB"/>
    <w:rsid w:val="00605DE4"/>
    <w:rsid w:val="00605FB9"/>
    <w:rsid w:val="006062D7"/>
    <w:rsid w:val="00606BC7"/>
    <w:rsid w:val="00606C45"/>
    <w:rsid w:val="00607094"/>
    <w:rsid w:val="00607ACF"/>
    <w:rsid w:val="00607D09"/>
    <w:rsid w:val="006109BB"/>
    <w:rsid w:val="00611237"/>
    <w:rsid w:val="00611BCA"/>
    <w:rsid w:val="00611E93"/>
    <w:rsid w:val="00612D80"/>
    <w:rsid w:val="006133F5"/>
    <w:rsid w:val="00613438"/>
    <w:rsid w:val="00613D72"/>
    <w:rsid w:val="0061446A"/>
    <w:rsid w:val="00614D76"/>
    <w:rsid w:val="00614DA4"/>
    <w:rsid w:val="00616272"/>
    <w:rsid w:val="006166D1"/>
    <w:rsid w:val="00616B85"/>
    <w:rsid w:val="00616E37"/>
    <w:rsid w:val="00616F32"/>
    <w:rsid w:val="00617779"/>
    <w:rsid w:val="00617F7B"/>
    <w:rsid w:val="00617F87"/>
    <w:rsid w:val="00622634"/>
    <w:rsid w:val="006228A4"/>
    <w:rsid w:val="00622D0A"/>
    <w:rsid w:val="006232E2"/>
    <w:rsid w:val="006234BC"/>
    <w:rsid w:val="006237A5"/>
    <w:rsid w:val="0062478F"/>
    <w:rsid w:val="006258D4"/>
    <w:rsid w:val="0062593B"/>
    <w:rsid w:val="0062623C"/>
    <w:rsid w:val="0062696F"/>
    <w:rsid w:val="00626B53"/>
    <w:rsid w:val="00626DAD"/>
    <w:rsid w:val="00627306"/>
    <w:rsid w:val="00627756"/>
    <w:rsid w:val="00627FF0"/>
    <w:rsid w:val="006301FE"/>
    <w:rsid w:val="00630765"/>
    <w:rsid w:val="00630CA0"/>
    <w:rsid w:val="00631072"/>
    <w:rsid w:val="00631475"/>
    <w:rsid w:val="00632049"/>
    <w:rsid w:val="00632B15"/>
    <w:rsid w:val="006342BC"/>
    <w:rsid w:val="006342F7"/>
    <w:rsid w:val="00634698"/>
    <w:rsid w:val="006364A2"/>
    <w:rsid w:val="006370C8"/>
    <w:rsid w:val="006377C3"/>
    <w:rsid w:val="006377F5"/>
    <w:rsid w:val="00637E40"/>
    <w:rsid w:val="00637FA4"/>
    <w:rsid w:val="006400B5"/>
    <w:rsid w:val="006401CA"/>
    <w:rsid w:val="00640941"/>
    <w:rsid w:val="00641D39"/>
    <w:rsid w:val="00641F0C"/>
    <w:rsid w:val="00642C79"/>
    <w:rsid w:val="006436B0"/>
    <w:rsid w:val="00643FEF"/>
    <w:rsid w:val="006444F2"/>
    <w:rsid w:val="00645AF8"/>
    <w:rsid w:val="00647745"/>
    <w:rsid w:val="006479F6"/>
    <w:rsid w:val="006506C8"/>
    <w:rsid w:val="0065082E"/>
    <w:rsid w:val="00650ADA"/>
    <w:rsid w:val="00650E49"/>
    <w:rsid w:val="0065150B"/>
    <w:rsid w:val="00651FA8"/>
    <w:rsid w:val="00651FE9"/>
    <w:rsid w:val="006520C6"/>
    <w:rsid w:val="006532C4"/>
    <w:rsid w:val="00654290"/>
    <w:rsid w:val="006556E7"/>
    <w:rsid w:val="00655DE4"/>
    <w:rsid w:val="006563AE"/>
    <w:rsid w:val="00657CB8"/>
    <w:rsid w:val="00660428"/>
    <w:rsid w:val="006614FF"/>
    <w:rsid w:val="0066193E"/>
    <w:rsid w:val="00661BE8"/>
    <w:rsid w:val="0066246A"/>
    <w:rsid w:val="00662635"/>
    <w:rsid w:val="006632E6"/>
    <w:rsid w:val="00663AE4"/>
    <w:rsid w:val="00663B2E"/>
    <w:rsid w:val="00664C42"/>
    <w:rsid w:val="00665516"/>
    <w:rsid w:val="0066602A"/>
    <w:rsid w:val="006670EB"/>
    <w:rsid w:val="006675B2"/>
    <w:rsid w:val="00671580"/>
    <w:rsid w:val="006721A1"/>
    <w:rsid w:val="006724C0"/>
    <w:rsid w:val="00672900"/>
    <w:rsid w:val="006737BF"/>
    <w:rsid w:val="00674233"/>
    <w:rsid w:val="0067491D"/>
    <w:rsid w:val="0067578B"/>
    <w:rsid w:val="00676740"/>
    <w:rsid w:val="00676C3C"/>
    <w:rsid w:val="00676EB1"/>
    <w:rsid w:val="00676F06"/>
    <w:rsid w:val="00677083"/>
    <w:rsid w:val="006779D1"/>
    <w:rsid w:val="00680472"/>
    <w:rsid w:val="00680CA7"/>
    <w:rsid w:val="00681943"/>
    <w:rsid w:val="00682509"/>
    <w:rsid w:val="00682A32"/>
    <w:rsid w:val="00682DF5"/>
    <w:rsid w:val="006843EF"/>
    <w:rsid w:val="00684B5D"/>
    <w:rsid w:val="00684CB7"/>
    <w:rsid w:val="00685D66"/>
    <w:rsid w:val="00685D6E"/>
    <w:rsid w:val="00685FA3"/>
    <w:rsid w:val="00686F76"/>
    <w:rsid w:val="006871A9"/>
    <w:rsid w:val="00687BAE"/>
    <w:rsid w:val="00687BBD"/>
    <w:rsid w:val="00690233"/>
    <w:rsid w:val="00690765"/>
    <w:rsid w:val="0069155C"/>
    <w:rsid w:val="006919C6"/>
    <w:rsid w:val="00692543"/>
    <w:rsid w:val="0069339E"/>
    <w:rsid w:val="00693515"/>
    <w:rsid w:val="006935B6"/>
    <w:rsid w:val="0069392E"/>
    <w:rsid w:val="00694AF7"/>
    <w:rsid w:val="00695E6F"/>
    <w:rsid w:val="006976EA"/>
    <w:rsid w:val="00697B2F"/>
    <w:rsid w:val="006A0153"/>
    <w:rsid w:val="006A03F1"/>
    <w:rsid w:val="006A0F44"/>
    <w:rsid w:val="006A1000"/>
    <w:rsid w:val="006A2674"/>
    <w:rsid w:val="006A3027"/>
    <w:rsid w:val="006A3896"/>
    <w:rsid w:val="006A461A"/>
    <w:rsid w:val="006A47D9"/>
    <w:rsid w:val="006A4A6C"/>
    <w:rsid w:val="006A525A"/>
    <w:rsid w:val="006A52B7"/>
    <w:rsid w:val="006A5C24"/>
    <w:rsid w:val="006A635F"/>
    <w:rsid w:val="006A7A46"/>
    <w:rsid w:val="006B0AAD"/>
    <w:rsid w:val="006B19C3"/>
    <w:rsid w:val="006B2855"/>
    <w:rsid w:val="006B2F08"/>
    <w:rsid w:val="006B4D75"/>
    <w:rsid w:val="006B5105"/>
    <w:rsid w:val="006B60CF"/>
    <w:rsid w:val="006B6472"/>
    <w:rsid w:val="006B69D9"/>
    <w:rsid w:val="006B6D26"/>
    <w:rsid w:val="006B71B8"/>
    <w:rsid w:val="006B72C9"/>
    <w:rsid w:val="006B7ACC"/>
    <w:rsid w:val="006C00F6"/>
    <w:rsid w:val="006C0285"/>
    <w:rsid w:val="006C0306"/>
    <w:rsid w:val="006C0729"/>
    <w:rsid w:val="006C0898"/>
    <w:rsid w:val="006C1580"/>
    <w:rsid w:val="006C1C34"/>
    <w:rsid w:val="006C1CF5"/>
    <w:rsid w:val="006C273F"/>
    <w:rsid w:val="006C27BA"/>
    <w:rsid w:val="006C2D19"/>
    <w:rsid w:val="006C363A"/>
    <w:rsid w:val="006C364E"/>
    <w:rsid w:val="006C366A"/>
    <w:rsid w:val="006C422E"/>
    <w:rsid w:val="006C48B9"/>
    <w:rsid w:val="006C4B3B"/>
    <w:rsid w:val="006C4E88"/>
    <w:rsid w:val="006C4EB9"/>
    <w:rsid w:val="006C537E"/>
    <w:rsid w:val="006C59D5"/>
    <w:rsid w:val="006C5B93"/>
    <w:rsid w:val="006C5C92"/>
    <w:rsid w:val="006C6643"/>
    <w:rsid w:val="006C775D"/>
    <w:rsid w:val="006D02BC"/>
    <w:rsid w:val="006D0B89"/>
    <w:rsid w:val="006D10AC"/>
    <w:rsid w:val="006D116A"/>
    <w:rsid w:val="006D13AB"/>
    <w:rsid w:val="006D1A33"/>
    <w:rsid w:val="006D1C03"/>
    <w:rsid w:val="006D225A"/>
    <w:rsid w:val="006D236E"/>
    <w:rsid w:val="006D23B8"/>
    <w:rsid w:val="006D365F"/>
    <w:rsid w:val="006D4A85"/>
    <w:rsid w:val="006D52B6"/>
    <w:rsid w:val="006D55CF"/>
    <w:rsid w:val="006D56F5"/>
    <w:rsid w:val="006D5D92"/>
    <w:rsid w:val="006D673B"/>
    <w:rsid w:val="006D7820"/>
    <w:rsid w:val="006D787A"/>
    <w:rsid w:val="006D7D53"/>
    <w:rsid w:val="006E0218"/>
    <w:rsid w:val="006E10A0"/>
    <w:rsid w:val="006E15CD"/>
    <w:rsid w:val="006E16E5"/>
    <w:rsid w:val="006E185A"/>
    <w:rsid w:val="006E18EE"/>
    <w:rsid w:val="006E2074"/>
    <w:rsid w:val="006E2EE2"/>
    <w:rsid w:val="006E32FB"/>
    <w:rsid w:val="006E36DC"/>
    <w:rsid w:val="006E3913"/>
    <w:rsid w:val="006E46E4"/>
    <w:rsid w:val="006E48DA"/>
    <w:rsid w:val="006E4A94"/>
    <w:rsid w:val="006E5AC2"/>
    <w:rsid w:val="006E6219"/>
    <w:rsid w:val="006E6698"/>
    <w:rsid w:val="006E6784"/>
    <w:rsid w:val="006E6AE0"/>
    <w:rsid w:val="006E6C1F"/>
    <w:rsid w:val="006F001D"/>
    <w:rsid w:val="006F010B"/>
    <w:rsid w:val="006F133C"/>
    <w:rsid w:val="006F148D"/>
    <w:rsid w:val="006F18CA"/>
    <w:rsid w:val="006F200F"/>
    <w:rsid w:val="006F24C7"/>
    <w:rsid w:val="006F2A8C"/>
    <w:rsid w:val="006F2CC5"/>
    <w:rsid w:val="006F31D3"/>
    <w:rsid w:val="006F3255"/>
    <w:rsid w:val="006F35BB"/>
    <w:rsid w:val="006F383C"/>
    <w:rsid w:val="006F3C86"/>
    <w:rsid w:val="006F3EC0"/>
    <w:rsid w:val="006F43D1"/>
    <w:rsid w:val="006F4872"/>
    <w:rsid w:val="006F4B9A"/>
    <w:rsid w:val="006F4E42"/>
    <w:rsid w:val="006F5223"/>
    <w:rsid w:val="006F5393"/>
    <w:rsid w:val="006F574A"/>
    <w:rsid w:val="006F5B00"/>
    <w:rsid w:val="006F5CA1"/>
    <w:rsid w:val="006F68F5"/>
    <w:rsid w:val="006F69C2"/>
    <w:rsid w:val="006F73AC"/>
    <w:rsid w:val="007004A2"/>
    <w:rsid w:val="0070064E"/>
    <w:rsid w:val="00700D78"/>
    <w:rsid w:val="007023B9"/>
    <w:rsid w:val="007023CC"/>
    <w:rsid w:val="007028DE"/>
    <w:rsid w:val="00702CAD"/>
    <w:rsid w:val="00702F2B"/>
    <w:rsid w:val="00702FDA"/>
    <w:rsid w:val="0070334E"/>
    <w:rsid w:val="00703E34"/>
    <w:rsid w:val="007041ED"/>
    <w:rsid w:val="00706151"/>
    <w:rsid w:val="0070680B"/>
    <w:rsid w:val="007105D2"/>
    <w:rsid w:val="007108BA"/>
    <w:rsid w:val="007113C4"/>
    <w:rsid w:val="00711745"/>
    <w:rsid w:val="0071174D"/>
    <w:rsid w:val="00711776"/>
    <w:rsid w:val="007121C4"/>
    <w:rsid w:val="00712399"/>
    <w:rsid w:val="00712423"/>
    <w:rsid w:val="007124E8"/>
    <w:rsid w:val="00712603"/>
    <w:rsid w:val="00712DDD"/>
    <w:rsid w:val="00712E15"/>
    <w:rsid w:val="007146D3"/>
    <w:rsid w:val="007155C0"/>
    <w:rsid w:val="0071587F"/>
    <w:rsid w:val="00715BC4"/>
    <w:rsid w:val="00716296"/>
    <w:rsid w:val="0071670E"/>
    <w:rsid w:val="00717CC2"/>
    <w:rsid w:val="007204F0"/>
    <w:rsid w:val="0072140E"/>
    <w:rsid w:val="007218B8"/>
    <w:rsid w:val="00721B63"/>
    <w:rsid w:val="00721B7C"/>
    <w:rsid w:val="00721C0D"/>
    <w:rsid w:val="00721D65"/>
    <w:rsid w:val="00722A89"/>
    <w:rsid w:val="00723AE6"/>
    <w:rsid w:val="00724229"/>
    <w:rsid w:val="00724426"/>
    <w:rsid w:val="007270BD"/>
    <w:rsid w:val="00730D17"/>
    <w:rsid w:val="007314B9"/>
    <w:rsid w:val="007315F0"/>
    <w:rsid w:val="007324CA"/>
    <w:rsid w:val="00733314"/>
    <w:rsid w:val="00733907"/>
    <w:rsid w:val="00733B75"/>
    <w:rsid w:val="00734255"/>
    <w:rsid w:val="00734872"/>
    <w:rsid w:val="0073526B"/>
    <w:rsid w:val="007352E1"/>
    <w:rsid w:val="00735B36"/>
    <w:rsid w:val="00735E68"/>
    <w:rsid w:val="007361A9"/>
    <w:rsid w:val="007364D9"/>
    <w:rsid w:val="00736C41"/>
    <w:rsid w:val="00736DC0"/>
    <w:rsid w:val="00737090"/>
    <w:rsid w:val="00737B84"/>
    <w:rsid w:val="007405F2"/>
    <w:rsid w:val="007406FA"/>
    <w:rsid w:val="0074119E"/>
    <w:rsid w:val="0074174F"/>
    <w:rsid w:val="00741C66"/>
    <w:rsid w:val="00741F44"/>
    <w:rsid w:val="00743B43"/>
    <w:rsid w:val="007446EB"/>
    <w:rsid w:val="0074545B"/>
    <w:rsid w:val="007459F7"/>
    <w:rsid w:val="007460E9"/>
    <w:rsid w:val="007466B6"/>
    <w:rsid w:val="0074782B"/>
    <w:rsid w:val="00747C1A"/>
    <w:rsid w:val="00750108"/>
    <w:rsid w:val="007501B4"/>
    <w:rsid w:val="00750952"/>
    <w:rsid w:val="00753F62"/>
    <w:rsid w:val="00753FC6"/>
    <w:rsid w:val="007544CD"/>
    <w:rsid w:val="00754616"/>
    <w:rsid w:val="00755074"/>
    <w:rsid w:val="007556B0"/>
    <w:rsid w:val="00756B65"/>
    <w:rsid w:val="00757D50"/>
    <w:rsid w:val="00760112"/>
    <w:rsid w:val="007608E8"/>
    <w:rsid w:val="00761F7F"/>
    <w:rsid w:val="00762827"/>
    <w:rsid w:val="007629D1"/>
    <w:rsid w:val="00762C69"/>
    <w:rsid w:val="007634B5"/>
    <w:rsid w:val="00763791"/>
    <w:rsid w:val="00763FA3"/>
    <w:rsid w:val="00764116"/>
    <w:rsid w:val="00764E38"/>
    <w:rsid w:val="00764E53"/>
    <w:rsid w:val="007679F7"/>
    <w:rsid w:val="00767EDB"/>
    <w:rsid w:val="007703EF"/>
    <w:rsid w:val="007703FB"/>
    <w:rsid w:val="00770D39"/>
    <w:rsid w:val="00770E5F"/>
    <w:rsid w:val="00771257"/>
    <w:rsid w:val="007722D3"/>
    <w:rsid w:val="00772571"/>
    <w:rsid w:val="00772643"/>
    <w:rsid w:val="00772CDD"/>
    <w:rsid w:val="007730FF"/>
    <w:rsid w:val="00773364"/>
    <w:rsid w:val="007738EE"/>
    <w:rsid w:val="00773E18"/>
    <w:rsid w:val="00773E67"/>
    <w:rsid w:val="0077403C"/>
    <w:rsid w:val="007740E3"/>
    <w:rsid w:val="00774567"/>
    <w:rsid w:val="00776145"/>
    <w:rsid w:val="00776C0D"/>
    <w:rsid w:val="00777172"/>
    <w:rsid w:val="00777D04"/>
    <w:rsid w:val="007808CA"/>
    <w:rsid w:val="007811D4"/>
    <w:rsid w:val="007813DC"/>
    <w:rsid w:val="00781B71"/>
    <w:rsid w:val="00781C45"/>
    <w:rsid w:val="00781D83"/>
    <w:rsid w:val="00782E1B"/>
    <w:rsid w:val="00783992"/>
    <w:rsid w:val="00785283"/>
    <w:rsid w:val="00785B0E"/>
    <w:rsid w:val="00785B93"/>
    <w:rsid w:val="007868AA"/>
    <w:rsid w:val="007871F9"/>
    <w:rsid w:val="00787290"/>
    <w:rsid w:val="00787CB2"/>
    <w:rsid w:val="00787DCD"/>
    <w:rsid w:val="00790420"/>
    <w:rsid w:val="00790D64"/>
    <w:rsid w:val="00791200"/>
    <w:rsid w:val="00791525"/>
    <w:rsid w:val="0079209B"/>
    <w:rsid w:val="007923C6"/>
    <w:rsid w:val="0079359E"/>
    <w:rsid w:val="00794911"/>
    <w:rsid w:val="007949DC"/>
    <w:rsid w:val="00794A6B"/>
    <w:rsid w:val="00795C44"/>
    <w:rsid w:val="00796244"/>
    <w:rsid w:val="00796B1A"/>
    <w:rsid w:val="00797155"/>
    <w:rsid w:val="00797CA0"/>
    <w:rsid w:val="00797CEC"/>
    <w:rsid w:val="007A0E7D"/>
    <w:rsid w:val="007A134F"/>
    <w:rsid w:val="007A1451"/>
    <w:rsid w:val="007A1951"/>
    <w:rsid w:val="007A19AA"/>
    <w:rsid w:val="007A2297"/>
    <w:rsid w:val="007A233C"/>
    <w:rsid w:val="007A2BB5"/>
    <w:rsid w:val="007A2F0A"/>
    <w:rsid w:val="007A3C36"/>
    <w:rsid w:val="007A4465"/>
    <w:rsid w:val="007A4E95"/>
    <w:rsid w:val="007A5D48"/>
    <w:rsid w:val="007A6C62"/>
    <w:rsid w:val="007A7518"/>
    <w:rsid w:val="007A7E56"/>
    <w:rsid w:val="007A7EB2"/>
    <w:rsid w:val="007B01F8"/>
    <w:rsid w:val="007B05BE"/>
    <w:rsid w:val="007B11C5"/>
    <w:rsid w:val="007B160E"/>
    <w:rsid w:val="007B26BA"/>
    <w:rsid w:val="007B2709"/>
    <w:rsid w:val="007B2935"/>
    <w:rsid w:val="007B396D"/>
    <w:rsid w:val="007B3F94"/>
    <w:rsid w:val="007B3FA9"/>
    <w:rsid w:val="007B51CA"/>
    <w:rsid w:val="007B592C"/>
    <w:rsid w:val="007B5A62"/>
    <w:rsid w:val="007B5AD4"/>
    <w:rsid w:val="007B6157"/>
    <w:rsid w:val="007B6D5E"/>
    <w:rsid w:val="007B6E27"/>
    <w:rsid w:val="007C053B"/>
    <w:rsid w:val="007C10DC"/>
    <w:rsid w:val="007C142B"/>
    <w:rsid w:val="007C18CD"/>
    <w:rsid w:val="007C1A8F"/>
    <w:rsid w:val="007C1EBD"/>
    <w:rsid w:val="007C2992"/>
    <w:rsid w:val="007C3255"/>
    <w:rsid w:val="007C3DE4"/>
    <w:rsid w:val="007C478F"/>
    <w:rsid w:val="007C4A35"/>
    <w:rsid w:val="007C4AC1"/>
    <w:rsid w:val="007C4AD7"/>
    <w:rsid w:val="007C513F"/>
    <w:rsid w:val="007C567F"/>
    <w:rsid w:val="007C6CB7"/>
    <w:rsid w:val="007C78BC"/>
    <w:rsid w:val="007C7DBE"/>
    <w:rsid w:val="007D0E8A"/>
    <w:rsid w:val="007D1ADA"/>
    <w:rsid w:val="007D1C5F"/>
    <w:rsid w:val="007D1E7E"/>
    <w:rsid w:val="007D1F53"/>
    <w:rsid w:val="007D2121"/>
    <w:rsid w:val="007D28D7"/>
    <w:rsid w:val="007D3323"/>
    <w:rsid w:val="007D3384"/>
    <w:rsid w:val="007D4B2B"/>
    <w:rsid w:val="007D53D3"/>
    <w:rsid w:val="007D6048"/>
    <w:rsid w:val="007D6A22"/>
    <w:rsid w:val="007D73D1"/>
    <w:rsid w:val="007D744A"/>
    <w:rsid w:val="007D74D2"/>
    <w:rsid w:val="007D7719"/>
    <w:rsid w:val="007D777D"/>
    <w:rsid w:val="007D77EE"/>
    <w:rsid w:val="007E0276"/>
    <w:rsid w:val="007E054C"/>
    <w:rsid w:val="007E0F20"/>
    <w:rsid w:val="007E137B"/>
    <w:rsid w:val="007E2E0C"/>
    <w:rsid w:val="007E2F7A"/>
    <w:rsid w:val="007E372C"/>
    <w:rsid w:val="007E3B88"/>
    <w:rsid w:val="007E3BF0"/>
    <w:rsid w:val="007E4365"/>
    <w:rsid w:val="007E5042"/>
    <w:rsid w:val="007E5504"/>
    <w:rsid w:val="007E57F6"/>
    <w:rsid w:val="007E62AB"/>
    <w:rsid w:val="007E6566"/>
    <w:rsid w:val="007E6833"/>
    <w:rsid w:val="007E6B31"/>
    <w:rsid w:val="007E7012"/>
    <w:rsid w:val="007E77B7"/>
    <w:rsid w:val="007F01AA"/>
    <w:rsid w:val="007F0AB1"/>
    <w:rsid w:val="007F1173"/>
    <w:rsid w:val="007F15F2"/>
    <w:rsid w:val="007F1C9C"/>
    <w:rsid w:val="007F1F9A"/>
    <w:rsid w:val="007F2CAB"/>
    <w:rsid w:val="007F3282"/>
    <w:rsid w:val="007F3966"/>
    <w:rsid w:val="007F3CD4"/>
    <w:rsid w:val="007F40C7"/>
    <w:rsid w:val="007F4BD5"/>
    <w:rsid w:val="007F6397"/>
    <w:rsid w:val="007F6611"/>
    <w:rsid w:val="007F67F1"/>
    <w:rsid w:val="007F6F0B"/>
    <w:rsid w:val="007F7285"/>
    <w:rsid w:val="007F7AA0"/>
    <w:rsid w:val="007F7B76"/>
    <w:rsid w:val="007F7CF7"/>
    <w:rsid w:val="007F7E9E"/>
    <w:rsid w:val="008002B8"/>
    <w:rsid w:val="00800491"/>
    <w:rsid w:val="008005D7"/>
    <w:rsid w:val="00800870"/>
    <w:rsid w:val="00801398"/>
    <w:rsid w:val="00801792"/>
    <w:rsid w:val="008018C9"/>
    <w:rsid w:val="00801D4E"/>
    <w:rsid w:val="00802697"/>
    <w:rsid w:val="008033A4"/>
    <w:rsid w:val="008041D4"/>
    <w:rsid w:val="0080463A"/>
    <w:rsid w:val="00805408"/>
    <w:rsid w:val="00805480"/>
    <w:rsid w:val="00807970"/>
    <w:rsid w:val="00807B92"/>
    <w:rsid w:val="008108F2"/>
    <w:rsid w:val="008113A5"/>
    <w:rsid w:val="008115C6"/>
    <w:rsid w:val="00811B34"/>
    <w:rsid w:val="008130A2"/>
    <w:rsid w:val="0081326E"/>
    <w:rsid w:val="008137B8"/>
    <w:rsid w:val="00814100"/>
    <w:rsid w:val="00814FBB"/>
    <w:rsid w:val="0081532E"/>
    <w:rsid w:val="00815497"/>
    <w:rsid w:val="00816246"/>
    <w:rsid w:val="0081659A"/>
    <w:rsid w:val="00816A4B"/>
    <w:rsid w:val="00820656"/>
    <w:rsid w:val="008208C7"/>
    <w:rsid w:val="00820BEA"/>
    <w:rsid w:val="008213BC"/>
    <w:rsid w:val="008219F2"/>
    <w:rsid w:val="00821E65"/>
    <w:rsid w:val="00822456"/>
    <w:rsid w:val="00822ED3"/>
    <w:rsid w:val="008230E5"/>
    <w:rsid w:val="00823C48"/>
    <w:rsid w:val="00825683"/>
    <w:rsid w:val="008257B0"/>
    <w:rsid w:val="00825B6B"/>
    <w:rsid w:val="00825FC1"/>
    <w:rsid w:val="008275DF"/>
    <w:rsid w:val="00827711"/>
    <w:rsid w:val="00827C8B"/>
    <w:rsid w:val="00830041"/>
    <w:rsid w:val="00830196"/>
    <w:rsid w:val="00830E3B"/>
    <w:rsid w:val="00831B0F"/>
    <w:rsid w:val="0083307F"/>
    <w:rsid w:val="00833271"/>
    <w:rsid w:val="00833309"/>
    <w:rsid w:val="00833FC3"/>
    <w:rsid w:val="008344CC"/>
    <w:rsid w:val="00834629"/>
    <w:rsid w:val="00834D85"/>
    <w:rsid w:val="00834D86"/>
    <w:rsid w:val="00835465"/>
    <w:rsid w:val="00835ACE"/>
    <w:rsid w:val="00835CA3"/>
    <w:rsid w:val="00836320"/>
    <w:rsid w:val="00836345"/>
    <w:rsid w:val="00836B2F"/>
    <w:rsid w:val="0083728D"/>
    <w:rsid w:val="008376F7"/>
    <w:rsid w:val="00841A30"/>
    <w:rsid w:val="00841FB7"/>
    <w:rsid w:val="00842736"/>
    <w:rsid w:val="00842FAC"/>
    <w:rsid w:val="00843B6D"/>
    <w:rsid w:val="00843C25"/>
    <w:rsid w:val="00844A3A"/>
    <w:rsid w:val="00844C50"/>
    <w:rsid w:val="00844E2B"/>
    <w:rsid w:val="00844E38"/>
    <w:rsid w:val="00844F19"/>
    <w:rsid w:val="00845871"/>
    <w:rsid w:val="00850A38"/>
    <w:rsid w:val="00850AAE"/>
    <w:rsid w:val="00850BBC"/>
    <w:rsid w:val="00851043"/>
    <w:rsid w:val="008519EA"/>
    <w:rsid w:val="0085316C"/>
    <w:rsid w:val="00854728"/>
    <w:rsid w:val="00854F7B"/>
    <w:rsid w:val="00855234"/>
    <w:rsid w:val="0085548F"/>
    <w:rsid w:val="00855A12"/>
    <w:rsid w:val="00855D65"/>
    <w:rsid w:val="0085606B"/>
    <w:rsid w:val="008560C0"/>
    <w:rsid w:val="00856422"/>
    <w:rsid w:val="00856491"/>
    <w:rsid w:val="008568DE"/>
    <w:rsid w:val="00861CF7"/>
    <w:rsid w:val="00861EC8"/>
    <w:rsid w:val="008637E7"/>
    <w:rsid w:val="0086390F"/>
    <w:rsid w:val="00864782"/>
    <w:rsid w:val="00864A88"/>
    <w:rsid w:val="0086511F"/>
    <w:rsid w:val="00865B53"/>
    <w:rsid w:val="00865B85"/>
    <w:rsid w:val="00866329"/>
    <w:rsid w:val="00866556"/>
    <w:rsid w:val="0086689E"/>
    <w:rsid w:val="00866D5E"/>
    <w:rsid w:val="00866DC9"/>
    <w:rsid w:val="00866EB8"/>
    <w:rsid w:val="0086735F"/>
    <w:rsid w:val="00867D8A"/>
    <w:rsid w:val="00871B99"/>
    <w:rsid w:val="008727F2"/>
    <w:rsid w:val="00872B9B"/>
    <w:rsid w:val="00873B95"/>
    <w:rsid w:val="00873BE9"/>
    <w:rsid w:val="00874087"/>
    <w:rsid w:val="00874C0E"/>
    <w:rsid w:val="00874EFB"/>
    <w:rsid w:val="00874F42"/>
    <w:rsid w:val="0087546E"/>
    <w:rsid w:val="008758C5"/>
    <w:rsid w:val="00875FFB"/>
    <w:rsid w:val="00876041"/>
    <w:rsid w:val="008760AF"/>
    <w:rsid w:val="00876706"/>
    <w:rsid w:val="00876CAC"/>
    <w:rsid w:val="0087739C"/>
    <w:rsid w:val="008773D2"/>
    <w:rsid w:val="00877ADE"/>
    <w:rsid w:val="00877D7B"/>
    <w:rsid w:val="00877F1D"/>
    <w:rsid w:val="00881D24"/>
    <w:rsid w:val="0088227A"/>
    <w:rsid w:val="00882328"/>
    <w:rsid w:val="00884504"/>
    <w:rsid w:val="0088497D"/>
    <w:rsid w:val="00885362"/>
    <w:rsid w:val="00886193"/>
    <w:rsid w:val="00886E9E"/>
    <w:rsid w:val="008871EE"/>
    <w:rsid w:val="0088792C"/>
    <w:rsid w:val="008901AD"/>
    <w:rsid w:val="00891792"/>
    <w:rsid w:val="008917E5"/>
    <w:rsid w:val="008923AE"/>
    <w:rsid w:val="00892479"/>
    <w:rsid w:val="008928D4"/>
    <w:rsid w:val="008938C5"/>
    <w:rsid w:val="00895033"/>
    <w:rsid w:val="00895300"/>
    <w:rsid w:val="00895E58"/>
    <w:rsid w:val="0089611F"/>
    <w:rsid w:val="008962E7"/>
    <w:rsid w:val="0089658A"/>
    <w:rsid w:val="00896BFC"/>
    <w:rsid w:val="00896C1E"/>
    <w:rsid w:val="008973BD"/>
    <w:rsid w:val="008976C6"/>
    <w:rsid w:val="008978D7"/>
    <w:rsid w:val="00897B89"/>
    <w:rsid w:val="008A01F8"/>
    <w:rsid w:val="008A0995"/>
    <w:rsid w:val="008A0FD5"/>
    <w:rsid w:val="008A1455"/>
    <w:rsid w:val="008A156B"/>
    <w:rsid w:val="008A19C8"/>
    <w:rsid w:val="008A1EAD"/>
    <w:rsid w:val="008A2159"/>
    <w:rsid w:val="008A25A6"/>
    <w:rsid w:val="008A2D74"/>
    <w:rsid w:val="008A3373"/>
    <w:rsid w:val="008A3D59"/>
    <w:rsid w:val="008A410A"/>
    <w:rsid w:val="008A4571"/>
    <w:rsid w:val="008A54A6"/>
    <w:rsid w:val="008A6A3B"/>
    <w:rsid w:val="008A7602"/>
    <w:rsid w:val="008A7FD4"/>
    <w:rsid w:val="008B0001"/>
    <w:rsid w:val="008B28A6"/>
    <w:rsid w:val="008B3501"/>
    <w:rsid w:val="008B3540"/>
    <w:rsid w:val="008B3552"/>
    <w:rsid w:val="008B379D"/>
    <w:rsid w:val="008B55A7"/>
    <w:rsid w:val="008B6207"/>
    <w:rsid w:val="008B6385"/>
    <w:rsid w:val="008B66EA"/>
    <w:rsid w:val="008B7013"/>
    <w:rsid w:val="008B740A"/>
    <w:rsid w:val="008B76B2"/>
    <w:rsid w:val="008B78E8"/>
    <w:rsid w:val="008C0224"/>
    <w:rsid w:val="008C02A2"/>
    <w:rsid w:val="008C0869"/>
    <w:rsid w:val="008C0F6B"/>
    <w:rsid w:val="008C120E"/>
    <w:rsid w:val="008C2421"/>
    <w:rsid w:val="008C26AB"/>
    <w:rsid w:val="008C28BB"/>
    <w:rsid w:val="008C2A13"/>
    <w:rsid w:val="008C2C13"/>
    <w:rsid w:val="008C2D77"/>
    <w:rsid w:val="008C359B"/>
    <w:rsid w:val="008C3C02"/>
    <w:rsid w:val="008C3DD2"/>
    <w:rsid w:val="008C4280"/>
    <w:rsid w:val="008C428C"/>
    <w:rsid w:val="008C43F9"/>
    <w:rsid w:val="008C5A32"/>
    <w:rsid w:val="008C5C6E"/>
    <w:rsid w:val="008C5FDC"/>
    <w:rsid w:val="008C6C78"/>
    <w:rsid w:val="008C6F89"/>
    <w:rsid w:val="008C7406"/>
    <w:rsid w:val="008C75B8"/>
    <w:rsid w:val="008C7C77"/>
    <w:rsid w:val="008C7E75"/>
    <w:rsid w:val="008D048A"/>
    <w:rsid w:val="008D190D"/>
    <w:rsid w:val="008D1E3C"/>
    <w:rsid w:val="008D1EE5"/>
    <w:rsid w:val="008D28CF"/>
    <w:rsid w:val="008D28E2"/>
    <w:rsid w:val="008D30F0"/>
    <w:rsid w:val="008D3813"/>
    <w:rsid w:val="008D432C"/>
    <w:rsid w:val="008D46BA"/>
    <w:rsid w:val="008D4C26"/>
    <w:rsid w:val="008D4CE9"/>
    <w:rsid w:val="008D5563"/>
    <w:rsid w:val="008D6F6E"/>
    <w:rsid w:val="008D71B4"/>
    <w:rsid w:val="008D747A"/>
    <w:rsid w:val="008D7566"/>
    <w:rsid w:val="008D7A89"/>
    <w:rsid w:val="008E070D"/>
    <w:rsid w:val="008E077D"/>
    <w:rsid w:val="008E0D4A"/>
    <w:rsid w:val="008E0FBB"/>
    <w:rsid w:val="008E17D3"/>
    <w:rsid w:val="008E1832"/>
    <w:rsid w:val="008E18EA"/>
    <w:rsid w:val="008E195A"/>
    <w:rsid w:val="008E1A80"/>
    <w:rsid w:val="008E1CB1"/>
    <w:rsid w:val="008E20B2"/>
    <w:rsid w:val="008E2696"/>
    <w:rsid w:val="008E2DBF"/>
    <w:rsid w:val="008E34BF"/>
    <w:rsid w:val="008E4662"/>
    <w:rsid w:val="008E6AA3"/>
    <w:rsid w:val="008E715E"/>
    <w:rsid w:val="008E74EE"/>
    <w:rsid w:val="008F0CE6"/>
    <w:rsid w:val="008F0DF1"/>
    <w:rsid w:val="008F0F9C"/>
    <w:rsid w:val="008F120F"/>
    <w:rsid w:val="008F1479"/>
    <w:rsid w:val="008F1518"/>
    <w:rsid w:val="008F1F2F"/>
    <w:rsid w:val="008F1FAF"/>
    <w:rsid w:val="008F23D1"/>
    <w:rsid w:val="008F2FD2"/>
    <w:rsid w:val="008F310E"/>
    <w:rsid w:val="008F356B"/>
    <w:rsid w:val="008F357D"/>
    <w:rsid w:val="008F4243"/>
    <w:rsid w:val="008F428B"/>
    <w:rsid w:val="008F4ED7"/>
    <w:rsid w:val="008F528D"/>
    <w:rsid w:val="008F54C9"/>
    <w:rsid w:val="008F63ED"/>
    <w:rsid w:val="008F643F"/>
    <w:rsid w:val="008F67E6"/>
    <w:rsid w:val="008F71D7"/>
    <w:rsid w:val="008F7E07"/>
    <w:rsid w:val="00900794"/>
    <w:rsid w:val="009007D4"/>
    <w:rsid w:val="009013A0"/>
    <w:rsid w:val="00901959"/>
    <w:rsid w:val="00901D74"/>
    <w:rsid w:val="0090216A"/>
    <w:rsid w:val="00902390"/>
    <w:rsid w:val="00902F0E"/>
    <w:rsid w:val="00903054"/>
    <w:rsid w:val="00903D8A"/>
    <w:rsid w:val="0090456C"/>
    <w:rsid w:val="00904C0B"/>
    <w:rsid w:val="00904D6D"/>
    <w:rsid w:val="00906B29"/>
    <w:rsid w:val="00907A30"/>
    <w:rsid w:val="00910EF6"/>
    <w:rsid w:val="00911D38"/>
    <w:rsid w:val="00911FCC"/>
    <w:rsid w:val="00912060"/>
    <w:rsid w:val="009124A5"/>
    <w:rsid w:val="00912586"/>
    <w:rsid w:val="00912830"/>
    <w:rsid w:val="00912A4A"/>
    <w:rsid w:val="009133C8"/>
    <w:rsid w:val="00913D7C"/>
    <w:rsid w:val="00913F96"/>
    <w:rsid w:val="00914AF3"/>
    <w:rsid w:val="00914C63"/>
    <w:rsid w:val="00915457"/>
    <w:rsid w:val="00915598"/>
    <w:rsid w:val="0091594D"/>
    <w:rsid w:val="009160F6"/>
    <w:rsid w:val="0091625E"/>
    <w:rsid w:val="00916E9D"/>
    <w:rsid w:val="0091751C"/>
    <w:rsid w:val="009176E2"/>
    <w:rsid w:val="00920932"/>
    <w:rsid w:val="00921345"/>
    <w:rsid w:val="009215F6"/>
    <w:rsid w:val="009217F3"/>
    <w:rsid w:val="009235DA"/>
    <w:rsid w:val="0092377A"/>
    <w:rsid w:val="00923FFC"/>
    <w:rsid w:val="009245AA"/>
    <w:rsid w:val="00924ADC"/>
    <w:rsid w:val="0092591E"/>
    <w:rsid w:val="00926053"/>
    <w:rsid w:val="0092608E"/>
    <w:rsid w:val="00926244"/>
    <w:rsid w:val="009267DF"/>
    <w:rsid w:val="00926B6A"/>
    <w:rsid w:val="00926D2E"/>
    <w:rsid w:val="0092770C"/>
    <w:rsid w:val="00927C33"/>
    <w:rsid w:val="00927D03"/>
    <w:rsid w:val="0093037E"/>
    <w:rsid w:val="00930394"/>
    <w:rsid w:val="00930F18"/>
    <w:rsid w:val="0093124B"/>
    <w:rsid w:val="0093157E"/>
    <w:rsid w:val="00931F60"/>
    <w:rsid w:val="00932A1C"/>
    <w:rsid w:val="00932B42"/>
    <w:rsid w:val="00932FC1"/>
    <w:rsid w:val="00933A77"/>
    <w:rsid w:val="00933BCA"/>
    <w:rsid w:val="00933D14"/>
    <w:rsid w:val="00933E17"/>
    <w:rsid w:val="00934253"/>
    <w:rsid w:val="0093436F"/>
    <w:rsid w:val="00935E04"/>
    <w:rsid w:val="009367C8"/>
    <w:rsid w:val="009369C5"/>
    <w:rsid w:val="00937384"/>
    <w:rsid w:val="00937450"/>
    <w:rsid w:val="00937A89"/>
    <w:rsid w:val="00937C09"/>
    <w:rsid w:val="00937DFE"/>
    <w:rsid w:val="00941154"/>
    <w:rsid w:val="009411FA"/>
    <w:rsid w:val="00941737"/>
    <w:rsid w:val="00941B40"/>
    <w:rsid w:val="00941B96"/>
    <w:rsid w:val="00942379"/>
    <w:rsid w:val="009427B8"/>
    <w:rsid w:val="00942D55"/>
    <w:rsid w:val="00942D8C"/>
    <w:rsid w:val="00943FEE"/>
    <w:rsid w:val="0094409C"/>
    <w:rsid w:val="009441D6"/>
    <w:rsid w:val="00944992"/>
    <w:rsid w:val="00944E11"/>
    <w:rsid w:val="009457DB"/>
    <w:rsid w:val="009458A3"/>
    <w:rsid w:val="00946E01"/>
    <w:rsid w:val="009508A0"/>
    <w:rsid w:val="00950A22"/>
    <w:rsid w:val="00951C6B"/>
    <w:rsid w:val="009529BF"/>
    <w:rsid w:val="00953569"/>
    <w:rsid w:val="009539C1"/>
    <w:rsid w:val="009540DA"/>
    <w:rsid w:val="0095445A"/>
    <w:rsid w:val="00954D20"/>
    <w:rsid w:val="00955D3B"/>
    <w:rsid w:val="009562EB"/>
    <w:rsid w:val="00956660"/>
    <w:rsid w:val="009566A6"/>
    <w:rsid w:val="0095683F"/>
    <w:rsid w:val="00956A0E"/>
    <w:rsid w:val="00956D97"/>
    <w:rsid w:val="00957057"/>
    <w:rsid w:val="0096033E"/>
    <w:rsid w:val="009610B7"/>
    <w:rsid w:val="00961639"/>
    <w:rsid w:val="0096184B"/>
    <w:rsid w:val="00962548"/>
    <w:rsid w:val="00962AA6"/>
    <w:rsid w:val="00962B04"/>
    <w:rsid w:val="00963639"/>
    <w:rsid w:val="00963B90"/>
    <w:rsid w:val="00963CAD"/>
    <w:rsid w:val="00963CE5"/>
    <w:rsid w:val="00963FA9"/>
    <w:rsid w:val="00964B2F"/>
    <w:rsid w:val="009655CF"/>
    <w:rsid w:val="0096587E"/>
    <w:rsid w:val="0096590D"/>
    <w:rsid w:val="00966B6C"/>
    <w:rsid w:val="00966BA0"/>
    <w:rsid w:val="00967B09"/>
    <w:rsid w:val="00971225"/>
    <w:rsid w:val="00971A89"/>
    <w:rsid w:val="00972076"/>
    <w:rsid w:val="00972884"/>
    <w:rsid w:val="00972E10"/>
    <w:rsid w:val="00972FA8"/>
    <w:rsid w:val="009730A8"/>
    <w:rsid w:val="009732ED"/>
    <w:rsid w:val="0097344F"/>
    <w:rsid w:val="00974109"/>
    <w:rsid w:val="0097464D"/>
    <w:rsid w:val="009747A5"/>
    <w:rsid w:val="0097480B"/>
    <w:rsid w:val="0097505C"/>
    <w:rsid w:val="00976170"/>
    <w:rsid w:val="00976313"/>
    <w:rsid w:val="00976359"/>
    <w:rsid w:val="00976716"/>
    <w:rsid w:val="00980363"/>
    <w:rsid w:val="009803B2"/>
    <w:rsid w:val="0098121D"/>
    <w:rsid w:val="00981297"/>
    <w:rsid w:val="0098134A"/>
    <w:rsid w:val="00981C07"/>
    <w:rsid w:val="009825D8"/>
    <w:rsid w:val="00983204"/>
    <w:rsid w:val="009836BC"/>
    <w:rsid w:val="009838AE"/>
    <w:rsid w:val="00983C7F"/>
    <w:rsid w:val="009844A4"/>
    <w:rsid w:val="00984C97"/>
    <w:rsid w:val="00985508"/>
    <w:rsid w:val="0098577C"/>
    <w:rsid w:val="00985E6D"/>
    <w:rsid w:val="009861BF"/>
    <w:rsid w:val="00986F16"/>
    <w:rsid w:val="00987D66"/>
    <w:rsid w:val="0099048A"/>
    <w:rsid w:val="00991223"/>
    <w:rsid w:val="0099126F"/>
    <w:rsid w:val="0099175B"/>
    <w:rsid w:val="009926A9"/>
    <w:rsid w:val="00992982"/>
    <w:rsid w:val="009934A9"/>
    <w:rsid w:val="00993C87"/>
    <w:rsid w:val="009942BA"/>
    <w:rsid w:val="00994DBD"/>
    <w:rsid w:val="00995EDA"/>
    <w:rsid w:val="00996BA3"/>
    <w:rsid w:val="00996F99"/>
    <w:rsid w:val="009971E2"/>
    <w:rsid w:val="009973AE"/>
    <w:rsid w:val="0099789C"/>
    <w:rsid w:val="009A02E0"/>
    <w:rsid w:val="009A15DA"/>
    <w:rsid w:val="009A1669"/>
    <w:rsid w:val="009A1DE1"/>
    <w:rsid w:val="009A1F48"/>
    <w:rsid w:val="009A2368"/>
    <w:rsid w:val="009A3EB0"/>
    <w:rsid w:val="009A53DB"/>
    <w:rsid w:val="009A57A0"/>
    <w:rsid w:val="009A5811"/>
    <w:rsid w:val="009A5E91"/>
    <w:rsid w:val="009A7BBD"/>
    <w:rsid w:val="009B069E"/>
    <w:rsid w:val="009B071B"/>
    <w:rsid w:val="009B1D66"/>
    <w:rsid w:val="009B2060"/>
    <w:rsid w:val="009B2606"/>
    <w:rsid w:val="009B33CA"/>
    <w:rsid w:val="009B3508"/>
    <w:rsid w:val="009B38CE"/>
    <w:rsid w:val="009B5074"/>
    <w:rsid w:val="009B6DB2"/>
    <w:rsid w:val="009B6ECC"/>
    <w:rsid w:val="009B77E7"/>
    <w:rsid w:val="009B7841"/>
    <w:rsid w:val="009B7D2E"/>
    <w:rsid w:val="009C1E74"/>
    <w:rsid w:val="009C2DC6"/>
    <w:rsid w:val="009C3BD2"/>
    <w:rsid w:val="009C4220"/>
    <w:rsid w:val="009C4996"/>
    <w:rsid w:val="009C52DE"/>
    <w:rsid w:val="009C5399"/>
    <w:rsid w:val="009C5515"/>
    <w:rsid w:val="009C58A2"/>
    <w:rsid w:val="009C5B3E"/>
    <w:rsid w:val="009C5CA9"/>
    <w:rsid w:val="009C5F79"/>
    <w:rsid w:val="009C6766"/>
    <w:rsid w:val="009C6C36"/>
    <w:rsid w:val="009D03DF"/>
    <w:rsid w:val="009D047A"/>
    <w:rsid w:val="009D079B"/>
    <w:rsid w:val="009D0F94"/>
    <w:rsid w:val="009D1334"/>
    <w:rsid w:val="009D1842"/>
    <w:rsid w:val="009D1ED6"/>
    <w:rsid w:val="009D223C"/>
    <w:rsid w:val="009D22E2"/>
    <w:rsid w:val="009D23E3"/>
    <w:rsid w:val="009D23F9"/>
    <w:rsid w:val="009D2F39"/>
    <w:rsid w:val="009D33F3"/>
    <w:rsid w:val="009D3951"/>
    <w:rsid w:val="009D4016"/>
    <w:rsid w:val="009D404E"/>
    <w:rsid w:val="009D504B"/>
    <w:rsid w:val="009D52CB"/>
    <w:rsid w:val="009D57C2"/>
    <w:rsid w:val="009D5A65"/>
    <w:rsid w:val="009D775D"/>
    <w:rsid w:val="009D7DA7"/>
    <w:rsid w:val="009E0880"/>
    <w:rsid w:val="009E0D6C"/>
    <w:rsid w:val="009E0DD2"/>
    <w:rsid w:val="009E0E9B"/>
    <w:rsid w:val="009E0F62"/>
    <w:rsid w:val="009E11EE"/>
    <w:rsid w:val="009E1621"/>
    <w:rsid w:val="009E2256"/>
    <w:rsid w:val="009E31A1"/>
    <w:rsid w:val="009E3B5E"/>
    <w:rsid w:val="009E4240"/>
    <w:rsid w:val="009E44F0"/>
    <w:rsid w:val="009E4516"/>
    <w:rsid w:val="009E4C12"/>
    <w:rsid w:val="009E4ED6"/>
    <w:rsid w:val="009E4F97"/>
    <w:rsid w:val="009E626C"/>
    <w:rsid w:val="009E677B"/>
    <w:rsid w:val="009E68F5"/>
    <w:rsid w:val="009E6D42"/>
    <w:rsid w:val="009E6D8D"/>
    <w:rsid w:val="009E70D1"/>
    <w:rsid w:val="009E740B"/>
    <w:rsid w:val="009E7579"/>
    <w:rsid w:val="009E7E5E"/>
    <w:rsid w:val="009F15FA"/>
    <w:rsid w:val="009F1E19"/>
    <w:rsid w:val="009F3172"/>
    <w:rsid w:val="009F4B7B"/>
    <w:rsid w:val="009F4F76"/>
    <w:rsid w:val="009F5A3E"/>
    <w:rsid w:val="009F5DE6"/>
    <w:rsid w:val="009F6402"/>
    <w:rsid w:val="009F6507"/>
    <w:rsid w:val="009F65A0"/>
    <w:rsid w:val="009F7189"/>
    <w:rsid w:val="009F7A67"/>
    <w:rsid w:val="00A0169B"/>
    <w:rsid w:val="00A01CC1"/>
    <w:rsid w:val="00A02623"/>
    <w:rsid w:val="00A02648"/>
    <w:rsid w:val="00A02A37"/>
    <w:rsid w:val="00A03177"/>
    <w:rsid w:val="00A03295"/>
    <w:rsid w:val="00A03880"/>
    <w:rsid w:val="00A04802"/>
    <w:rsid w:val="00A05DD9"/>
    <w:rsid w:val="00A07251"/>
    <w:rsid w:val="00A07816"/>
    <w:rsid w:val="00A07D9B"/>
    <w:rsid w:val="00A10F0D"/>
    <w:rsid w:val="00A1147F"/>
    <w:rsid w:val="00A116A2"/>
    <w:rsid w:val="00A11A96"/>
    <w:rsid w:val="00A11EC5"/>
    <w:rsid w:val="00A11F0B"/>
    <w:rsid w:val="00A135AE"/>
    <w:rsid w:val="00A1381F"/>
    <w:rsid w:val="00A13988"/>
    <w:rsid w:val="00A13A50"/>
    <w:rsid w:val="00A145D6"/>
    <w:rsid w:val="00A1547F"/>
    <w:rsid w:val="00A154F3"/>
    <w:rsid w:val="00A15660"/>
    <w:rsid w:val="00A157F7"/>
    <w:rsid w:val="00A16705"/>
    <w:rsid w:val="00A17533"/>
    <w:rsid w:val="00A209DF"/>
    <w:rsid w:val="00A20BDD"/>
    <w:rsid w:val="00A21399"/>
    <w:rsid w:val="00A21625"/>
    <w:rsid w:val="00A21E24"/>
    <w:rsid w:val="00A220EE"/>
    <w:rsid w:val="00A23A7D"/>
    <w:rsid w:val="00A23B0A"/>
    <w:rsid w:val="00A23EAA"/>
    <w:rsid w:val="00A243C9"/>
    <w:rsid w:val="00A24E3E"/>
    <w:rsid w:val="00A24EA4"/>
    <w:rsid w:val="00A25EB4"/>
    <w:rsid w:val="00A262EF"/>
    <w:rsid w:val="00A26EC1"/>
    <w:rsid w:val="00A26F9B"/>
    <w:rsid w:val="00A277CC"/>
    <w:rsid w:val="00A27862"/>
    <w:rsid w:val="00A27E7C"/>
    <w:rsid w:val="00A3008E"/>
    <w:rsid w:val="00A303B0"/>
    <w:rsid w:val="00A303DD"/>
    <w:rsid w:val="00A30BDB"/>
    <w:rsid w:val="00A30D15"/>
    <w:rsid w:val="00A31486"/>
    <w:rsid w:val="00A319E9"/>
    <w:rsid w:val="00A31C59"/>
    <w:rsid w:val="00A32C4B"/>
    <w:rsid w:val="00A3319D"/>
    <w:rsid w:val="00A3392A"/>
    <w:rsid w:val="00A33AAD"/>
    <w:rsid w:val="00A35206"/>
    <w:rsid w:val="00A352E4"/>
    <w:rsid w:val="00A360DE"/>
    <w:rsid w:val="00A373EF"/>
    <w:rsid w:val="00A3749A"/>
    <w:rsid w:val="00A37B4E"/>
    <w:rsid w:val="00A37C6D"/>
    <w:rsid w:val="00A403BB"/>
    <w:rsid w:val="00A40B70"/>
    <w:rsid w:val="00A41EBA"/>
    <w:rsid w:val="00A41FE3"/>
    <w:rsid w:val="00A423C7"/>
    <w:rsid w:val="00A43363"/>
    <w:rsid w:val="00A43C29"/>
    <w:rsid w:val="00A441E5"/>
    <w:rsid w:val="00A445B3"/>
    <w:rsid w:val="00A446DC"/>
    <w:rsid w:val="00A448DF"/>
    <w:rsid w:val="00A449C1"/>
    <w:rsid w:val="00A44EEC"/>
    <w:rsid w:val="00A45680"/>
    <w:rsid w:val="00A469E1"/>
    <w:rsid w:val="00A46CD1"/>
    <w:rsid w:val="00A478E9"/>
    <w:rsid w:val="00A47A02"/>
    <w:rsid w:val="00A47B9B"/>
    <w:rsid w:val="00A5075B"/>
    <w:rsid w:val="00A50C3A"/>
    <w:rsid w:val="00A511FB"/>
    <w:rsid w:val="00A51249"/>
    <w:rsid w:val="00A51A2A"/>
    <w:rsid w:val="00A51A4D"/>
    <w:rsid w:val="00A52744"/>
    <w:rsid w:val="00A529E5"/>
    <w:rsid w:val="00A53529"/>
    <w:rsid w:val="00A5434F"/>
    <w:rsid w:val="00A549D0"/>
    <w:rsid w:val="00A55358"/>
    <w:rsid w:val="00A55D4E"/>
    <w:rsid w:val="00A5631F"/>
    <w:rsid w:val="00A564E4"/>
    <w:rsid w:val="00A573AF"/>
    <w:rsid w:val="00A573BB"/>
    <w:rsid w:val="00A578EA"/>
    <w:rsid w:val="00A57E30"/>
    <w:rsid w:val="00A6067C"/>
    <w:rsid w:val="00A60792"/>
    <w:rsid w:val="00A60DA6"/>
    <w:rsid w:val="00A613BC"/>
    <w:rsid w:val="00A62236"/>
    <w:rsid w:val="00A62338"/>
    <w:rsid w:val="00A62ACF"/>
    <w:rsid w:val="00A632A1"/>
    <w:rsid w:val="00A633DC"/>
    <w:rsid w:val="00A63AF8"/>
    <w:rsid w:val="00A645C8"/>
    <w:rsid w:val="00A65EA1"/>
    <w:rsid w:val="00A66D86"/>
    <w:rsid w:val="00A66EBD"/>
    <w:rsid w:val="00A66F46"/>
    <w:rsid w:val="00A66FC4"/>
    <w:rsid w:val="00A671E9"/>
    <w:rsid w:val="00A70571"/>
    <w:rsid w:val="00A70605"/>
    <w:rsid w:val="00A70795"/>
    <w:rsid w:val="00A70AF5"/>
    <w:rsid w:val="00A71358"/>
    <w:rsid w:val="00A713E1"/>
    <w:rsid w:val="00A71615"/>
    <w:rsid w:val="00A717C3"/>
    <w:rsid w:val="00A71914"/>
    <w:rsid w:val="00A7208D"/>
    <w:rsid w:val="00A7260D"/>
    <w:rsid w:val="00A7283A"/>
    <w:rsid w:val="00A743EC"/>
    <w:rsid w:val="00A74736"/>
    <w:rsid w:val="00A74B32"/>
    <w:rsid w:val="00A7546D"/>
    <w:rsid w:val="00A7648D"/>
    <w:rsid w:val="00A76886"/>
    <w:rsid w:val="00A769F7"/>
    <w:rsid w:val="00A77070"/>
    <w:rsid w:val="00A77A0B"/>
    <w:rsid w:val="00A8194A"/>
    <w:rsid w:val="00A82154"/>
    <w:rsid w:val="00A82229"/>
    <w:rsid w:val="00A822D9"/>
    <w:rsid w:val="00A827E7"/>
    <w:rsid w:val="00A829A3"/>
    <w:rsid w:val="00A82D03"/>
    <w:rsid w:val="00A82DB1"/>
    <w:rsid w:val="00A83A30"/>
    <w:rsid w:val="00A8451D"/>
    <w:rsid w:val="00A85C50"/>
    <w:rsid w:val="00A85EFE"/>
    <w:rsid w:val="00A860EF"/>
    <w:rsid w:val="00A86549"/>
    <w:rsid w:val="00A86BFA"/>
    <w:rsid w:val="00A86C1F"/>
    <w:rsid w:val="00A86F49"/>
    <w:rsid w:val="00A86F94"/>
    <w:rsid w:val="00A87965"/>
    <w:rsid w:val="00A9005A"/>
    <w:rsid w:val="00A90B82"/>
    <w:rsid w:val="00A9120B"/>
    <w:rsid w:val="00A9133E"/>
    <w:rsid w:val="00A91729"/>
    <w:rsid w:val="00A91BCE"/>
    <w:rsid w:val="00A91E6A"/>
    <w:rsid w:val="00A923AB"/>
    <w:rsid w:val="00A936E5"/>
    <w:rsid w:val="00A93EE0"/>
    <w:rsid w:val="00A94510"/>
    <w:rsid w:val="00A94532"/>
    <w:rsid w:val="00A94A9D"/>
    <w:rsid w:val="00A94F68"/>
    <w:rsid w:val="00A95905"/>
    <w:rsid w:val="00A96137"/>
    <w:rsid w:val="00A968FF"/>
    <w:rsid w:val="00AA01E9"/>
    <w:rsid w:val="00AA0A4A"/>
    <w:rsid w:val="00AA0B94"/>
    <w:rsid w:val="00AA0F36"/>
    <w:rsid w:val="00AA1412"/>
    <w:rsid w:val="00AA1AE2"/>
    <w:rsid w:val="00AA209A"/>
    <w:rsid w:val="00AA21A3"/>
    <w:rsid w:val="00AA2516"/>
    <w:rsid w:val="00AA264E"/>
    <w:rsid w:val="00AA2940"/>
    <w:rsid w:val="00AA2BD1"/>
    <w:rsid w:val="00AA3050"/>
    <w:rsid w:val="00AA374E"/>
    <w:rsid w:val="00AA4283"/>
    <w:rsid w:val="00AA4BB3"/>
    <w:rsid w:val="00AA4C3C"/>
    <w:rsid w:val="00AA4C7F"/>
    <w:rsid w:val="00AA4D79"/>
    <w:rsid w:val="00AA5A81"/>
    <w:rsid w:val="00AA5C72"/>
    <w:rsid w:val="00AA5E5D"/>
    <w:rsid w:val="00AA603E"/>
    <w:rsid w:val="00AA6640"/>
    <w:rsid w:val="00AA6B77"/>
    <w:rsid w:val="00AB035F"/>
    <w:rsid w:val="00AB0523"/>
    <w:rsid w:val="00AB1685"/>
    <w:rsid w:val="00AB2A3C"/>
    <w:rsid w:val="00AB2BB9"/>
    <w:rsid w:val="00AB2EAA"/>
    <w:rsid w:val="00AB2F98"/>
    <w:rsid w:val="00AB3426"/>
    <w:rsid w:val="00AB3AB4"/>
    <w:rsid w:val="00AB588F"/>
    <w:rsid w:val="00AB5C85"/>
    <w:rsid w:val="00AB6A8E"/>
    <w:rsid w:val="00AB6DE7"/>
    <w:rsid w:val="00AB7645"/>
    <w:rsid w:val="00AB7852"/>
    <w:rsid w:val="00AC005B"/>
    <w:rsid w:val="00AC0BA3"/>
    <w:rsid w:val="00AC0E1D"/>
    <w:rsid w:val="00AC13EE"/>
    <w:rsid w:val="00AC190C"/>
    <w:rsid w:val="00AC226E"/>
    <w:rsid w:val="00AC304F"/>
    <w:rsid w:val="00AC3063"/>
    <w:rsid w:val="00AC3192"/>
    <w:rsid w:val="00AC332A"/>
    <w:rsid w:val="00AC3CFC"/>
    <w:rsid w:val="00AC4463"/>
    <w:rsid w:val="00AC48E0"/>
    <w:rsid w:val="00AC4A5A"/>
    <w:rsid w:val="00AC4D0B"/>
    <w:rsid w:val="00AC4D2A"/>
    <w:rsid w:val="00AC51AF"/>
    <w:rsid w:val="00AC5597"/>
    <w:rsid w:val="00AC55D6"/>
    <w:rsid w:val="00AC577E"/>
    <w:rsid w:val="00AC6923"/>
    <w:rsid w:val="00AC6985"/>
    <w:rsid w:val="00AC6C3A"/>
    <w:rsid w:val="00AC7BA0"/>
    <w:rsid w:val="00AD0804"/>
    <w:rsid w:val="00AD08A7"/>
    <w:rsid w:val="00AD098F"/>
    <w:rsid w:val="00AD0DED"/>
    <w:rsid w:val="00AD1487"/>
    <w:rsid w:val="00AD284C"/>
    <w:rsid w:val="00AD30C0"/>
    <w:rsid w:val="00AD339A"/>
    <w:rsid w:val="00AD3691"/>
    <w:rsid w:val="00AD390F"/>
    <w:rsid w:val="00AD4E04"/>
    <w:rsid w:val="00AD6288"/>
    <w:rsid w:val="00AD6537"/>
    <w:rsid w:val="00AD7639"/>
    <w:rsid w:val="00AD763A"/>
    <w:rsid w:val="00AD764D"/>
    <w:rsid w:val="00AE0580"/>
    <w:rsid w:val="00AE0937"/>
    <w:rsid w:val="00AE0FA4"/>
    <w:rsid w:val="00AE0FF1"/>
    <w:rsid w:val="00AE1C91"/>
    <w:rsid w:val="00AE1D0F"/>
    <w:rsid w:val="00AE49FF"/>
    <w:rsid w:val="00AE4B88"/>
    <w:rsid w:val="00AE511D"/>
    <w:rsid w:val="00AE540B"/>
    <w:rsid w:val="00AE54F2"/>
    <w:rsid w:val="00AE56CD"/>
    <w:rsid w:val="00AE5CDC"/>
    <w:rsid w:val="00AE64F6"/>
    <w:rsid w:val="00AE7694"/>
    <w:rsid w:val="00AE7AFC"/>
    <w:rsid w:val="00AF0278"/>
    <w:rsid w:val="00AF0B75"/>
    <w:rsid w:val="00AF0CAF"/>
    <w:rsid w:val="00AF0EAB"/>
    <w:rsid w:val="00AF0ECF"/>
    <w:rsid w:val="00AF1570"/>
    <w:rsid w:val="00AF1701"/>
    <w:rsid w:val="00AF19CE"/>
    <w:rsid w:val="00AF1A9E"/>
    <w:rsid w:val="00AF1AEB"/>
    <w:rsid w:val="00AF1CB9"/>
    <w:rsid w:val="00AF1E87"/>
    <w:rsid w:val="00AF3633"/>
    <w:rsid w:val="00AF4609"/>
    <w:rsid w:val="00AF49F5"/>
    <w:rsid w:val="00AF4B32"/>
    <w:rsid w:val="00AF4F84"/>
    <w:rsid w:val="00AF5089"/>
    <w:rsid w:val="00AF5606"/>
    <w:rsid w:val="00AF56E1"/>
    <w:rsid w:val="00AF63A5"/>
    <w:rsid w:val="00AF72EA"/>
    <w:rsid w:val="00AF7901"/>
    <w:rsid w:val="00AF7CF5"/>
    <w:rsid w:val="00B00A46"/>
    <w:rsid w:val="00B01698"/>
    <w:rsid w:val="00B01E20"/>
    <w:rsid w:val="00B02181"/>
    <w:rsid w:val="00B02249"/>
    <w:rsid w:val="00B023E2"/>
    <w:rsid w:val="00B02516"/>
    <w:rsid w:val="00B0290F"/>
    <w:rsid w:val="00B02DE4"/>
    <w:rsid w:val="00B0307E"/>
    <w:rsid w:val="00B035A6"/>
    <w:rsid w:val="00B0456D"/>
    <w:rsid w:val="00B04A7A"/>
    <w:rsid w:val="00B0541E"/>
    <w:rsid w:val="00B05715"/>
    <w:rsid w:val="00B05C72"/>
    <w:rsid w:val="00B06354"/>
    <w:rsid w:val="00B070CA"/>
    <w:rsid w:val="00B100B5"/>
    <w:rsid w:val="00B10207"/>
    <w:rsid w:val="00B11308"/>
    <w:rsid w:val="00B123C7"/>
    <w:rsid w:val="00B125F0"/>
    <w:rsid w:val="00B12E26"/>
    <w:rsid w:val="00B12FAB"/>
    <w:rsid w:val="00B1305C"/>
    <w:rsid w:val="00B1396B"/>
    <w:rsid w:val="00B13A96"/>
    <w:rsid w:val="00B13EC5"/>
    <w:rsid w:val="00B140FE"/>
    <w:rsid w:val="00B14F01"/>
    <w:rsid w:val="00B15109"/>
    <w:rsid w:val="00B1596F"/>
    <w:rsid w:val="00B166A9"/>
    <w:rsid w:val="00B1768E"/>
    <w:rsid w:val="00B20E7F"/>
    <w:rsid w:val="00B20F68"/>
    <w:rsid w:val="00B21A1F"/>
    <w:rsid w:val="00B21B32"/>
    <w:rsid w:val="00B22417"/>
    <w:rsid w:val="00B22947"/>
    <w:rsid w:val="00B22B32"/>
    <w:rsid w:val="00B22CFF"/>
    <w:rsid w:val="00B235B5"/>
    <w:rsid w:val="00B23705"/>
    <w:rsid w:val="00B24354"/>
    <w:rsid w:val="00B24606"/>
    <w:rsid w:val="00B2491D"/>
    <w:rsid w:val="00B24F4D"/>
    <w:rsid w:val="00B25E7C"/>
    <w:rsid w:val="00B26758"/>
    <w:rsid w:val="00B2688F"/>
    <w:rsid w:val="00B27C4B"/>
    <w:rsid w:val="00B27F8C"/>
    <w:rsid w:val="00B300A8"/>
    <w:rsid w:val="00B30420"/>
    <w:rsid w:val="00B3047D"/>
    <w:rsid w:val="00B309B5"/>
    <w:rsid w:val="00B30F8A"/>
    <w:rsid w:val="00B31063"/>
    <w:rsid w:val="00B31095"/>
    <w:rsid w:val="00B31395"/>
    <w:rsid w:val="00B315E2"/>
    <w:rsid w:val="00B32193"/>
    <w:rsid w:val="00B323F6"/>
    <w:rsid w:val="00B339FD"/>
    <w:rsid w:val="00B33C8A"/>
    <w:rsid w:val="00B345ED"/>
    <w:rsid w:val="00B358A1"/>
    <w:rsid w:val="00B359D6"/>
    <w:rsid w:val="00B35DA7"/>
    <w:rsid w:val="00B35F03"/>
    <w:rsid w:val="00B37071"/>
    <w:rsid w:val="00B373BD"/>
    <w:rsid w:val="00B37B47"/>
    <w:rsid w:val="00B37D64"/>
    <w:rsid w:val="00B4013D"/>
    <w:rsid w:val="00B40AC3"/>
    <w:rsid w:val="00B41B4F"/>
    <w:rsid w:val="00B41FFA"/>
    <w:rsid w:val="00B4325C"/>
    <w:rsid w:val="00B43604"/>
    <w:rsid w:val="00B43834"/>
    <w:rsid w:val="00B43F1B"/>
    <w:rsid w:val="00B4483D"/>
    <w:rsid w:val="00B449DF"/>
    <w:rsid w:val="00B449E0"/>
    <w:rsid w:val="00B45559"/>
    <w:rsid w:val="00B4561C"/>
    <w:rsid w:val="00B45A43"/>
    <w:rsid w:val="00B464AF"/>
    <w:rsid w:val="00B501AA"/>
    <w:rsid w:val="00B51035"/>
    <w:rsid w:val="00B51B39"/>
    <w:rsid w:val="00B51CE6"/>
    <w:rsid w:val="00B51DAF"/>
    <w:rsid w:val="00B525AE"/>
    <w:rsid w:val="00B5308D"/>
    <w:rsid w:val="00B54561"/>
    <w:rsid w:val="00B545FB"/>
    <w:rsid w:val="00B54984"/>
    <w:rsid w:val="00B54FAF"/>
    <w:rsid w:val="00B55321"/>
    <w:rsid w:val="00B555C2"/>
    <w:rsid w:val="00B55662"/>
    <w:rsid w:val="00B56692"/>
    <w:rsid w:val="00B568AA"/>
    <w:rsid w:val="00B56BA9"/>
    <w:rsid w:val="00B57506"/>
    <w:rsid w:val="00B57815"/>
    <w:rsid w:val="00B57894"/>
    <w:rsid w:val="00B618B6"/>
    <w:rsid w:val="00B61D23"/>
    <w:rsid w:val="00B620F1"/>
    <w:rsid w:val="00B62286"/>
    <w:rsid w:val="00B62A69"/>
    <w:rsid w:val="00B6344A"/>
    <w:rsid w:val="00B644B9"/>
    <w:rsid w:val="00B646A5"/>
    <w:rsid w:val="00B6486D"/>
    <w:rsid w:val="00B64D39"/>
    <w:rsid w:val="00B64E2E"/>
    <w:rsid w:val="00B655D2"/>
    <w:rsid w:val="00B65F9F"/>
    <w:rsid w:val="00B663E3"/>
    <w:rsid w:val="00B66706"/>
    <w:rsid w:val="00B66C69"/>
    <w:rsid w:val="00B66EC0"/>
    <w:rsid w:val="00B672E6"/>
    <w:rsid w:val="00B67A26"/>
    <w:rsid w:val="00B67EF9"/>
    <w:rsid w:val="00B70219"/>
    <w:rsid w:val="00B70310"/>
    <w:rsid w:val="00B704ED"/>
    <w:rsid w:val="00B70901"/>
    <w:rsid w:val="00B714AF"/>
    <w:rsid w:val="00B736AA"/>
    <w:rsid w:val="00B73833"/>
    <w:rsid w:val="00B74193"/>
    <w:rsid w:val="00B742EF"/>
    <w:rsid w:val="00B7482C"/>
    <w:rsid w:val="00B752FC"/>
    <w:rsid w:val="00B7532A"/>
    <w:rsid w:val="00B75768"/>
    <w:rsid w:val="00B76D83"/>
    <w:rsid w:val="00B778BD"/>
    <w:rsid w:val="00B77C43"/>
    <w:rsid w:val="00B77EFA"/>
    <w:rsid w:val="00B812CB"/>
    <w:rsid w:val="00B818DC"/>
    <w:rsid w:val="00B8208E"/>
    <w:rsid w:val="00B82184"/>
    <w:rsid w:val="00B8232D"/>
    <w:rsid w:val="00B824DB"/>
    <w:rsid w:val="00B825DA"/>
    <w:rsid w:val="00B82BAF"/>
    <w:rsid w:val="00B83D89"/>
    <w:rsid w:val="00B842E9"/>
    <w:rsid w:val="00B85148"/>
    <w:rsid w:val="00B86727"/>
    <w:rsid w:val="00B86C65"/>
    <w:rsid w:val="00B86CAB"/>
    <w:rsid w:val="00B86F72"/>
    <w:rsid w:val="00B87A95"/>
    <w:rsid w:val="00B90038"/>
    <w:rsid w:val="00B90A96"/>
    <w:rsid w:val="00B90C63"/>
    <w:rsid w:val="00B91452"/>
    <w:rsid w:val="00B91910"/>
    <w:rsid w:val="00B91AFB"/>
    <w:rsid w:val="00B91CBC"/>
    <w:rsid w:val="00B91CCA"/>
    <w:rsid w:val="00B925A7"/>
    <w:rsid w:val="00B92EB8"/>
    <w:rsid w:val="00B933F8"/>
    <w:rsid w:val="00B93D51"/>
    <w:rsid w:val="00B93E86"/>
    <w:rsid w:val="00B94A3C"/>
    <w:rsid w:val="00B95525"/>
    <w:rsid w:val="00B95C61"/>
    <w:rsid w:val="00B95CE0"/>
    <w:rsid w:val="00B96772"/>
    <w:rsid w:val="00B96A18"/>
    <w:rsid w:val="00B97442"/>
    <w:rsid w:val="00B97A02"/>
    <w:rsid w:val="00B97A28"/>
    <w:rsid w:val="00B97DE5"/>
    <w:rsid w:val="00BA013F"/>
    <w:rsid w:val="00BA01FC"/>
    <w:rsid w:val="00BA061D"/>
    <w:rsid w:val="00BA0B4A"/>
    <w:rsid w:val="00BA1066"/>
    <w:rsid w:val="00BA2A3E"/>
    <w:rsid w:val="00BA2B37"/>
    <w:rsid w:val="00BA2BF9"/>
    <w:rsid w:val="00BA2CF4"/>
    <w:rsid w:val="00BA2E9B"/>
    <w:rsid w:val="00BA2FCB"/>
    <w:rsid w:val="00BA34B8"/>
    <w:rsid w:val="00BA41CA"/>
    <w:rsid w:val="00BA42DD"/>
    <w:rsid w:val="00BA4895"/>
    <w:rsid w:val="00BA5D95"/>
    <w:rsid w:val="00BA5DBA"/>
    <w:rsid w:val="00BA6A43"/>
    <w:rsid w:val="00BA6F28"/>
    <w:rsid w:val="00BA7220"/>
    <w:rsid w:val="00BA763A"/>
    <w:rsid w:val="00BA79D3"/>
    <w:rsid w:val="00BA7BFB"/>
    <w:rsid w:val="00BB02B9"/>
    <w:rsid w:val="00BB0BDD"/>
    <w:rsid w:val="00BB12EF"/>
    <w:rsid w:val="00BB18A6"/>
    <w:rsid w:val="00BB1B3D"/>
    <w:rsid w:val="00BB1BB6"/>
    <w:rsid w:val="00BB263E"/>
    <w:rsid w:val="00BB2841"/>
    <w:rsid w:val="00BB2F25"/>
    <w:rsid w:val="00BB30A9"/>
    <w:rsid w:val="00BB3AE3"/>
    <w:rsid w:val="00BB4950"/>
    <w:rsid w:val="00BB5065"/>
    <w:rsid w:val="00BB5EE1"/>
    <w:rsid w:val="00BB6132"/>
    <w:rsid w:val="00BB6968"/>
    <w:rsid w:val="00BB6EE6"/>
    <w:rsid w:val="00BB738D"/>
    <w:rsid w:val="00BB7649"/>
    <w:rsid w:val="00BB7978"/>
    <w:rsid w:val="00BC013E"/>
    <w:rsid w:val="00BC055D"/>
    <w:rsid w:val="00BC089B"/>
    <w:rsid w:val="00BC0EFF"/>
    <w:rsid w:val="00BC15AB"/>
    <w:rsid w:val="00BC17C8"/>
    <w:rsid w:val="00BC208E"/>
    <w:rsid w:val="00BC31C2"/>
    <w:rsid w:val="00BC36E5"/>
    <w:rsid w:val="00BC3F79"/>
    <w:rsid w:val="00BC54D8"/>
    <w:rsid w:val="00BC5DC7"/>
    <w:rsid w:val="00BC6522"/>
    <w:rsid w:val="00BC6699"/>
    <w:rsid w:val="00BC6AA4"/>
    <w:rsid w:val="00BC7BC8"/>
    <w:rsid w:val="00BC7DE5"/>
    <w:rsid w:val="00BD01B5"/>
    <w:rsid w:val="00BD04C4"/>
    <w:rsid w:val="00BD218F"/>
    <w:rsid w:val="00BD320D"/>
    <w:rsid w:val="00BD393F"/>
    <w:rsid w:val="00BD3959"/>
    <w:rsid w:val="00BD396C"/>
    <w:rsid w:val="00BD3B33"/>
    <w:rsid w:val="00BD3D68"/>
    <w:rsid w:val="00BD426C"/>
    <w:rsid w:val="00BD4469"/>
    <w:rsid w:val="00BD45FC"/>
    <w:rsid w:val="00BD46C1"/>
    <w:rsid w:val="00BD4D5A"/>
    <w:rsid w:val="00BD53C7"/>
    <w:rsid w:val="00BD5DFE"/>
    <w:rsid w:val="00BD6701"/>
    <w:rsid w:val="00BD68F5"/>
    <w:rsid w:val="00BD6DCC"/>
    <w:rsid w:val="00BD7DA9"/>
    <w:rsid w:val="00BE0410"/>
    <w:rsid w:val="00BE0639"/>
    <w:rsid w:val="00BE0CF7"/>
    <w:rsid w:val="00BE1053"/>
    <w:rsid w:val="00BE126C"/>
    <w:rsid w:val="00BE1F06"/>
    <w:rsid w:val="00BE2795"/>
    <w:rsid w:val="00BE39AE"/>
    <w:rsid w:val="00BE5810"/>
    <w:rsid w:val="00BE6558"/>
    <w:rsid w:val="00BE6BF3"/>
    <w:rsid w:val="00BE6C5A"/>
    <w:rsid w:val="00BE6D9E"/>
    <w:rsid w:val="00BE7046"/>
    <w:rsid w:val="00BE732F"/>
    <w:rsid w:val="00BF01C6"/>
    <w:rsid w:val="00BF11BF"/>
    <w:rsid w:val="00BF3858"/>
    <w:rsid w:val="00BF38A0"/>
    <w:rsid w:val="00BF3E75"/>
    <w:rsid w:val="00BF47AF"/>
    <w:rsid w:val="00BF4822"/>
    <w:rsid w:val="00BF6557"/>
    <w:rsid w:val="00BF7469"/>
    <w:rsid w:val="00BF798A"/>
    <w:rsid w:val="00BF79E1"/>
    <w:rsid w:val="00BF7A1F"/>
    <w:rsid w:val="00C0098D"/>
    <w:rsid w:val="00C00BDD"/>
    <w:rsid w:val="00C00CF1"/>
    <w:rsid w:val="00C01420"/>
    <w:rsid w:val="00C01A7D"/>
    <w:rsid w:val="00C01F31"/>
    <w:rsid w:val="00C02192"/>
    <w:rsid w:val="00C03BF6"/>
    <w:rsid w:val="00C03D04"/>
    <w:rsid w:val="00C04B16"/>
    <w:rsid w:val="00C04B35"/>
    <w:rsid w:val="00C04E8D"/>
    <w:rsid w:val="00C05405"/>
    <w:rsid w:val="00C06DE2"/>
    <w:rsid w:val="00C06F3B"/>
    <w:rsid w:val="00C0709E"/>
    <w:rsid w:val="00C07168"/>
    <w:rsid w:val="00C07792"/>
    <w:rsid w:val="00C107E9"/>
    <w:rsid w:val="00C10D48"/>
    <w:rsid w:val="00C1144A"/>
    <w:rsid w:val="00C11557"/>
    <w:rsid w:val="00C11C12"/>
    <w:rsid w:val="00C11CD8"/>
    <w:rsid w:val="00C11D65"/>
    <w:rsid w:val="00C11DC4"/>
    <w:rsid w:val="00C127AF"/>
    <w:rsid w:val="00C13AA1"/>
    <w:rsid w:val="00C15207"/>
    <w:rsid w:val="00C158FD"/>
    <w:rsid w:val="00C15988"/>
    <w:rsid w:val="00C1754A"/>
    <w:rsid w:val="00C179F1"/>
    <w:rsid w:val="00C17CEC"/>
    <w:rsid w:val="00C17D5A"/>
    <w:rsid w:val="00C20167"/>
    <w:rsid w:val="00C2051B"/>
    <w:rsid w:val="00C20963"/>
    <w:rsid w:val="00C21DE8"/>
    <w:rsid w:val="00C2208E"/>
    <w:rsid w:val="00C220D4"/>
    <w:rsid w:val="00C220EF"/>
    <w:rsid w:val="00C22659"/>
    <w:rsid w:val="00C23B57"/>
    <w:rsid w:val="00C24414"/>
    <w:rsid w:val="00C24DBB"/>
    <w:rsid w:val="00C256BC"/>
    <w:rsid w:val="00C264A9"/>
    <w:rsid w:val="00C3002D"/>
    <w:rsid w:val="00C3107F"/>
    <w:rsid w:val="00C32336"/>
    <w:rsid w:val="00C32D83"/>
    <w:rsid w:val="00C33464"/>
    <w:rsid w:val="00C345DC"/>
    <w:rsid w:val="00C3460C"/>
    <w:rsid w:val="00C347B0"/>
    <w:rsid w:val="00C34D38"/>
    <w:rsid w:val="00C3512C"/>
    <w:rsid w:val="00C35E2D"/>
    <w:rsid w:val="00C36068"/>
    <w:rsid w:val="00C36609"/>
    <w:rsid w:val="00C37793"/>
    <w:rsid w:val="00C4080B"/>
    <w:rsid w:val="00C40A25"/>
    <w:rsid w:val="00C41A22"/>
    <w:rsid w:val="00C434F5"/>
    <w:rsid w:val="00C43993"/>
    <w:rsid w:val="00C439F4"/>
    <w:rsid w:val="00C44EC7"/>
    <w:rsid w:val="00C45E7F"/>
    <w:rsid w:val="00C45F40"/>
    <w:rsid w:val="00C460A6"/>
    <w:rsid w:val="00C46B76"/>
    <w:rsid w:val="00C46E22"/>
    <w:rsid w:val="00C47596"/>
    <w:rsid w:val="00C47B70"/>
    <w:rsid w:val="00C47BC4"/>
    <w:rsid w:val="00C504FA"/>
    <w:rsid w:val="00C50753"/>
    <w:rsid w:val="00C518A5"/>
    <w:rsid w:val="00C521B2"/>
    <w:rsid w:val="00C52D29"/>
    <w:rsid w:val="00C53AF2"/>
    <w:rsid w:val="00C54A4E"/>
    <w:rsid w:val="00C55A8A"/>
    <w:rsid w:val="00C55FA0"/>
    <w:rsid w:val="00C57D5D"/>
    <w:rsid w:val="00C57DAC"/>
    <w:rsid w:val="00C60A70"/>
    <w:rsid w:val="00C616E1"/>
    <w:rsid w:val="00C61BFF"/>
    <w:rsid w:val="00C626A8"/>
    <w:rsid w:val="00C62F4C"/>
    <w:rsid w:val="00C63ACD"/>
    <w:rsid w:val="00C64625"/>
    <w:rsid w:val="00C6492A"/>
    <w:rsid w:val="00C65A8C"/>
    <w:rsid w:val="00C664C6"/>
    <w:rsid w:val="00C66525"/>
    <w:rsid w:val="00C6685F"/>
    <w:rsid w:val="00C66C85"/>
    <w:rsid w:val="00C679A1"/>
    <w:rsid w:val="00C67B07"/>
    <w:rsid w:val="00C701C0"/>
    <w:rsid w:val="00C706F2"/>
    <w:rsid w:val="00C70A47"/>
    <w:rsid w:val="00C70E00"/>
    <w:rsid w:val="00C713D7"/>
    <w:rsid w:val="00C71480"/>
    <w:rsid w:val="00C7247E"/>
    <w:rsid w:val="00C729E3"/>
    <w:rsid w:val="00C72E1C"/>
    <w:rsid w:val="00C737A6"/>
    <w:rsid w:val="00C7457B"/>
    <w:rsid w:val="00C75045"/>
    <w:rsid w:val="00C7557B"/>
    <w:rsid w:val="00C75966"/>
    <w:rsid w:val="00C75B12"/>
    <w:rsid w:val="00C76306"/>
    <w:rsid w:val="00C779F3"/>
    <w:rsid w:val="00C77C69"/>
    <w:rsid w:val="00C8025B"/>
    <w:rsid w:val="00C804D3"/>
    <w:rsid w:val="00C8055D"/>
    <w:rsid w:val="00C80C3C"/>
    <w:rsid w:val="00C81969"/>
    <w:rsid w:val="00C81FBD"/>
    <w:rsid w:val="00C82534"/>
    <w:rsid w:val="00C8325F"/>
    <w:rsid w:val="00C832D5"/>
    <w:rsid w:val="00C8348B"/>
    <w:rsid w:val="00C836EF"/>
    <w:rsid w:val="00C844C1"/>
    <w:rsid w:val="00C845A7"/>
    <w:rsid w:val="00C84812"/>
    <w:rsid w:val="00C85293"/>
    <w:rsid w:val="00C85431"/>
    <w:rsid w:val="00C8595A"/>
    <w:rsid w:val="00C859C1"/>
    <w:rsid w:val="00C85CE4"/>
    <w:rsid w:val="00C85D7E"/>
    <w:rsid w:val="00C86824"/>
    <w:rsid w:val="00C86AFD"/>
    <w:rsid w:val="00C86B7C"/>
    <w:rsid w:val="00C86DC0"/>
    <w:rsid w:val="00C86EC5"/>
    <w:rsid w:val="00C873BC"/>
    <w:rsid w:val="00C87A52"/>
    <w:rsid w:val="00C87CBA"/>
    <w:rsid w:val="00C93BA9"/>
    <w:rsid w:val="00C93CF4"/>
    <w:rsid w:val="00C94DC0"/>
    <w:rsid w:val="00C95581"/>
    <w:rsid w:val="00C957F3"/>
    <w:rsid w:val="00C96550"/>
    <w:rsid w:val="00C969EB"/>
    <w:rsid w:val="00C96A7F"/>
    <w:rsid w:val="00C96D65"/>
    <w:rsid w:val="00C96E67"/>
    <w:rsid w:val="00C96FDC"/>
    <w:rsid w:val="00C97002"/>
    <w:rsid w:val="00C97858"/>
    <w:rsid w:val="00CA00D4"/>
    <w:rsid w:val="00CA0653"/>
    <w:rsid w:val="00CA0705"/>
    <w:rsid w:val="00CA099F"/>
    <w:rsid w:val="00CA0D37"/>
    <w:rsid w:val="00CA10DC"/>
    <w:rsid w:val="00CA12D3"/>
    <w:rsid w:val="00CA240D"/>
    <w:rsid w:val="00CA243F"/>
    <w:rsid w:val="00CA26CD"/>
    <w:rsid w:val="00CA2E5B"/>
    <w:rsid w:val="00CA396B"/>
    <w:rsid w:val="00CA3BD3"/>
    <w:rsid w:val="00CA4546"/>
    <w:rsid w:val="00CA5D90"/>
    <w:rsid w:val="00CA60AB"/>
    <w:rsid w:val="00CA63D3"/>
    <w:rsid w:val="00CA7144"/>
    <w:rsid w:val="00CA7378"/>
    <w:rsid w:val="00CB01F3"/>
    <w:rsid w:val="00CB0D83"/>
    <w:rsid w:val="00CB10FD"/>
    <w:rsid w:val="00CB1AAD"/>
    <w:rsid w:val="00CB1CA3"/>
    <w:rsid w:val="00CB227A"/>
    <w:rsid w:val="00CB22B7"/>
    <w:rsid w:val="00CB25B9"/>
    <w:rsid w:val="00CB25BC"/>
    <w:rsid w:val="00CB2D77"/>
    <w:rsid w:val="00CB31FF"/>
    <w:rsid w:val="00CB3241"/>
    <w:rsid w:val="00CB3D71"/>
    <w:rsid w:val="00CB46C1"/>
    <w:rsid w:val="00CB46F7"/>
    <w:rsid w:val="00CB48AC"/>
    <w:rsid w:val="00CB4FF0"/>
    <w:rsid w:val="00CB5081"/>
    <w:rsid w:val="00CB51E0"/>
    <w:rsid w:val="00CB5CDA"/>
    <w:rsid w:val="00CB639A"/>
    <w:rsid w:val="00CB71FA"/>
    <w:rsid w:val="00CC03F9"/>
    <w:rsid w:val="00CC05D0"/>
    <w:rsid w:val="00CC0E2F"/>
    <w:rsid w:val="00CC17C9"/>
    <w:rsid w:val="00CC206C"/>
    <w:rsid w:val="00CC2105"/>
    <w:rsid w:val="00CC23F6"/>
    <w:rsid w:val="00CC2550"/>
    <w:rsid w:val="00CC26A2"/>
    <w:rsid w:val="00CC3302"/>
    <w:rsid w:val="00CC3944"/>
    <w:rsid w:val="00CC39D9"/>
    <w:rsid w:val="00CC58FE"/>
    <w:rsid w:val="00CC5C1F"/>
    <w:rsid w:val="00CC6CD8"/>
    <w:rsid w:val="00CC6F84"/>
    <w:rsid w:val="00CC6FB5"/>
    <w:rsid w:val="00CC7C7F"/>
    <w:rsid w:val="00CD0DF5"/>
    <w:rsid w:val="00CD11C3"/>
    <w:rsid w:val="00CD1324"/>
    <w:rsid w:val="00CD2173"/>
    <w:rsid w:val="00CD2866"/>
    <w:rsid w:val="00CD3387"/>
    <w:rsid w:val="00CD38EB"/>
    <w:rsid w:val="00CD3925"/>
    <w:rsid w:val="00CD3BCB"/>
    <w:rsid w:val="00CD5549"/>
    <w:rsid w:val="00CD5BDC"/>
    <w:rsid w:val="00CD6104"/>
    <w:rsid w:val="00CE03CB"/>
    <w:rsid w:val="00CE0CBF"/>
    <w:rsid w:val="00CE0F25"/>
    <w:rsid w:val="00CE1554"/>
    <w:rsid w:val="00CE1EEF"/>
    <w:rsid w:val="00CE1F8D"/>
    <w:rsid w:val="00CE2343"/>
    <w:rsid w:val="00CE2C3E"/>
    <w:rsid w:val="00CE2C7B"/>
    <w:rsid w:val="00CE349B"/>
    <w:rsid w:val="00CE3AA7"/>
    <w:rsid w:val="00CE4A33"/>
    <w:rsid w:val="00CE4F5A"/>
    <w:rsid w:val="00CE5A4B"/>
    <w:rsid w:val="00CE613A"/>
    <w:rsid w:val="00CE62FE"/>
    <w:rsid w:val="00CE6950"/>
    <w:rsid w:val="00CE6E67"/>
    <w:rsid w:val="00CE70A0"/>
    <w:rsid w:val="00CE7410"/>
    <w:rsid w:val="00CF0522"/>
    <w:rsid w:val="00CF0595"/>
    <w:rsid w:val="00CF0B13"/>
    <w:rsid w:val="00CF0D81"/>
    <w:rsid w:val="00CF0DE1"/>
    <w:rsid w:val="00CF0F4A"/>
    <w:rsid w:val="00CF1261"/>
    <w:rsid w:val="00CF1E48"/>
    <w:rsid w:val="00CF2490"/>
    <w:rsid w:val="00CF28A7"/>
    <w:rsid w:val="00CF302B"/>
    <w:rsid w:val="00CF312A"/>
    <w:rsid w:val="00CF38E7"/>
    <w:rsid w:val="00CF3F12"/>
    <w:rsid w:val="00CF41E2"/>
    <w:rsid w:val="00CF4342"/>
    <w:rsid w:val="00CF474D"/>
    <w:rsid w:val="00CF4BC7"/>
    <w:rsid w:val="00CF572C"/>
    <w:rsid w:val="00CF5CE3"/>
    <w:rsid w:val="00CF5DDA"/>
    <w:rsid w:val="00CF5E59"/>
    <w:rsid w:val="00CF66E4"/>
    <w:rsid w:val="00CF67E4"/>
    <w:rsid w:val="00CF70EE"/>
    <w:rsid w:val="00CF7286"/>
    <w:rsid w:val="00CF75A2"/>
    <w:rsid w:val="00CF7E2E"/>
    <w:rsid w:val="00D001AF"/>
    <w:rsid w:val="00D00B3D"/>
    <w:rsid w:val="00D00D8C"/>
    <w:rsid w:val="00D011D1"/>
    <w:rsid w:val="00D02034"/>
    <w:rsid w:val="00D02621"/>
    <w:rsid w:val="00D02804"/>
    <w:rsid w:val="00D03253"/>
    <w:rsid w:val="00D032DA"/>
    <w:rsid w:val="00D03B59"/>
    <w:rsid w:val="00D03CEB"/>
    <w:rsid w:val="00D03E60"/>
    <w:rsid w:val="00D03EDB"/>
    <w:rsid w:val="00D0480F"/>
    <w:rsid w:val="00D04DAE"/>
    <w:rsid w:val="00D05739"/>
    <w:rsid w:val="00D05937"/>
    <w:rsid w:val="00D0594C"/>
    <w:rsid w:val="00D06002"/>
    <w:rsid w:val="00D06116"/>
    <w:rsid w:val="00D06313"/>
    <w:rsid w:val="00D063B8"/>
    <w:rsid w:val="00D06449"/>
    <w:rsid w:val="00D06730"/>
    <w:rsid w:val="00D06A25"/>
    <w:rsid w:val="00D06B00"/>
    <w:rsid w:val="00D06DDC"/>
    <w:rsid w:val="00D074AD"/>
    <w:rsid w:val="00D07FA0"/>
    <w:rsid w:val="00D07FA5"/>
    <w:rsid w:val="00D105B5"/>
    <w:rsid w:val="00D108D4"/>
    <w:rsid w:val="00D109F9"/>
    <w:rsid w:val="00D10ADB"/>
    <w:rsid w:val="00D10B0B"/>
    <w:rsid w:val="00D10B42"/>
    <w:rsid w:val="00D1193B"/>
    <w:rsid w:val="00D11B7E"/>
    <w:rsid w:val="00D12490"/>
    <w:rsid w:val="00D1270A"/>
    <w:rsid w:val="00D1283D"/>
    <w:rsid w:val="00D129FE"/>
    <w:rsid w:val="00D131F2"/>
    <w:rsid w:val="00D13662"/>
    <w:rsid w:val="00D13A8C"/>
    <w:rsid w:val="00D13E76"/>
    <w:rsid w:val="00D13FF1"/>
    <w:rsid w:val="00D15736"/>
    <w:rsid w:val="00D15B93"/>
    <w:rsid w:val="00D1658E"/>
    <w:rsid w:val="00D16696"/>
    <w:rsid w:val="00D166DE"/>
    <w:rsid w:val="00D16C50"/>
    <w:rsid w:val="00D16FBD"/>
    <w:rsid w:val="00D2011A"/>
    <w:rsid w:val="00D20315"/>
    <w:rsid w:val="00D21027"/>
    <w:rsid w:val="00D21D46"/>
    <w:rsid w:val="00D21FDB"/>
    <w:rsid w:val="00D2347F"/>
    <w:rsid w:val="00D23A73"/>
    <w:rsid w:val="00D24DB8"/>
    <w:rsid w:val="00D25410"/>
    <w:rsid w:val="00D25E20"/>
    <w:rsid w:val="00D265F2"/>
    <w:rsid w:val="00D26AB5"/>
    <w:rsid w:val="00D26B9F"/>
    <w:rsid w:val="00D26E41"/>
    <w:rsid w:val="00D270E1"/>
    <w:rsid w:val="00D270F4"/>
    <w:rsid w:val="00D2747E"/>
    <w:rsid w:val="00D274D4"/>
    <w:rsid w:val="00D27EBF"/>
    <w:rsid w:val="00D3180A"/>
    <w:rsid w:val="00D3206F"/>
    <w:rsid w:val="00D3224D"/>
    <w:rsid w:val="00D32F16"/>
    <w:rsid w:val="00D33D52"/>
    <w:rsid w:val="00D33F74"/>
    <w:rsid w:val="00D340DD"/>
    <w:rsid w:val="00D34280"/>
    <w:rsid w:val="00D355FC"/>
    <w:rsid w:val="00D35E0A"/>
    <w:rsid w:val="00D36495"/>
    <w:rsid w:val="00D36B28"/>
    <w:rsid w:val="00D37165"/>
    <w:rsid w:val="00D37852"/>
    <w:rsid w:val="00D4019B"/>
    <w:rsid w:val="00D40511"/>
    <w:rsid w:val="00D408BC"/>
    <w:rsid w:val="00D41A77"/>
    <w:rsid w:val="00D41B54"/>
    <w:rsid w:val="00D42072"/>
    <w:rsid w:val="00D4250A"/>
    <w:rsid w:val="00D4281C"/>
    <w:rsid w:val="00D42BBA"/>
    <w:rsid w:val="00D42EE7"/>
    <w:rsid w:val="00D43183"/>
    <w:rsid w:val="00D439D1"/>
    <w:rsid w:val="00D446D6"/>
    <w:rsid w:val="00D45394"/>
    <w:rsid w:val="00D45E0E"/>
    <w:rsid w:val="00D471E7"/>
    <w:rsid w:val="00D472B5"/>
    <w:rsid w:val="00D4797F"/>
    <w:rsid w:val="00D50128"/>
    <w:rsid w:val="00D501C7"/>
    <w:rsid w:val="00D510E6"/>
    <w:rsid w:val="00D51737"/>
    <w:rsid w:val="00D519B0"/>
    <w:rsid w:val="00D52951"/>
    <w:rsid w:val="00D52ADA"/>
    <w:rsid w:val="00D5337D"/>
    <w:rsid w:val="00D54345"/>
    <w:rsid w:val="00D54A39"/>
    <w:rsid w:val="00D54B95"/>
    <w:rsid w:val="00D54D15"/>
    <w:rsid w:val="00D5592A"/>
    <w:rsid w:val="00D56183"/>
    <w:rsid w:val="00D56E8B"/>
    <w:rsid w:val="00D570AF"/>
    <w:rsid w:val="00D575CD"/>
    <w:rsid w:val="00D57969"/>
    <w:rsid w:val="00D604B5"/>
    <w:rsid w:val="00D610CB"/>
    <w:rsid w:val="00D62183"/>
    <w:rsid w:val="00D63187"/>
    <w:rsid w:val="00D6395F"/>
    <w:rsid w:val="00D639F6"/>
    <w:rsid w:val="00D63B17"/>
    <w:rsid w:val="00D65193"/>
    <w:rsid w:val="00D658BA"/>
    <w:rsid w:val="00D65A87"/>
    <w:rsid w:val="00D65C0F"/>
    <w:rsid w:val="00D66707"/>
    <w:rsid w:val="00D668F4"/>
    <w:rsid w:val="00D66D28"/>
    <w:rsid w:val="00D70355"/>
    <w:rsid w:val="00D71043"/>
    <w:rsid w:val="00D71401"/>
    <w:rsid w:val="00D71871"/>
    <w:rsid w:val="00D71A35"/>
    <w:rsid w:val="00D71CB3"/>
    <w:rsid w:val="00D7246F"/>
    <w:rsid w:val="00D72E24"/>
    <w:rsid w:val="00D73C37"/>
    <w:rsid w:val="00D74847"/>
    <w:rsid w:val="00D749CA"/>
    <w:rsid w:val="00D75FE1"/>
    <w:rsid w:val="00D7612F"/>
    <w:rsid w:val="00D765BF"/>
    <w:rsid w:val="00D76842"/>
    <w:rsid w:val="00D8053E"/>
    <w:rsid w:val="00D80CE3"/>
    <w:rsid w:val="00D81064"/>
    <w:rsid w:val="00D81101"/>
    <w:rsid w:val="00D815DD"/>
    <w:rsid w:val="00D82138"/>
    <w:rsid w:val="00D8215C"/>
    <w:rsid w:val="00D82372"/>
    <w:rsid w:val="00D8257D"/>
    <w:rsid w:val="00D82C95"/>
    <w:rsid w:val="00D83C58"/>
    <w:rsid w:val="00D8429C"/>
    <w:rsid w:val="00D84D96"/>
    <w:rsid w:val="00D86208"/>
    <w:rsid w:val="00D86B40"/>
    <w:rsid w:val="00D86B82"/>
    <w:rsid w:val="00D872F2"/>
    <w:rsid w:val="00D87985"/>
    <w:rsid w:val="00D87DD0"/>
    <w:rsid w:val="00D90B5B"/>
    <w:rsid w:val="00D9113A"/>
    <w:rsid w:val="00D91B58"/>
    <w:rsid w:val="00D91F3A"/>
    <w:rsid w:val="00D92AD4"/>
    <w:rsid w:val="00D92AFE"/>
    <w:rsid w:val="00D93185"/>
    <w:rsid w:val="00D937F4"/>
    <w:rsid w:val="00D93F80"/>
    <w:rsid w:val="00D941B9"/>
    <w:rsid w:val="00D94238"/>
    <w:rsid w:val="00D942C8"/>
    <w:rsid w:val="00D94934"/>
    <w:rsid w:val="00D95535"/>
    <w:rsid w:val="00D95BF5"/>
    <w:rsid w:val="00D965B6"/>
    <w:rsid w:val="00D965DC"/>
    <w:rsid w:val="00D969BC"/>
    <w:rsid w:val="00D96BAA"/>
    <w:rsid w:val="00DA0418"/>
    <w:rsid w:val="00DA0448"/>
    <w:rsid w:val="00DA0AE7"/>
    <w:rsid w:val="00DA0E7D"/>
    <w:rsid w:val="00DA14C4"/>
    <w:rsid w:val="00DA243E"/>
    <w:rsid w:val="00DA35D9"/>
    <w:rsid w:val="00DA3BE3"/>
    <w:rsid w:val="00DA3CF9"/>
    <w:rsid w:val="00DA3D9E"/>
    <w:rsid w:val="00DA3FB2"/>
    <w:rsid w:val="00DA6036"/>
    <w:rsid w:val="00DA6E31"/>
    <w:rsid w:val="00DA6FC3"/>
    <w:rsid w:val="00DA7D2D"/>
    <w:rsid w:val="00DA7F9A"/>
    <w:rsid w:val="00DB0C7C"/>
    <w:rsid w:val="00DB1A64"/>
    <w:rsid w:val="00DB265D"/>
    <w:rsid w:val="00DB318A"/>
    <w:rsid w:val="00DB33F2"/>
    <w:rsid w:val="00DB3A1B"/>
    <w:rsid w:val="00DB404D"/>
    <w:rsid w:val="00DB4851"/>
    <w:rsid w:val="00DB4C24"/>
    <w:rsid w:val="00DB4D9F"/>
    <w:rsid w:val="00DB4DC8"/>
    <w:rsid w:val="00DB4EFF"/>
    <w:rsid w:val="00DB501E"/>
    <w:rsid w:val="00DB521C"/>
    <w:rsid w:val="00DB5C68"/>
    <w:rsid w:val="00DB5D94"/>
    <w:rsid w:val="00DB6372"/>
    <w:rsid w:val="00DB6CAE"/>
    <w:rsid w:val="00DB709C"/>
    <w:rsid w:val="00DB718D"/>
    <w:rsid w:val="00DB7470"/>
    <w:rsid w:val="00DB76EB"/>
    <w:rsid w:val="00DC067C"/>
    <w:rsid w:val="00DC0E4D"/>
    <w:rsid w:val="00DC16FD"/>
    <w:rsid w:val="00DC2E08"/>
    <w:rsid w:val="00DC2FD5"/>
    <w:rsid w:val="00DC35E6"/>
    <w:rsid w:val="00DC398A"/>
    <w:rsid w:val="00DC439B"/>
    <w:rsid w:val="00DC4B73"/>
    <w:rsid w:val="00DC4D37"/>
    <w:rsid w:val="00DC4E94"/>
    <w:rsid w:val="00DC5445"/>
    <w:rsid w:val="00DC559C"/>
    <w:rsid w:val="00DC59AD"/>
    <w:rsid w:val="00DC5C1E"/>
    <w:rsid w:val="00DC67FC"/>
    <w:rsid w:val="00DC787A"/>
    <w:rsid w:val="00DC7CE2"/>
    <w:rsid w:val="00DD0C50"/>
    <w:rsid w:val="00DD112A"/>
    <w:rsid w:val="00DD197E"/>
    <w:rsid w:val="00DD1F55"/>
    <w:rsid w:val="00DD2DDD"/>
    <w:rsid w:val="00DD3619"/>
    <w:rsid w:val="00DD39FA"/>
    <w:rsid w:val="00DD42EA"/>
    <w:rsid w:val="00DD5359"/>
    <w:rsid w:val="00DD5616"/>
    <w:rsid w:val="00DD5645"/>
    <w:rsid w:val="00DD6A99"/>
    <w:rsid w:val="00DD6F8C"/>
    <w:rsid w:val="00DD71E1"/>
    <w:rsid w:val="00DD79B4"/>
    <w:rsid w:val="00DD7C5E"/>
    <w:rsid w:val="00DE0A5A"/>
    <w:rsid w:val="00DE0C0F"/>
    <w:rsid w:val="00DE1176"/>
    <w:rsid w:val="00DE1724"/>
    <w:rsid w:val="00DE1ABE"/>
    <w:rsid w:val="00DE2992"/>
    <w:rsid w:val="00DE3072"/>
    <w:rsid w:val="00DE3317"/>
    <w:rsid w:val="00DE369D"/>
    <w:rsid w:val="00DE36C0"/>
    <w:rsid w:val="00DE385C"/>
    <w:rsid w:val="00DE4C95"/>
    <w:rsid w:val="00DE4E26"/>
    <w:rsid w:val="00DE5914"/>
    <w:rsid w:val="00DE5B29"/>
    <w:rsid w:val="00DE6034"/>
    <w:rsid w:val="00DE6233"/>
    <w:rsid w:val="00DE65CF"/>
    <w:rsid w:val="00DE7124"/>
    <w:rsid w:val="00DE7E68"/>
    <w:rsid w:val="00DE7ECA"/>
    <w:rsid w:val="00DF0048"/>
    <w:rsid w:val="00DF0113"/>
    <w:rsid w:val="00DF0383"/>
    <w:rsid w:val="00DF0DBC"/>
    <w:rsid w:val="00DF3785"/>
    <w:rsid w:val="00DF3EBB"/>
    <w:rsid w:val="00DF40E7"/>
    <w:rsid w:val="00DF4599"/>
    <w:rsid w:val="00DF475F"/>
    <w:rsid w:val="00DF48D5"/>
    <w:rsid w:val="00DF4CC6"/>
    <w:rsid w:val="00DF4E4A"/>
    <w:rsid w:val="00DF54C1"/>
    <w:rsid w:val="00DF5666"/>
    <w:rsid w:val="00DF5BA6"/>
    <w:rsid w:val="00DF5EE4"/>
    <w:rsid w:val="00DF728A"/>
    <w:rsid w:val="00DF7BDF"/>
    <w:rsid w:val="00E00551"/>
    <w:rsid w:val="00E00E2D"/>
    <w:rsid w:val="00E0121A"/>
    <w:rsid w:val="00E02473"/>
    <w:rsid w:val="00E02BAC"/>
    <w:rsid w:val="00E02D7A"/>
    <w:rsid w:val="00E035C9"/>
    <w:rsid w:val="00E035FD"/>
    <w:rsid w:val="00E03A48"/>
    <w:rsid w:val="00E0444A"/>
    <w:rsid w:val="00E04A50"/>
    <w:rsid w:val="00E04DAE"/>
    <w:rsid w:val="00E05747"/>
    <w:rsid w:val="00E05CB6"/>
    <w:rsid w:val="00E05F11"/>
    <w:rsid w:val="00E05F7A"/>
    <w:rsid w:val="00E06214"/>
    <w:rsid w:val="00E06A33"/>
    <w:rsid w:val="00E07346"/>
    <w:rsid w:val="00E078DE"/>
    <w:rsid w:val="00E07CDC"/>
    <w:rsid w:val="00E10846"/>
    <w:rsid w:val="00E10BA6"/>
    <w:rsid w:val="00E10E32"/>
    <w:rsid w:val="00E116B3"/>
    <w:rsid w:val="00E118FB"/>
    <w:rsid w:val="00E121F7"/>
    <w:rsid w:val="00E12514"/>
    <w:rsid w:val="00E13040"/>
    <w:rsid w:val="00E13EE0"/>
    <w:rsid w:val="00E1443B"/>
    <w:rsid w:val="00E1502B"/>
    <w:rsid w:val="00E1541A"/>
    <w:rsid w:val="00E158B0"/>
    <w:rsid w:val="00E16603"/>
    <w:rsid w:val="00E175EA"/>
    <w:rsid w:val="00E17A0A"/>
    <w:rsid w:val="00E17E9E"/>
    <w:rsid w:val="00E21B73"/>
    <w:rsid w:val="00E2218E"/>
    <w:rsid w:val="00E22492"/>
    <w:rsid w:val="00E2250A"/>
    <w:rsid w:val="00E22F93"/>
    <w:rsid w:val="00E23410"/>
    <w:rsid w:val="00E237E4"/>
    <w:rsid w:val="00E24A58"/>
    <w:rsid w:val="00E24AF0"/>
    <w:rsid w:val="00E2510D"/>
    <w:rsid w:val="00E255CB"/>
    <w:rsid w:val="00E2640F"/>
    <w:rsid w:val="00E267B9"/>
    <w:rsid w:val="00E26A50"/>
    <w:rsid w:val="00E26DF9"/>
    <w:rsid w:val="00E27A82"/>
    <w:rsid w:val="00E309C3"/>
    <w:rsid w:val="00E31551"/>
    <w:rsid w:val="00E315E7"/>
    <w:rsid w:val="00E317F3"/>
    <w:rsid w:val="00E32E69"/>
    <w:rsid w:val="00E32E6F"/>
    <w:rsid w:val="00E33CF0"/>
    <w:rsid w:val="00E34BC6"/>
    <w:rsid w:val="00E35A3C"/>
    <w:rsid w:val="00E3647A"/>
    <w:rsid w:val="00E36A69"/>
    <w:rsid w:val="00E36B38"/>
    <w:rsid w:val="00E378B6"/>
    <w:rsid w:val="00E3797F"/>
    <w:rsid w:val="00E4046B"/>
    <w:rsid w:val="00E40747"/>
    <w:rsid w:val="00E40862"/>
    <w:rsid w:val="00E408C9"/>
    <w:rsid w:val="00E41EB6"/>
    <w:rsid w:val="00E431B2"/>
    <w:rsid w:val="00E442F4"/>
    <w:rsid w:val="00E456D2"/>
    <w:rsid w:val="00E46026"/>
    <w:rsid w:val="00E466EA"/>
    <w:rsid w:val="00E4690A"/>
    <w:rsid w:val="00E46B31"/>
    <w:rsid w:val="00E46C1D"/>
    <w:rsid w:val="00E46D65"/>
    <w:rsid w:val="00E470A4"/>
    <w:rsid w:val="00E50643"/>
    <w:rsid w:val="00E50758"/>
    <w:rsid w:val="00E50C1A"/>
    <w:rsid w:val="00E50CF7"/>
    <w:rsid w:val="00E50E68"/>
    <w:rsid w:val="00E52212"/>
    <w:rsid w:val="00E526D7"/>
    <w:rsid w:val="00E52EE3"/>
    <w:rsid w:val="00E5329E"/>
    <w:rsid w:val="00E5382C"/>
    <w:rsid w:val="00E5433A"/>
    <w:rsid w:val="00E54352"/>
    <w:rsid w:val="00E54BB5"/>
    <w:rsid w:val="00E55280"/>
    <w:rsid w:val="00E552BA"/>
    <w:rsid w:val="00E5548B"/>
    <w:rsid w:val="00E55B1A"/>
    <w:rsid w:val="00E55F53"/>
    <w:rsid w:val="00E57AC4"/>
    <w:rsid w:val="00E602C8"/>
    <w:rsid w:val="00E60834"/>
    <w:rsid w:val="00E60E83"/>
    <w:rsid w:val="00E629CE"/>
    <w:rsid w:val="00E62B02"/>
    <w:rsid w:val="00E6309B"/>
    <w:rsid w:val="00E631F8"/>
    <w:rsid w:val="00E634BA"/>
    <w:rsid w:val="00E63946"/>
    <w:rsid w:val="00E63FF3"/>
    <w:rsid w:val="00E646D3"/>
    <w:rsid w:val="00E64AAB"/>
    <w:rsid w:val="00E6517D"/>
    <w:rsid w:val="00E65ADC"/>
    <w:rsid w:val="00E65B08"/>
    <w:rsid w:val="00E6764D"/>
    <w:rsid w:val="00E67B50"/>
    <w:rsid w:val="00E70261"/>
    <w:rsid w:val="00E706D0"/>
    <w:rsid w:val="00E70C37"/>
    <w:rsid w:val="00E715D8"/>
    <w:rsid w:val="00E71D53"/>
    <w:rsid w:val="00E72F55"/>
    <w:rsid w:val="00E73447"/>
    <w:rsid w:val="00E735B3"/>
    <w:rsid w:val="00E73AE7"/>
    <w:rsid w:val="00E74FFC"/>
    <w:rsid w:val="00E75B80"/>
    <w:rsid w:val="00E75EF1"/>
    <w:rsid w:val="00E760CC"/>
    <w:rsid w:val="00E76816"/>
    <w:rsid w:val="00E76BF2"/>
    <w:rsid w:val="00E76E10"/>
    <w:rsid w:val="00E8065B"/>
    <w:rsid w:val="00E8077E"/>
    <w:rsid w:val="00E8107A"/>
    <w:rsid w:val="00E81522"/>
    <w:rsid w:val="00E81615"/>
    <w:rsid w:val="00E81ACA"/>
    <w:rsid w:val="00E81DC2"/>
    <w:rsid w:val="00E82777"/>
    <w:rsid w:val="00E82CBF"/>
    <w:rsid w:val="00E83162"/>
    <w:rsid w:val="00E834F7"/>
    <w:rsid w:val="00E84315"/>
    <w:rsid w:val="00E8516F"/>
    <w:rsid w:val="00E85A04"/>
    <w:rsid w:val="00E86066"/>
    <w:rsid w:val="00E86B99"/>
    <w:rsid w:val="00E86F3D"/>
    <w:rsid w:val="00E87232"/>
    <w:rsid w:val="00E8743E"/>
    <w:rsid w:val="00E87D47"/>
    <w:rsid w:val="00E90026"/>
    <w:rsid w:val="00E902F2"/>
    <w:rsid w:val="00E90835"/>
    <w:rsid w:val="00E921F5"/>
    <w:rsid w:val="00E92C5A"/>
    <w:rsid w:val="00E93583"/>
    <w:rsid w:val="00E9387F"/>
    <w:rsid w:val="00E93CDF"/>
    <w:rsid w:val="00E9407C"/>
    <w:rsid w:val="00E9421D"/>
    <w:rsid w:val="00E942A5"/>
    <w:rsid w:val="00E946C8"/>
    <w:rsid w:val="00E94956"/>
    <w:rsid w:val="00E94E67"/>
    <w:rsid w:val="00E95141"/>
    <w:rsid w:val="00E95321"/>
    <w:rsid w:val="00E96951"/>
    <w:rsid w:val="00E97CDB"/>
    <w:rsid w:val="00E97F6B"/>
    <w:rsid w:val="00EA025A"/>
    <w:rsid w:val="00EA09AD"/>
    <w:rsid w:val="00EA0EAB"/>
    <w:rsid w:val="00EA1C92"/>
    <w:rsid w:val="00EA25D3"/>
    <w:rsid w:val="00EA25EF"/>
    <w:rsid w:val="00EA27CD"/>
    <w:rsid w:val="00EA2B9E"/>
    <w:rsid w:val="00EA3848"/>
    <w:rsid w:val="00EA3BBB"/>
    <w:rsid w:val="00EA3D7A"/>
    <w:rsid w:val="00EA4D76"/>
    <w:rsid w:val="00EA5E5F"/>
    <w:rsid w:val="00EA5ECC"/>
    <w:rsid w:val="00EA5F4C"/>
    <w:rsid w:val="00EA72D6"/>
    <w:rsid w:val="00EA78A7"/>
    <w:rsid w:val="00EA78C1"/>
    <w:rsid w:val="00EA7F09"/>
    <w:rsid w:val="00EB07E3"/>
    <w:rsid w:val="00EB08E9"/>
    <w:rsid w:val="00EB094D"/>
    <w:rsid w:val="00EB09B9"/>
    <w:rsid w:val="00EB0AE9"/>
    <w:rsid w:val="00EB0D0B"/>
    <w:rsid w:val="00EB179B"/>
    <w:rsid w:val="00EB17ED"/>
    <w:rsid w:val="00EB199A"/>
    <w:rsid w:val="00EB19D3"/>
    <w:rsid w:val="00EB2581"/>
    <w:rsid w:val="00EB2990"/>
    <w:rsid w:val="00EB2AA7"/>
    <w:rsid w:val="00EB2E8B"/>
    <w:rsid w:val="00EB372B"/>
    <w:rsid w:val="00EB383B"/>
    <w:rsid w:val="00EB48D0"/>
    <w:rsid w:val="00EB4C8D"/>
    <w:rsid w:val="00EB547A"/>
    <w:rsid w:val="00EB5C9F"/>
    <w:rsid w:val="00EB5EAD"/>
    <w:rsid w:val="00EB5FA3"/>
    <w:rsid w:val="00EB7F47"/>
    <w:rsid w:val="00EC01D2"/>
    <w:rsid w:val="00EC08B8"/>
    <w:rsid w:val="00EC09CE"/>
    <w:rsid w:val="00EC133E"/>
    <w:rsid w:val="00EC1E3B"/>
    <w:rsid w:val="00EC2175"/>
    <w:rsid w:val="00EC32B0"/>
    <w:rsid w:val="00EC3461"/>
    <w:rsid w:val="00EC3570"/>
    <w:rsid w:val="00EC3892"/>
    <w:rsid w:val="00EC3AD3"/>
    <w:rsid w:val="00EC443F"/>
    <w:rsid w:val="00EC547C"/>
    <w:rsid w:val="00EC5589"/>
    <w:rsid w:val="00EC5661"/>
    <w:rsid w:val="00EC596C"/>
    <w:rsid w:val="00EC5D0F"/>
    <w:rsid w:val="00EC6130"/>
    <w:rsid w:val="00EC6CBC"/>
    <w:rsid w:val="00EC7384"/>
    <w:rsid w:val="00EC7AE7"/>
    <w:rsid w:val="00EC7E75"/>
    <w:rsid w:val="00ED007E"/>
    <w:rsid w:val="00ED0852"/>
    <w:rsid w:val="00ED0AB7"/>
    <w:rsid w:val="00ED0E84"/>
    <w:rsid w:val="00ED18A4"/>
    <w:rsid w:val="00ED221D"/>
    <w:rsid w:val="00ED26BA"/>
    <w:rsid w:val="00ED2874"/>
    <w:rsid w:val="00ED2DB6"/>
    <w:rsid w:val="00ED3102"/>
    <w:rsid w:val="00ED5668"/>
    <w:rsid w:val="00ED5B5F"/>
    <w:rsid w:val="00ED5B7B"/>
    <w:rsid w:val="00ED65D3"/>
    <w:rsid w:val="00ED6890"/>
    <w:rsid w:val="00ED7600"/>
    <w:rsid w:val="00ED7CB4"/>
    <w:rsid w:val="00EE055C"/>
    <w:rsid w:val="00EE09CC"/>
    <w:rsid w:val="00EE11DE"/>
    <w:rsid w:val="00EE1DA9"/>
    <w:rsid w:val="00EE2614"/>
    <w:rsid w:val="00EE3831"/>
    <w:rsid w:val="00EE3D7B"/>
    <w:rsid w:val="00EE41B6"/>
    <w:rsid w:val="00EE43A1"/>
    <w:rsid w:val="00EE4732"/>
    <w:rsid w:val="00EE59B2"/>
    <w:rsid w:val="00EE5FC2"/>
    <w:rsid w:val="00EE63AD"/>
    <w:rsid w:val="00EE6708"/>
    <w:rsid w:val="00EE6E69"/>
    <w:rsid w:val="00EE760F"/>
    <w:rsid w:val="00EE7838"/>
    <w:rsid w:val="00EF0402"/>
    <w:rsid w:val="00EF0875"/>
    <w:rsid w:val="00EF1B53"/>
    <w:rsid w:val="00EF1FDD"/>
    <w:rsid w:val="00EF334E"/>
    <w:rsid w:val="00EF37BD"/>
    <w:rsid w:val="00EF3AFF"/>
    <w:rsid w:val="00EF4A8B"/>
    <w:rsid w:val="00EF4B1E"/>
    <w:rsid w:val="00EF4FBA"/>
    <w:rsid w:val="00EF5365"/>
    <w:rsid w:val="00EF541E"/>
    <w:rsid w:val="00EF6B99"/>
    <w:rsid w:val="00EF7A81"/>
    <w:rsid w:val="00F00087"/>
    <w:rsid w:val="00F00143"/>
    <w:rsid w:val="00F00182"/>
    <w:rsid w:val="00F015F5"/>
    <w:rsid w:val="00F01639"/>
    <w:rsid w:val="00F01D1F"/>
    <w:rsid w:val="00F02FE2"/>
    <w:rsid w:val="00F031E6"/>
    <w:rsid w:val="00F033B6"/>
    <w:rsid w:val="00F03AA2"/>
    <w:rsid w:val="00F04525"/>
    <w:rsid w:val="00F04758"/>
    <w:rsid w:val="00F05173"/>
    <w:rsid w:val="00F0520F"/>
    <w:rsid w:val="00F054B8"/>
    <w:rsid w:val="00F059EA"/>
    <w:rsid w:val="00F05E4B"/>
    <w:rsid w:val="00F0611B"/>
    <w:rsid w:val="00F06138"/>
    <w:rsid w:val="00F06213"/>
    <w:rsid w:val="00F06F73"/>
    <w:rsid w:val="00F070AA"/>
    <w:rsid w:val="00F1086D"/>
    <w:rsid w:val="00F10A25"/>
    <w:rsid w:val="00F10EA7"/>
    <w:rsid w:val="00F1121C"/>
    <w:rsid w:val="00F11942"/>
    <w:rsid w:val="00F11A2F"/>
    <w:rsid w:val="00F11C10"/>
    <w:rsid w:val="00F11EDE"/>
    <w:rsid w:val="00F11F76"/>
    <w:rsid w:val="00F11F94"/>
    <w:rsid w:val="00F12A5B"/>
    <w:rsid w:val="00F12AC6"/>
    <w:rsid w:val="00F12AD7"/>
    <w:rsid w:val="00F12BB2"/>
    <w:rsid w:val="00F1398B"/>
    <w:rsid w:val="00F13D00"/>
    <w:rsid w:val="00F153C1"/>
    <w:rsid w:val="00F15543"/>
    <w:rsid w:val="00F15B28"/>
    <w:rsid w:val="00F16386"/>
    <w:rsid w:val="00F164F9"/>
    <w:rsid w:val="00F17305"/>
    <w:rsid w:val="00F17623"/>
    <w:rsid w:val="00F17CB5"/>
    <w:rsid w:val="00F17CDC"/>
    <w:rsid w:val="00F17D72"/>
    <w:rsid w:val="00F202D6"/>
    <w:rsid w:val="00F20C43"/>
    <w:rsid w:val="00F21257"/>
    <w:rsid w:val="00F2151B"/>
    <w:rsid w:val="00F218D2"/>
    <w:rsid w:val="00F21E37"/>
    <w:rsid w:val="00F21E7E"/>
    <w:rsid w:val="00F22337"/>
    <w:rsid w:val="00F223D6"/>
    <w:rsid w:val="00F22937"/>
    <w:rsid w:val="00F23047"/>
    <w:rsid w:val="00F238F0"/>
    <w:rsid w:val="00F242DC"/>
    <w:rsid w:val="00F248D4"/>
    <w:rsid w:val="00F24EBF"/>
    <w:rsid w:val="00F25798"/>
    <w:rsid w:val="00F26041"/>
    <w:rsid w:val="00F270A6"/>
    <w:rsid w:val="00F27314"/>
    <w:rsid w:val="00F27419"/>
    <w:rsid w:val="00F27977"/>
    <w:rsid w:val="00F3039D"/>
    <w:rsid w:val="00F31F69"/>
    <w:rsid w:val="00F3249A"/>
    <w:rsid w:val="00F33052"/>
    <w:rsid w:val="00F330FE"/>
    <w:rsid w:val="00F339B0"/>
    <w:rsid w:val="00F3473D"/>
    <w:rsid w:val="00F34CB2"/>
    <w:rsid w:val="00F35791"/>
    <w:rsid w:val="00F3582A"/>
    <w:rsid w:val="00F3718E"/>
    <w:rsid w:val="00F40D4A"/>
    <w:rsid w:val="00F41079"/>
    <w:rsid w:val="00F416F9"/>
    <w:rsid w:val="00F4193C"/>
    <w:rsid w:val="00F41FBC"/>
    <w:rsid w:val="00F426B7"/>
    <w:rsid w:val="00F4282F"/>
    <w:rsid w:val="00F42B6A"/>
    <w:rsid w:val="00F431F2"/>
    <w:rsid w:val="00F4360F"/>
    <w:rsid w:val="00F438F4"/>
    <w:rsid w:val="00F43DCB"/>
    <w:rsid w:val="00F43EF2"/>
    <w:rsid w:val="00F44162"/>
    <w:rsid w:val="00F44A02"/>
    <w:rsid w:val="00F45097"/>
    <w:rsid w:val="00F4576D"/>
    <w:rsid w:val="00F45D98"/>
    <w:rsid w:val="00F45DB1"/>
    <w:rsid w:val="00F45F54"/>
    <w:rsid w:val="00F462A7"/>
    <w:rsid w:val="00F4649C"/>
    <w:rsid w:val="00F47DF9"/>
    <w:rsid w:val="00F5001E"/>
    <w:rsid w:val="00F5081A"/>
    <w:rsid w:val="00F50C09"/>
    <w:rsid w:val="00F50E89"/>
    <w:rsid w:val="00F50F3B"/>
    <w:rsid w:val="00F511F9"/>
    <w:rsid w:val="00F51611"/>
    <w:rsid w:val="00F52177"/>
    <w:rsid w:val="00F5266F"/>
    <w:rsid w:val="00F52DAA"/>
    <w:rsid w:val="00F52F3D"/>
    <w:rsid w:val="00F542A0"/>
    <w:rsid w:val="00F546B4"/>
    <w:rsid w:val="00F55A77"/>
    <w:rsid w:val="00F55F61"/>
    <w:rsid w:val="00F56BE2"/>
    <w:rsid w:val="00F56FAE"/>
    <w:rsid w:val="00F5750E"/>
    <w:rsid w:val="00F576E8"/>
    <w:rsid w:val="00F604C1"/>
    <w:rsid w:val="00F608B1"/>
    <w:rsid w:val="00F61115"/>
    <w:rsid w:val="00F6170E"/>
    <w:rsid w:val="00F63611"/>
    <w:rsid w:val="00F63759"/>
    <w:rsid w:val="00F63837"/>
    <w:rsid w:val="00F63B68"/>
    <w:rsid w:val="00F64210"/>
    <w:rsid w:val="00F648D5"/>
    <w:rsid w:val="00F65250"/>
    <w:rsid w:val="00F65479"/>
    <w:rsid w:val="00F654C2"/>
    <w:rsid w:val="00F656A3"/>
    <w:rsid w:val="00F65729"/>
    <w:rsid w:val="00F65AF0"/>
    <w:rsid w:val="00F65D73"/>
    <w:rsid w:val="00F66631"/>
    <w:rsid w:val="00F6695D"/>
    <w:rsid w:val="00F673A7"/>
    <w:rsid w:val="00F67804"/>
    <w:rsid w:val="00F679BA"/>
    <w:rsid w:val="00F67DFE"/>
    <w:rsid w:val="00F70D0F"/>
    <w:rsid w:val="00F721E0"/>
    <w:rsid w:val="00F726C1"/>
    <w:rsid w:val="00F726E4"/>
    <w:rsid w:val="00F72EFD"/>
    <w:rsid w:val="00F73633"/>
    <w:rsid w:val="00F741F4"/>
    <w:rsid w:val="00F7440D"/>
    <w:rsid w:val="00F74556"/>
    <w:rsid w:val="00F7504E"/>
    <w:rsid w:val="00F755EC"/>
    <w:rsid w:val="00F758E3"/>
    <w:rsid w:val="00F76AFA"/>
    <w:rsid w:val="00F7702C"/>
    <w:rsid w:val="00F774BB"/>
    <w:rsid w:val="00F77C0F"/>
    <w:rsid w:val="00F8049C"/>
    <w:rsid w:val="00F80916"/>
    <w:rsid w:val="00F81800"/>
    <w:rsid w:val="00F81B95"/>
    <w:rsid w:val="00F81BE9"/>
    <w:rsid w:val="00F83C83"/>
    <w:rsid w:val="00F844D2"/>
    <w:rsid w:val="00F84534"/>
    <w:rsid w:val="00F84920"/>
    <w:rsid w:val="00F853AA"/>
    <w:rsid w:val="00F85827"/>
    <w:rsid w:val="00F858C7"/>
    <w:rsid w:val="00F85FB8"/>
    <w:rsid w:val="00F868E0"/>
    <w:rsid w:val="00F872A1"/>
    <w:rsid w:val="00F87A54"/>
    <w:rsid w:val="00F87A9B"/>
    <w:rsid w:val="00F87B9A"/>
    <w:rsid w:val="00F87FED"/>
    <w:rsid w:val="00F90B05"/>
    <w:rsid w:val="00F91AB0"/>
    <w:rsid w:val="00F93118"/>
    <w:rsid w:val="00F93D3F"/>
    <w:rsid w:val="00F947BD"/>
    <w:rsid w:val="00F948EF"/>
    <w:rsid w:val="00F94F06"/>
    <w:rsid w:val="00F95657"/>
    <w:rsid w:val="00F95FD0"/>
    <w:rsid w:val="00F968E3"/>
    <w:rsid w:val="00F96C4F"/>
    <w:rsid w:val="00F9712A"/>
    <w:rsid w:val="00F97DFD"/>
    <w:rsid w:val="00F97EE9"/>
    <w:rsid w:val="00FA0681"/>
    <w:rsid w:val="00FA11C8"/>
    <w:rsid w:val="00FA1346"/>
    <w:rsid w:val="00FA143B"/>
    <w:rsid w:val="00FA1AF0"/>
    <w:rsid w:val="00FA1B22"/>
    <w:rsid w:val="00FA25F6"/>
    <w:rsid w:val="00FA2DE8"/>
    <w:rsid w:val="00FA3533"/>
    <w:rsid w:val="00FA4EE2"/>
    <w:rsid w:val="00FA542F"/>
    <w:rsid w:val="00FA5AC7"/>
    <w:rsid w:val="00FA6AFD"/>
    <w:rsid w:val="00FA71DC"/>
    <w:rsid w:val="00FA781B"/>
    <w:rsid w:val="00FA7D8E"/>
    <w:rsid w:val="00FB0192"/>
    <w:rsid w:val="00FB07E2"/>
    <w:rsid w:val="00FB09B4"/>
    <w:rsid w:val="00FB09B7"/>
    <w:rsid w:val="00FB0B7E"/>
    <w:rsid w:val="00FB1314"/>
    <w:rsid w:val="00FB234A"/>
    <w:rsid w:val="00FB24A9"/>
    <w:rsid w:val="00FB2EBE"/>
    <w:rsid w:val="00FB2F78"/>
    <w:rsid w:val="00FB35BD"/>
    <w:rsid w:val="00FB3FCD"/>
    <w:rsid w:val="00FB419A"/>
    <w:rsid w:val="00FB4702"/>
    <w:rsid w:val="00FB4E20"/>
    <w:rsid w:val="00FB5527"/>
    <w:rsid w:val="00FB60F1"/>
    <w:rsid w:val="00FB62EE"/>
    <w:rsid w:val="00FB678D"/>
    <w:rsid w:val="00FB7B4E"/>
    <w:rsid w:val="00FB7B88"/>
    <w:rsid w:val="00FB7F45"/>
    <w:rsid w:val="00FC0104"/>
    <w:rsid w:val="00FC01A3"/>
    <w:rsid w:val="00FC02B1"/>
    <w:rsid w:val="00FC0A42"/>
    <w:rsid w:val="00FC0C93"/>
    <w:rsid w:val="00FC1099"/>
    <w:rsid w:val="00FC27B4"/>
    <w:rsid w:val="00FC3A6E"/>
    <w:rsid w:val="00FC4F6A"/>
    <w:rsid w:val="00FC5376"/>
    <w:rsid w:val="00FC7CA2"/>
    <w:rsid w:val="00FD0324"/>
    <w:rsid w:val="00FD0816"/>
    <w:rsid w:val="00FD0C61"/>
    <w:rsid w:val="00FD18E1"/>
    <w:rsid w:val="00FD196D"/>
    <w:rsid w:val="00FD20DB"/>
    <w:rsid w:val="00FD21F1"/>
    <w:rsid w:val="00FD2693"/>
    <w:rsid w:val="00FD2952"/>
    <w:rsid w:val="00FD2E47"/>
    <w:rsid w:val="00FD324E"/>
    <w:rsid w:val="00FD3813"/>
    <w:rsid w:val="00FD39F9"/>
    <w:rsid w:val="00FD4827"/>
    <w:rsid w:val="00FD4F1A"/>
    <w:rsid w:val="00FD4F97"/>
    <w:rsid w:val="00FD5179"/>
    <w:rsid w:val="00FD524E"/>
    <w:rsid w:val="00FD530B"/>
    <w:rsid w:val="00FD5C53"/>
    <w:rsid w:val="00FD5D3A"/>
    <w:rsid w:val="00FD7339"/>
    <w:rsid w:val="00FD7BCF"/>
    <w:rsid w:val="00FE02D3"/>
    <w:rsid w:val="00FE0738"/>
    <w:rsid w:val="00FE111E"/>
    <w:rsid w:val="00FE17A6"/>
    <w:rsid w:val="00FE2A38"/>
    <w:rsid w:val="00FE2D90"/>
    <w:rsid w:val="00FE3CE5"/>
    <w:rsid w:val="00FE3F9D"/>
    <w:rsid w:val="00FE5116"/>
    <w:rsid w:val="00FE55CF"/>
    <w:rsid w:val="00FE58C7"/>
    <w:rsid w:val="00FE5962"/>
    <w:rsid w:val="00FE5FD9"/>
    <w:rsid w:val="00FE62CA"/>
    <w:rsid w:val="00FE6357"/>
    <w:rsid w:val="00FE6D8F"/>
    <w:rsid w:val="00FE729E"/>
    <w:rsid w:val="00FE76CE"/>
    <w:rsid w:val="00FF13A4"/>
    <w:rsid w:val="00FF15C4"/>
    <w:rsid w:val="00FF26D7"/>
    <w:rsid w:val="00FF293F"/>
    <w:rsid w:val="00FF2AB3"/>
    <w:rsid w:val="00FF352D"/>
    <w:rsid w:val="00FF367F"/>
    <w:rsid w:val="00FF3716"/>
    <w:rsid w:val="00FF3BFA"/>
    <w:rsid w:val="00FF3CB4"/>
    <w:rsid w:val="00FF5030"/>
    <w:rsid w:val="00FF5B81"/>
    <w:rsid w:val="00FF5F30"/>
    <w:rsid w:val="00FF6637"/>
    <w:rsid w:val="00FF6A72"/>
    <w:rsid w:val="00FF6C13"/>
    <w:rsid w:val="00FF740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C2D78"/>
  <w15:docId w15:val="{E08623D5-9659-4DCB-AC93-E46F3353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4C9"/>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2"/>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customStyle="1" w:styleId="aqj">
    <w:name w:val="aqj"/>
    <w:basedOn w:val="DefaultParagraphFont"/>
    <w:rsid w:val="008F643F"/>
  </w:style>
  <w:style w:type="character" w:customStyle="1" w:styleId="apple-converted-space">
    <w:name w:val="apple-converted-space"/>
    <w:basedOn w:val="DefaultParagraphFont"/>
    <w:rsid w:val="008F643F"/>
  </w:style>
  <w:style w:type="character" w:styleId="Hyperlink">
    <w:name w:val="Hyperlink"/>
    <w:basedOn w:val="DefaultParagraphFont"/>
    <w:uiPriority w:val="99"/>
    <w:unhideWhenUsed/>
    <w:rsid w:val="00C46B76"/>
    <w:rPr>
      <w:color w:val="CCCC00" w:themeColor="hyperlink"/>
      <w:u w:val="single"/>
    </w:rPr>
  </w:style>
  <w:style w:type="table" w:customStyle="1" w:styleId="TableGrid1">
    <w:name w:val="Table Grid1"/>
    <w:basedOn w:val="TableNormal"/>
    <w:next w:val="TableGrid"/>
    <w:uiPriority w:val="39"/>
    <w:rsid w:val="00D23A7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078DE"/>
  </w:style>
  <w:style w:type="character" w:customStyle="1" w:styleId="text">
    <w:name w:val="text"/>
    <w:basedOn w:val="DefaultParagraphFont"/>
    <w:rsid w:val="007629D1"/>
  </w:style>
  <w:style w:type="character" w:customStyle="1" w:styleId="m-4740121091628392469m664413729124449327money">
    <w:name w:val="m_-4740121091628392469m_664413729124449327money"/>
    <w:basedOn w:val="DefaultParagraphFont"/>
    <w:rsid w:val="00BC31C2"/>
  </w:style>
  <w:style w:type="paragraph" w:customStyle="1" w:styleId="Default">
    <w:name w:val="Default"/>
    <w:rsid w:val="00227304"/>
    <w:pPr>
      <w:autoSpaceDE w:val="0"/>
      <w:autoSpaceDN w:val="0"/>
      <w:adjustRightInd w:val="0"/>
      <w:spacing w:after="0" w:line="240" w:lineRule="auto"/>
    </w:pPr>
    <w:rPr>
      <w:rFonts w:ascii="Arial" w:hAnsi="Arial" w:cs="Arial"/>
      <w:color w:val="000000"/>
      <w:sz w:val="24"/>
      <w:szCs w:val="24"/>
      <w:lang w:eastAsia="en-US"/>
    </w:rPr>
  </w:style>
  <w:style w:type="character" w:customStyle="1" w:styleId="wysiwyg-font-size-medium">
    <w:name w:val="wysiwyg-font-size-medium"/>
    <w:basedOn w:val="DefaultParagraphFont"/>
    <w:rsid w:val="00227304"/>
  </w:style>
  <w:style w:type="character" w:styleId="CommentReference">
    <w:name w:val="annotation reference"/>
    <w:basedOn w:val="DefaultParagraphFont"/>
    <w:uiPriority w:val="99"/>
    <w:semiHidden/>
    <w:unhideWhenUsed/>
    <w:rsid w:val="003F14CF"/>
    <w:rPr>
      <w:sz w:val="16"/>
      <w:szCs w:val="16"/>
    </w:rPr>
  </w:style>
  <w:style w:type="paragraph" w:styleId="CommentText">
    <w:name w:val="annotation text"/>
    <w:basedOn w:val="Normal"/>
    <w:link w:val="CommentTextChar"/>
    <w:uiPriority w:val="99"/>
    <w:semiHidden/>
    <w:unhideWhenUsed/>
    <w:rsid w:val="003F14CF"/>
    <w:pPr>
      <w:spacing w:line="240" w:lineRule="auto"/>
    </w:pPr>
    <w:rPr>
      <w:sz w:val="20"/>
      <w:szCs w:val="20"/>
    </w:rPr>
  </w:style>
  <w:style w:type="character" w:customStyle="1" w:styleId="CommentTextChar">
    <w:name w:val="Comment Text Char"/>
    <w:basedOn w:val="DefaultParagraphFont"/>
    <w:link w:val="CommentText"/>
    <w:uiPriority w:val="99"/>
    <w:semiHidden/>
    <w:rsid w:val="003F14CF"/>
    <w:rPr>
      <w:sz w:val="20"/>
      <w:szCs w:val="20"/>
    </w:rPr>
  </w:style>
  <w:style w:type="paragraph" w:styleId="CommentSubject">
    <w:name w:val="annotation subject"/>
    <w:basedOn w:val="CommentText"/>
    <w:next w:val="CommentText"/>
    <w:link w:val="CommentSubjectChar"/>
    <w:uiPriority w:val="99"/>
    <w:semiHidden/>
    <w:unhideWhenUsed/>
    <w:rsid w:val="003F14CF"/>
    <w:rPr>
      <w:b/>
      <w:bCs/>
    </w:rPr>
  </w:style>
  <w:style w:type="character" w:customStyle="1" w:styleId="CommentSubjectChar">
    <w:name w:val="Comment Subject Char"/>
    <w:basedOn w:val="CommentTextChar"/>
    <w:link w:val="CommentSubject"/>
    <w:uiPriority w:val="99"/>
    <w:semiHidden/>
    <w:rsid w:val="003F14CF"/>
    <w:rPr>
      <w:b/>
      <w:bCs/>
      <w:sz w:val="20"/>
      <w:szCs w:val="20"/>
    </w:rPr>
  </w:style>
  <w:style w:type="paragraph" w:customStyle="1" w:styleId="font8">
    <w:name w:val="font_8"/>
    <w:basedOn w:val="Normal"/>
    <w:rsid w:val="00466C35"/>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540">
      <w:bodyDiv w:val="1"/>
      <w:marLeft w:val="0"/>
      <w:marRight w:val="0"/>
      <w:marTop w:val="0"/>
      <w:marBottom w:val="0"/>
      <w:divBdr>
        <w:top w:val="none" w:sz="0" w:space="0" w:color="auto"/>
        <w:left w:val="none" w:sz="0" w:space="0" w:color="auto"/>
        <w:bottom w:val="none" w:sz="0" w:space="0" w:color="auto"/>
        <w:right w:val="none" w:sz="0" w:space="0" w:color="auto"/>
      </w:divBdr>
      <w:divsChild>
        <w:div w:id="909197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993616">
              <w:marLeft w:val="0"/>
              <w:marRight w:val="0"/>
              <w:marTop w:val="0"/>
              <w:marBottom w:val="0"/>
              <w:divBdr>
                <w:top w:val="none" w:sz="0" w:space="0" w:color="auto"/>
                <w:left w:val="none" w:sz="0" w:space="0" w:color="auto"/>
                <w:bottom w:val="none" w:sz="0" w:space="0" w:color="auto"/>
                <w:right w:val="none" w:sz="0" w:space="0" w:color="auto"/>
              </w:divBdr>
              <w:divsChild>
                <w:div w:id="97336297">
                  <w:marLeft w:val="0"/>
                  <w:marRight w:val="0"/>
                  <w:marTop w:val="0"/>
                  <w:marBottom w:val="0"/>
                  <w:divBdr>
                    <w:top w:val="none" w:sz="0" w:space="0" w:color="auto"/>
                    <w:left w:val="none" w:sz="0" w:space="0" w:color="auto"/>
                    <w:bottom w:val="none" w:sz="0" w:space="0" w:color="auto"/>
                    <w:right w:val="none" w:sz="0" w:space="0" w:color="auto"/>
                  </w:divBdr>
                </w:div>
                <w:div w:id="1712536315">
                  <w:marLeft w:val="0"/>
                  <w:marRight w:val="0"/>
                  <w:marTop w:val="0"/>
                  <w:marBottom w:val="0"/>
                  <w:divBdr>
                    <w:top w:val="none" w:sz="0" w:space="0" w:color="auto"/>
                    <w:left w:val="none" w:sz="0" w:space="0" w:color="auto"/>
                    <w:bottom w:val="none" w:sz="0" w:space="0" w:color="auto"/>
                    <w:right w:val="none" w:sz="0" w:space="0" w:color="auto"/>
                  </w:divBdr>
                </w:div>
                <w:div w:id="11312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4104">
      <w:bodyDiv w:val="1"/>
      <w:marLeft w:val="0"/>
      <w:marRight w:val="0"/>
      <w:marTop w:val="0"/>
      <w:marBottom w:val="0"/>
      <w:divBdr>
        <w:top w:val="none" w:sz="0" w:space="0" w:color="auto"/>
        <w:left w:val="none" w:sz="0" w:space="0" w:color="auto"/>
        <w:bottom w:val="none" w:sz="0" w:space="0" w:color="auto"/>
        <w:right w:val="none" w:sz="0" w:space="0" w:color="auto"/>
      </w:divBdr>
    </w:div>
    <w:div w:id="63181427">
      <w:bodyDiv w:val="1"/>
      <w:marLeft w:val="0"/>
      <w:marRight w:val="0"/>
      <w:marTop w:val="0"/>
      <w:marBottom w:val="0"/>
      <w:divBdr>
        <w:top w:val="none" w:sz="0" w:space="0" w:color="auto"/>
        <w:left w:val="none" w:sz="0" w:space="0" w:color="auto"/>
        <w:bottom w:val="none" w:sz="0" w:space="0" w:color="auto"/>
        <w:right w:val="none" w:sz="0" w:space="0" w:color="auto"/>
      </w:divBdr>
    </w:div>
    <w:div w:id="64105357">
      <w:bodyDiv w:val="1"/>
      <w:marLeft w:val="0"/>
      <w:marRight w:val="0"/>
      <w:marTop w:val="0"/>
      <w:marBottom w:val="0"/>
      <w:divBdr>
        <w:top w:val="none" w:sz="0" w:space="0" w:color="auto"/>
        <w:left w:val="none" w:sz="0" w:space="0" w:color="auto"/>
        <w:bottom w:val="none" w:sz="0" w:space="0" w:color="auto"/>
        <w:right w:val="none" w:sz="0" w:space="0" w:color="auto"/>
      </w:divBdr>
    </w:div>
    <w:div w:id="116459465">
      <w:bodyDiv w:val="1"/>
      <w:marLeft w:val="0"/>
      <w:marRight w:val="0"/>
      <w:marTop w:val="0"/>
      <w:marBottom w:val="0"/>
      <w:divBdr>
        <w:top w:val="none" w:sz="0" w:space="0" w:color="auto"/>
        <w:left w:val="none" w:sz="0" w:space="0" w:color="auto"/>
        <w:bottom w:val="none" w:sz="0" w:space="0" w:color="auto"/>
        <w:right w:val="none" w:sz="0" w:space="0" w:color="auto"/>
      </w:divBdr>
    </w:div>
    <w:div w:id="144132763">
      <w:bodyDiv w:val="1"/>
      <w:marLeft w:val="0"/>
      <w:marRight w:val="0"/>
      <w:marTop w:val="0"/>
      <w:marBottom w:val="0"/>
      <w:divBdr>
        <w:top w:val="none" w:sz="0" w:space="0" w:color="auto"/>
        <w:left w:val="none" w:sz="0" w:space="0" w:color="auto"/>
        <w:bottom w:val="none" w:sz="0" w:space="0" w:color="auto"/>
        <w:right w:val="none" w:sz="0" w:space="0" w:color="auto"/>
      </w:divBdr>
    </w:div>
    <w:div w:id="229387766">
      <w:bodyDiv w:val="1"/>
      <w:marLeft w:val="0"/>
      <w:marRight w:val="0"/>
      <w:marTop w:val="0"/>
      <w:marBottom w:val="0"/>
      <w:divBdr>
        <w:top w:val="none" w:sz="0" w:space="0" w:color="auto"/>
        <w:left w:val="none" w:sz="0" w:space="0" w:color="auto"/>
        <w:bottom w:val="none" w:sz="0" w:space="0" w:color="auto"/>
        <w:right w:val="none" w:sz="0" w:space="0" w:color="auto"/>
      </w:divBdr>
    </w:div>
    <w:div w:id="264924650">
      <w:bodyDiv w:val="1"/>
      <w:marLeft w:val="0"/>
      <w:marRight w:val="0"/>
      <w:marTop w:val="0"/>
      <w:marBottom w:val="0"/>
      <w:divBdr>
        <w:top w:val="none" w:sz="0" w:space="0" w:color="auto"/>
        <w:left w:val="none" w:sz="0" w:space="0" w:color="auto"/>
        <w:bottom w:val="none" w:sz="0" w:space="0" w:color="auto"/>
        <w:right w:val="none" w:sz="0" w:space="0" w:color="auto"/>
      </w:divBdr>
      <w:divsChild>
        <w:div w:id="231232944">
          <w:marLeft w:val="0"/>
          <w:marRight w:val="0"/>
          <w:marTop w:val="0"/>
          <w:marBottom w:val="0"/>
          <w:divBdr>
            <w:top w:val="none" w:sz="0" w:space="0" w:color="auto"/>
            <w:left w:val="none" w:sz="0" w:space="0" w:color="auto"/>
            <w:bottom w:val="none" w:sz="0" w:space="0" w:color="auto"/>
            <w:right w:val="none" w:sz="0" w:space="0" w:color="auto"/>
          </w:divBdr>
          <w:divsChild>
            <w:div w:id="83190271">
              <w:marLeft w:val="0"/>
              <w:marRight w:val="0"/>
              <w:marTop w:val="0"/>
              <w:marBottom w:val="0"/>
              <w:divBdr>
                <w:top w:val="none" w:sz="0" w:space="0" w:color="auto"/>
                <w:left w:val="none" w:sz="0" w:space="0" w:color="auto"/>
                <w:bottom w:val="none" w:sz="0" w:space="0" w:color="auto"/>
                <w:right w:val="none" w:sz="0" w:space="0" w:color="auto"/>
              </w:divBdr>
              <w:divsChild>
                <w:div w:id="977686730">
                  <w:marLeft w:val="0"/>
                  <w:marRight w:val="0"/>
                  <w:marTop w:val="0"/>
                  <w:marBottom w:val="0"/>
                  <w:divBdr>
                    <w:top w:val="none" w:sz="0" w:space="0" w:color="auto"/>
                    <w:left w:val="none" w:sz="0" w:space="0" w:color="auto"/>
                    <w:bottom w:val="none" w:sz="0" w:space="0" w:color="auto"/>
                    <w:right w:val="none" w:sz="0" w:space="0" w:color="auto"/>
                  </w:divBdr>
                  <w:divsChild>
                    <w:div w:id="1387412630">
                      <w:marLeft w:val="0"/>
                      <w:marRight w:val="0"/>
                      <w:marTop w:val="0"/>
                      <w:marBottom w:val="0"/>
                      <w:divBdr>
                        <w:top w:val="none" w:sz="0" w:space="0" w:color="auto"/>
                        <w:left w:val="none" w:sz="0" w:space="0" w:color="auto"/>
                        <w:bottom w:val="none" w:sz="0" w:space="0" w:color="auto"/>
                        <w:right w:val="none" w:sz="0" w:space="0" w:color="auto"/>
                      </w:divBdr>
                      <w:divsChild>
                        <w:div w:id="1128360286">
                          <w:marLeft w:val="0"/>
                          <w:marRight w:val="0"/>
                          <w:marTop w:val="0"/>
                          <w:marBottom w:val="0"/>
                          <w:divBdr>
                            <w:top w:val="none" w:sz="0" w:space="0" w:color="auto"/>
                            <w:left w:val="none" w:sz="0" w:space="0" w:color="auto"/>
                            <w:bottom w:val="none" w:sz="0" w:space="0" w:color="auto"/>
                            <w:right w:val="none" w:sz="0" w:space="0" w:color="auto"/>
                          </w:divBdr>
                        </w:div>
                      </w:divsChild>
                    </w:div>
                    <w:div w:id="231162092">
                      <w:marLeft w:val="0"/>
                      <w:marRight w:val="0"/>
                      <w:marTop w:val="0"/>
                      <w:marBottom w:val="0"/>
                      <w:divBdr>
                        <w:top w:val="none" w:sz="0" w:space="0" w:color="auto"/>
                        <w:left w:val="none" w:sz="0" w:space="0" w:color="auto"/>
                        <w:bottom w:val="none" w:sz="0" w:space="0" w:color="auto"/>
                        <w:right w:val="none" w:sz="0" w:space="0" w:color="auto"/>
                      </w:divBdr>
                      <w:divsChild>
                        <w:div w:id="567228881">
                          <w:marLeft w:val="0"/>
                          <w:marRight w:val="0"/>
                          <w:marTop w:val="0"/>
                          <w:marBottom w:val="0"/>
                          <w:divBdr>
                            <w:top w:val="none" w:sz="0" w:space="0" w:color="auto"/>
                            <w:left w:val="none" w:sz="0" w:space="0" w:color="auto"/>
                            <w:bottom w:val="none" w:sz="0" w:space="0" w:color="auto"/>
                            <w:right w:val="none" w:sz="0" w:space="0" w:color="auto"/>
                          </w:divBdr>
                          <w:divsChild>
                            <w:div w:id="18145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182122">
          <w:marLeft w:val="0"/>
          <w:marRight w:val="0"/>
          <w:marTop w:val="0"/>
          <w:marBottom w:val="0"/>
          <w:divBdr>
            <w:top w:val="none" w:sz="0" w:space="0" w:color="auto"/>
            <w:left w:val="none" w:sz="0" w:space="0" w:color="auto"/>
            <w:bottom w:val="none" w:sz="0" w:space="0" w:color="auto"/>
            <w:right w:val="none" w:sz="0" w:space="0" w:color="auto"/>
          </w:divBdr>
          <w:divsChild>
            <w:div w:id="1822119734">
              <w:marLeft w:val="0"/>
              <w:marRight w:val="0"/>
              <w:marTop w:val="0"/>
              <w:marBottom w:val="0"/>
              <w:divBdr>
                <w:top w:val="none" w:sz="0" w:space="0" w:color="auto"/>
                <w:left w:val="none" w:sz="0" w:space="0" w:color="auto"/>
                <w:bottom w:val="none" w:sz="0" w:space="0" w:color="auto"/>
                <w:right w:val="none" w:sz="0" w:space="0" w:color="auto"/>
              </w:divBdr>
              <w:divsChild>
                <w:div w:id="31536742">
                  <w:marLeft w:val="0"/>
                  <w:marRight w:val="0"/>
                  <w:marTop w:val="0"/>
                  <w:marBottom w:val="0"/>
                  <w:divBdr>
                    <w:top w:val="none" w:sz="0" w:space="0" w:color="auto"/>
                    <w:left w:val="none" w:sz="0" w:space="0" w:color="auto"/>
                    <w:bottom w:val="none" w:sz="0" w:space="0" w:color="auto"/>
                    <w:right w:val="none" w:sz="0" w:space="0" w:color="auto"/>
                  </w:divBdr>
                  <w:divsChild>
                    <w:div w:id="2134130846">
                      <w:marLeft w:val="0"/>
                      <w:marRight w:val="0"/>
                      <w:marTop w:val="0"/>
                      <w:marBottom w:val="0"/>
                      <w:divBdr>
                        <w:top w:val="none" w:sz="0" w:space="0" w:color="auto"/>
                        <w:left w:val="none" w:sz="0" w:space="0" w:color="auto"/>
                        <w:bottom w:val="none" w:sz="0" w:space="0" w:color="auto"/>
                        <w:right w:val="none" w:sz="0" w:space="0" w:color="auto"/>
                      </w:divBdr>
                      <w:divsChild>
                        <w:div w:id="362634803">
                          <w:marLeft w:val="0"/>
                          <w:marRight w:val="0"/>
                          <w:marTop w:val="0"/>
                          <w:marBottom w:val="0"/>
                          <w:divBdr>
                            <w:top w:val="none" w:sz="0" w:space="0" w:color="auto"/>
                            <w:left w:val="none" w:sz="0" w:space="0" w:color="auto"/>
                            <w:bottom w:val="none" w:sz="0" w:space="0" w:color="auto"/>
                            <w:right w:val="none" w:sz="0" w:space="0" w:color="auto"/>
                          </w:divBdr>
                          <w:divsChild>
                            <w:div w:id="1768117668">
                              <w:marLeft w:val="0"/>
                              <w:marRight w:val="0"/>
                              <w:marTop w:val="0"/>
                              <w:marBottom w:val="0"/>
                              <w:divBdr>
                                <w:top w:val="none" w:sz="0" w:space="0" w:color="auto"/>
                                <w:left w:val="none" w:sz="0" w:space="0" w:color="auto"/>
                                <w:bottom w:val="none" w:sz="0" w:space="0" w:color="auto"/>
                                <w:right w:val="none" w:sz="0" w:space="0" w:color="auto"/>
                              </w:divBdr>
                              <w:divsChild>
                                <w:div w:id="1819107257">
                                  <w:marLeft w:val="0"/>
                                  <w:marRight w:val="0"/>
                                  <w:marTop w:val="0"/>
                                  <w:marBottom w:val="0"/>
                                  <w:divBdr>
                                    <w:top w:val="none" w:sz="0" w:space="0" w:color="auto"/>
                                    <w:left w:val="none" w:sz="0" w:space="0" w:color="auto"/>
                                    <w:bottom w:val="none" w:sz="0" w:space="0" w:color="auto"/>
                                    <w:right w:val="none" w:sz="0" w:space="0" w:color="auto"/>
                                  </w:divBdr>
                                  <w:divsChild>
                                    <w:div w:id="10952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988790">
      <w:bodyDiv w:val="1"/>
      <w:marLeft w:val="0"/>
      <w:marRight w:val="0"/>
      <w:marTop w:val="0"/>
      <w:marBottom w:val="0"/>
      <w:divBdr>
        <w:top w:val="none" w:sz="0" w:space="0" w:color="auto"/>
        <w:left w:val="none" w:sz="0" w:space="0" w:color="auto"/>
        <w:bottom w:val="none" w:sz="0" w:space="0" w:color="auto"/>
        <w:right w:val="none" w:sz="0" w:space="0" w:color="auto"/>
      </w:divBdr>
    </w:div>
    <w:div w:id="297075197">
      <w:bodyDiv w:val="1"/>
      <w:marLeft w:val="0"/>
      <w:marRight w:val="0"/>
      <w:marTop w:val="0"/>
      <w:marBottom w:val="0"/>
      <w:divBdr>
        <w:top w:val="none" w:sz="0" w:space="0" w:color="auto"/>
        <w:left w:val="none" w:sz="0" w:space="0" w:color="auto"/>
        <w:bottom w:val="none" w:sz="0" w:space="0" w:color="auto"/>
        <w:right w:val="none" w:sz="0" w:space="0" w:color="auto"/>
      </w:divBdr>
    </w:div>
    <w:div w:id="298266101">
      <w:bodyDiv w:val="1"/>
      <w:marLeft w:val="0"/>
      <w:marRight w:val="0"/>
      <w:marTop w:val="0"/>
      <w:marBottom w:val="0"/>
      <w:divBdr>
        <w:top w:val="none" w:sz="0" w:space="0" w:color="auto"/>
        <w:left w:val="none" w:sz="0" w:space="0" w:color="auto"/>
        <w:bottom w:val="none" w:sz="0" w:space="0" w:color="auto"/>
        <w:right w:val="none" w:sz="0" w:space="0" w:color="auto"/>
      </w:divBdr>
      <w:divsChild>
        <w:div w:id="1036853894">
          <w:marLeft w:val="0"/>
          <w:marRight w:val="0"/>
          <w:marTop w:val="0"/>
          <w:marBottom w:val="0"/>
          <w:divBdr>
            <w:top w:val="none" w:sz="0" w:space="0" w:color="auto"/>
            <w:left w:val="none" w:sz="0" w:space="0" w:color="auto"/>
            <w:bottom w:val="none" w:sz="0" w:space="0" w:color="auto"/>
            <w:right w:val="none" w:sz="0" w:space="0" w:color="auto"/>
          </w:divBdr>
        </w:div>
        <w:div w:id="1979920369">
          <w:marLeft w:val="0"/>
          <w:marRight w:val="0"/>
          <w:marTop w:val="0"/>
          <w:marBottom w:val="0"/>
          <w:divBdr>
            <w:top w:val="none" w:sz="0" w:space="0" w:color="auto"/>
            <w:left w:val="none" w:sz="0" w:space="0" w:color="auto"/>
            <w:bottom w:val="none" w:sz="0" w:space="0" w:color="auto"/>
            <w:right w:val="none" w:sz="0" w:space="0" w:color="auto"/>
          </w:divBdr>
        </w:div>
        <w:div w:id="1115060871">
          <w:marLeft w:val="0"/>
          <w:marRight w:val="0"/>
          <w:marTop w:val="0"/>
          <w:marBottom w:val="0"/>
          <w:divBdr>
            <w:top w:val="none" w:sz="0" w:space="0" w:color="auto"/>
            <w:left w:val="none" w:sz="0" w:space="0" w:color="auto"/>
            <w:bottom w:val="none" w:sz="0" w:space="0" w:color="auto"/>
            <w:right w:val="none" w:sz="0" w:space="0" w:color="auto"/>
          </w:divBdr>
        </w:div>
        <w:div w:id="662974101">
          <w:marLeft w:val="0"/>
          <w:marRight w:val="0"/>
          <w:marTop w:val="0"/>
          <w:marBottom w:val="0"/>
          <w:divBdr>
            <w:top w:val="none" w:sz="0" w:space="0" w:color="auto"/>
            <w:left w:val="none" w:sz="0" w:space="0" w:color="auto"/>
            <w:bottom w:val="none" w:sz="0" w:space="0" w:color="auto"/>
            <w:right w:val="none" w:sz="0" w:space="0" w:color="auto"/>
          </w:divBdr>
        </w:div>
        <w:div w:id="845629026">
          <w:marLeft w:val="0"/>
          <w:marRight w:val="0"/>
          <w:marTop w:val="0"/>
          <w:marBottom w:val="0"/>
          <w:divBdr>
            <w:top w:val="none" w:sz="0" w:space="0" w:color="auto"/>
            <w:left w:val="none" w:sz="0" w:space="0" w:color="auto"/>
            <w:bottom w:val="none" w:sz="0" w:space="0" w:color="auto"/>
            <w:right w:val="none" w:sz="0" w:space="0" w:color="auto"/>
          </w:divBdr>
        </w:div>
        <w:div w:id="1071270602">
          <w:marLeft w:val="0"/>
          <w:marRight w:val="0"/>
          <w:marTop w:val="0"/>
          <w:marBottom w:val="0"/>
          <w:divBdr>
            <w:top w:val="none" w:sz="0" w:space="0" w:color="auto"/>
            <w:left w:val="none" w:sz="0" w:space="0" w:color="auto"/>
            <w:bottom w:val="none" w:sz="0" w:space="0" w:color="auto"/>
            <w:right w:val="none" w:sz="0" w:space="0" w:color="auto"/>
          </w:divBdr>
        </w:div>
        <w:div w:id="933974527">
          <w:marLeft w:val="0"/>
          <w:marRight w:val="0"/>
          <w:marTop w:val="0"/>
          <w:marBottom w:val="0"/>
          <w:divBdr>
            <w:top w:val="none" w:sz="0" w:space="0" w:color="auto"/>
            <w:left w:val="none" w:sz="0" w:space="0" w:color="auto"/>
            <w:bottom w:val="none" w:sz="0" w:space="0" w:color="auto"/>
            <w:right w:val="none" w:sz="0" w:space="0" w:color="auto"/>
          </w:divBdr>
        </w:div>
        <w:div w:id="1424373547">
          <w:marLeft w:val="0"/>
          <w:marRight w:val="0"/>
          <w:marTop w:val="0"/>
          <w:marBottom w:val="0"/>
          <w:divBdr>
            <w:top w:val="none" w:sz="0" w:space="0" w:color="auto"/>
            <w:left w:val="none" w:sz="0" w:space="0" w:color="auto"/>
            <w:bottom w:val="none" w:sz="0" w:space="0" w:color="auto"/>
            <w:right w:val="none" w:sz="0" w:space="0" w:color="auto"/>
          </w:divBdr>
        </w:div>
      </w:divsChild>
    </w:div>
    <w:div w:id="32212691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1">
          <w:marLeft w:val="0"/>
          <w:marRight w:val="0"/>
          <w:marTop w:val="0"/>
          <w:marBottom w:val="0"/>
          <w:divBdr>
            <w:top w:val="none" w:sz="0" w:space="0" w:color="auto"/>
            <w:left w:val="none" w:sz="0" w:space="0" w:color="auto"/>
            <w:bottom w:val="none" w:sz="0" w:space="0" w:color="auto"/>
            <w:right w:val="none" w:sz="0" w:space="0" w:color="auto"/>
          </w:divBdr>
        </w:div>
        <w:div w:id="464811378">
          <w:marLeft w:val="0"/>
          <w:marRight w:val="0"/>
          <w:marTop w:val="0"/>
          <w:marBottom w:val="0"/>
          <w:divBdr>
            <w:top w:val="none" w:sz="0" w:space="0" w:color="auto"/>
            <w:left w:val="none" w:sz="0" w:space="0" w:color="auto"/>
            <w:bottom w:val="none" w:sz="0" w:space="0" w:color="auto"/>
            <w:right w:val="none" w:sz="0" w:space="0" w:color="auto"/>
          </w:divBdr>
        </w:div>
        <w:div w:id="965618498">
          <w:marLeft w:val="0"/>
          <w:marRight w:val="0"/>
          <w:marTop w:val="0"/>
          <w:marBottom w:val="0"/>
          <w:divBdr>
            <w:top w:val="none" w:sz="0" w:space="0" w:color="auto"/>
            <w:left w:val="none" w:sz="0" w:space="0" w:color="auto"/>
            <w:bottom w:val="none" w:sz="0" w:space="0" w:color="auto"/>
            <w:right w:val="none" w:sz="0" w:space="0" w:color="auto"/>
          </w:divBdr>
        </w:div>
        <w:div w:id="306934831">
          <w:marLeft w:val="0"/>
          <w:marRight w:val="0"/>
          <w:marTop w:val="0"/>
          <w:marBottom w:val="0"/>
          <w:divBdr>
            <w:top w:val="none" w:sz="0" w:space="0" w:color="auto"/>
            <w:left w:val="none" w:sz="0" w:space="0" w:color="auto"/>
            <w:bottom w:val="none" w:sz="0" w:space="0" w:color="auto"/>
            <w:right w:val="none" w:sz="0" w:space="0" w:color="auto"/>
          </w:divBdr>
        </w:div>
        <w:div w:id="1451438884">
          <w:marLeft w:val="0"/>
          <w:marRight w:val="0"/>
          <w:marTop w:val="0"/>
          <w:marBottom w:val="0"/>
          <w:divBdr>
            <w:top w:val="none" w:sz="0" w:space="0" w:color="auto"/>
            <w:left w:val="none" w:sz="0" w:space="0" w:color="auto"/>
            <w:bottom w:val="none" w:sz="0" w:space="0" w:color="auto"/>
            <w:right w:val="none" w:sz="0" w:space="0" w:color="auto"/>
          </w:divBdr>
        </w:div>
      </w:divsChild>
    </w:div>
    <w:div w:id="386994839">
      <w:bodyDiv w:val="1"/>
      <w:marLeft w:val="0"/>
      <w:marRight w:val="0"/>
      <w:marTop w:val="0"/>
      <w:marBottom w:val="0"/>
      <w:divBdr>
        <w:top w:val="none" w:sz="0" w:space="0" w:color="auto"/>
        <w:left w:val="none" w:sz="0" w:space="0" w:color="auto"/>
        <w:bottom w:val="none" w:sz="0" w:space="0" w:color="auto"/>
        <w:right w:val="none" w:sz="0" w:space="0" w:color="auto"/>
      </w:divBdr>
    </w:div>
    <w:div w:id="411438483">
      <w:bodyDiv w:val="1"/>
      <w:marLeft w:val="0"/>
      <w:marRight w:val="0"/>
      <w:marTop w:val="0"/>
      <w:marBottom w:val="0"/>
      <w:divBdr>
        <w:top w:val="none" w:sz="0" w:space="0" w:color="auto"/>
        <w:left w:val="none" w:sz="0" w:space="0" w:color="auto"/>
        <w:bottom w:val="none" w:sz="0" w:space="0" w:color="auto"/>
        <w:right w:val="none" w:sz="0" w:space="0" w:color="auto"/>
      </w:divBdr>
    </w:div>
    <w:div w:id="424762929">
      <w:bodyDiv w:val="1"/>
      <w:marLeft w:val="0"/>
      <w:marRight w:val="0"/>
      <w:marTop w:val="0"/>
      <w:marBottom w:val="0"/>
      <w:divBdr>
        <w:top w:val="none" w:sz="0" w:space="0" w:color="auto"/>
        <w:left w:val="none" w:sz="0" w:space="0" w:color="auto"/>
        <w:bottom w:val="none" w:sz="0" w:space="0" w:color="auto"/>
        <w:right w:val="none" w:sz="0" w:space="0" w:color="auto"/>
      </w:divBdr>
      <w:divsChild>
        <w:div w:id="670256998">
          <w:marLeft w:val="0"/>
          <w:marRight w:val="0"/>
          <w:marTop w:val="0"/>
          <w:marBottom w:val="0"/>
          <w:divBdr>
            <w:top w:val="none" w:sz="0" w:space="0" w:color="auto"/>
            <w:left w:val="none" w:sz="0" w:space="0" w:color="auto"/>
            <w:bottom w:val="none" w:sz="0" w:space="0" w:color="auto"/>
            <w:right w:val="none" w:sz="0" w:space="0" w:color="auto"/>
          </w:divBdr>
        </w:div>
        <w:div w:id="1072194279">
          <w:marLeft w:val="0"/>
          <w:marRight w:val="0"/>
          <w:marTop w:val="0"/>
          <w:marBottom w:val="0"/>
          <w:divBdr>
            <w:top w:val="none" w:sz="0" w:space="0" w:color="auto"/>
            <w:left w:val="none" w:sz="0" w:space="0" w:color="auto"/>
            <w:bottom w:val="none" w:sz="0" w:space="0" w:color="auto"/>
            <w:right w:val="none" w:sz="0" w:space="0" w:color="auto"/>
          </w:divBdr>
        </w:div>
        <w:div w:id="1351683400">
          <w:marLeft w:val="0"/>
          <w:marRight w:val="0"/>
          <w:marTop w:val="0"/>
          <w:marBottom w:val="0"/>
          <w:divBdr>
            <w:top w:val="none" w:sz="0" w:space="0" w:color="auto"/>
            <w:left w:val="none" w:sz="0" w:space="0" w:color="auto"/>
            <w:bottom w:val="none" w:sz="0" w:space="0" w:color="auto"/>
            <w:right w:val="none" w:sz="0" w:space="0" w:color="auto"/>
          </w:divBdr>
          <w:divsChild>
            <w:div w:id="880243639">
              <w:marLeft w:val="0"/>
              <w:marRight w:val="0"/>
              <w:marTop w:val="0"/>
              <w:marBottom w:val="0"/>
              <w:divBdr>
                <w:top w:val="none" w:sz="0" w:space="0" w:color="auto"/>
                <w:left w:val="none" w:sz="0" w:space="0" w:color="auto"/>
                <w:bottom w:val="none" w:sz="0" w:space="0" w:color="auto"/>
                <w:right w:val="none" w:sz="0" w:space="0" w:color="auto"/>
              </w:divBdr>
            </w:div>
            <w:div w:id="1721439048">
              <w:marLeft w:val="0"/>
              <w:marRight w:val="0"/>
              <w:marTop w:val="0"/>
              <w:marBottom w:val="0"/>
              <w:divBdr>
                <w:top w:val="none" w:sz="0" w:space="0" w:color="auto"/>
                <w:left w:val="none" w:sz="0" w:space="0" w:color="auto"/>
                <w:bottom w:val="none" w:sz="0" w:space="0" w:color="auto"/>
                <w:right w:val="none" w:sz="0" w:space="0" w:color="auto"/>
              </w:divBdr>
            </w:div>
            <w:div w:id="1842235263">
              <w:marLeft w:val="0"/>
              <w:marRight w:val="0"/>
              <w:marTop w:val="0"/>
              <w:marBottom w:val="0"/>
              <w:divBdr>
                <w:top w:val="none" w:sz="0" w:space="0" w:color="auto"/>
                <w:left w:val="none" w:sz="0" w:space="0" w:color="auto"/>
                <w:bottom w:val="none" w:sz="0" w:space="0" w:color="auto"/>
                <w:right w:val="none" w:sz="0" w:space="0" w:color="auto"/>
              </w:divBdr>
            </w:div>
          </w:divsChild>
        </w:div>
        <w:div w:id="1369524263">
          <w:marLeft w:val="0"/>
          <w:marRight w:val="0"/>
          <w:marTop w:val="0"/>
          <w:marBottom w:val="0"/>
          <w:divBdr>
            <w:top w:val="none" w:sz="0" w:space="0" w:color="auto"/>
            <w:left w:val="none" w:sz="0" w:space="0" w:color="auto"/>
            <w:bottom w:val="none" w:sz="0" w:space="0" w:color="auto"/>
            <w:right w:val="none" w:sz="0" w:space="0" w:color="auto"/>
          </w:divBdr>
        </w:div>
        <w:div w:id="1881697349">
          <w:marLeft w:val="0"/>
          <w:marRight w:val="0"/>
          <w:marTop w:val="0"/>
          <w:marBottom w:val="0"/>
          <w:divBdr>
            <w:top w:val="none" w:sz="0" w:space="0" w:color="auto"/>
            <w:left w:val="none" w:sz="0" w:space="0" w:color="auto"/>
            <w:bottom w:val="none" w:sz="0" w:space="0" w:color="auto"/>
            <w:right w:val="none" w:sz="0" w:space="0" w:color="auto"/>
          </w:divBdr>
        </w:div>
        <w:div w:id="2080865525">
          <w:marLeft w:val="0"/>
          <w:marRight w:val="0"/>
          <w:marTop w:val="0"/>
          <w:marBottom w:val="0"/>
          <w:divBdr>
            <w:top w:val="none" w:sz="0" w:space="0" w:color="auto"/>
            <w:left w:val="none" w:sz="0" w:space="0" w:color="auto"/>
            <w:bottom w:val="none" w:sz="0" w:space="0" w:color="auto"/>
            <w:right w:val="none" w:sz="0" w:space="0" w:color="auto"/>
          </w:divBdr>
        </w:div>
        <w:div w:id="2081555349">
          <w:marLeft w:val="0"/>
          <w:marRight w:val="0"/>
          <w:marTop w:val="0"/>
          <w:marBottom w:val="0"/>
          <w:divBdr>
            <w:top w:val="none" w:sz="0" w:space="0" w:color="auto"/>
            <w:left w:val="none" w:sz="0" w:space="0" w:color="auto"/>
            <w:bottom w:val="none" w:sz="0" w:space="0" w:color="auto"/>
            <w:right w:val="none" w:sz="0" w:space="0" w:color="auto"/>
          </w:divBdr>
        </w:div>
      </w:divsChild>
    </w:div>
    <w:div w:id="424880667">
      <w:bodyDiv w:val="1"/>
      <w:marLeft w:val="0"/>
      <w:marRight w:val="0"/>
      <w:marTop w:val="0"/>
      <w:marBottom w:val="0"/>
      <w:divBdr>
        <w:top w:val="none" w:sz="0" w:space="0" w:color="auto"/>
        <w:left w:val="none" w:sz="0" w:space="0" w:color="auto"/>
        <w:bottom w:val="none" w:sz="0" w:space="0" w:color="auto"/>
        <w:right w:val="none" w:sz="0" w:space="0" w:color="auto"/>
      </w:divBdr>
      <w:divsChild>
        <w:div w:id="1376274573">
          <w:marLeft w:val="0"/>
          <w:marRight w:val="0"/>
          <w:marTop w:val="0"/>
          <w:marBottom w:val="0"/>
          <w:divBdr>
            <w:top w:val="none" w:sz="0" w:space="0" w:color="auto"/>
            <w:left w:val="none" w:sz="0" w:space="0" w:color="auto"/>
            <w:bottom w:val="none" w:sz="0" w:space="0" w:color="auto"/>
            <w:right w:val="none" w:sz="0" w:space="0" w:color="auto"/>
          </w:divBdr>
        </w:div>
        <w:div w:id="1665547171">
          <w:marLeft w:val="0"/>
          <w:marRight w:val="0"/>
          <w:marTop w:val="0"/>
          <w:marBottom w:val="0"/>
          <w:divBdr>
            <w:top w:val="none" w:sz="0" w:space="0" w:color="auto"/>
            <w:left w:val="none" w:sz="0" w:space="0" w:color="auto"/>
            <w:bottom w:val="none" w:sz="0" w:space="0" w:color="auto"/>
            <w:right w:val="none" w:sz="0" w:space="0" w:color="auto"/>
          </w:divBdr>
        </w:div>
        <w:div w:id="1666936314">
          <w:marLeft w:val="0"/>
          <w:marRight w:val="0"/>
          <w:marTop w:val="0"/>
          <w:marBottom w:val="0"/>
          <w:divBdr>
            <w:top w:val="none" w:sz="0" w:space="0" w:color="auto"/>
            <w:left w:val="none" w:sz="0" w:space="0" w:color="auto"/>
            <w:bottom w:val="none" w:sz="0" w:space="0" w:color="auto"/>
            <w:right w:val="none" w:sz="0" w:space="0" w:color="auto"/>
          </w:divBdr>
        </w:div>
        <w:div w:id="849561915">
          <w:marLeft w:val="0"/>
          <w:marRight w:val="0"/>
          <w:marTop w:val="0"/>
          <w:marBottom w:val="0"/>
          <w:divBdr>
            <w:top w:val="none" w:sz="0" w:space="0" w:color="auto"/>
            <w:left w:val="none" w:sz="0" w:space="0" w:color="auto"/>
            <w:bottom w:val="none" w:sz="0" w:space="0" w:color="auto"/>
            <w:right w:val="none" w:sz="0" w:space="0" w:color="auto"/>
          </w:divBdr>
        </w:div>
        <w:div w:id="1876624842">
          <w:marLeft w:val="0"/>
          <w:marRight w:val="0"/>
          <w:marTop w:val="0"/>
          <w:marBottom w:val="0"/>
          <w:divBdr>
            <w:top w:val="none" w:sz="0" w:space="0" w:color="auto"/>
            <w:left w:val="none" w:sz="0" w:space="0" w:color="auto"/>
            <w:bottom w:val="none" w:sz="0" w:space="0" w:color="auto"/>
            <w:right w:val="none" w:sz="0" w:space="0" w:color="auto"/>
          </w:divBdr>
        </w:div>
        <w:div w:id="796684763">
          <w:marLeft w:val="0"/>
          <w:marRight w:val="0"/>
          <w:marTop w:val="0"/>
          <w:marBottom w:val="0"/>
          <w:divBdr>
            <w:top w:val="none" w:sz="0" w:space="0" w:color="auto"/>
            <w:left w:val="none" w:sz="0" w:space="0" w:color="auto"/>
            <w:bottom w:val="none" w:sz="0" w:space="0" w:color="auto"/>
            <w:right w:val="none" w:sz="0" w:space="0" w:color="auto"/>
          </w:divBdr>
        </w:div>
        <w:div w:id="2060084014">
          <w:marLeft w:val="0"/>
          <w:marRight w:val="0"/>
          <w:marTop w:val="0"/>
          <w:marBottom w:val="0"/>
          <w:divBdr>
            <w:top w:val="none" w:sz="0" w:space="0" w:color="auto"/>
            <w:left w:val="none" w:sz="0" w:space="0" w:color="auto"/>
            <w:bottom w:val="none" w:sz="0" w:space="0" w:color="auto"/>
            <w:right w:val="none" w:sz="0" w:space="0" w:color="auto"/>
          </w:divBdr>
        </w:div>
        <w:div w:id="2101482290">
          <w:marLeft w:val="0"/>
          <w:marRight w:val="0"/>
          <w:marTop w:val="0"/>
          <w:marBottom w:val="0"/>
          <w:divBdr>
            <w:top w:val="none" w:sz="0" w:space="0" w:color="auto"/>
            <w:left w:val="none" w:sz="0" w:space="0" w:color="auto"/>
            <w:bottom w:val="none" w:sz="0" w:space="0" w:color="auto"/>
            <w:right w:val="none" w:sz="0" w:space="0" w:color="auto"/>
          </w:divBdr>
        </w:div>
        <w:div w:id="1726640091">
          <w:marLeft w:val="0"/>
          <w:marRight w:val="0"/>
          <w:marTop w:val="0"/>
          <w:marBottom w:val="0"/>
          <w:divBdr>
            <w:top w:val="none" w:sz="0" w:space="0" w:color="auto"/>
            <w:left w:val="none" w:sz="0" w:space="0" w:color="auto"/>
            <w:bottom w:val="none" w:sz="0" w:space="0" w:color="auto"/>
            <w:right w:val="none" w:sz="0" w:space="0" w:color="auto"/>
          </w:divBdr>
        </w:div>
        <w:div w:id="1044065765">
          <w:marLeft w:val="0"/>
          <w:marRight w:val="0"/>
          <w:marTop w:val="0"/>
          <w:marBottom w:val="0"/>
          <w:divBdr>
            <w:top w:val="none" w:sz="0" w:space="0" w:color="auto"/>
            <w:left w:val="none" w:sz="0" w:space="0" w:color="auto"/>
            <w:bottom w:val="none" w:sz="0" w:space="0" w:color="auto"/>
            <w:right w:val="none" w:sz="0" w:space="0" w:color="auto"/>
          </w:divBdr>
        </w:div>
        <w:div w:id="992105380">
          <w:marLeft w:val="0"/>
          <w:marRight w:val="0"/>
          <w:marTop w:val="0"/>
          <w:marBottom w:val="0"/>
          <w:divBdr>
            <w:top w:val="none" w:sz="0" w:space="0" w:color="auto"/>
            <w:left w:val="none" w:sz="0" w:space="0" w:color="auto"/>
            <w:bottom w:val="none" w:sz="0" w:space="0" w:color="auto"/>
            <w:right w:val="none" w:sz="0" w:space="0" w:color="auto"/>
          </w:divBdr>
        </w:div>
        <w:div w:id="1853841182">
          <w:marLeft w:val="0"/>
          <w:marRight w:val="0"/>
          <w:marTop w:val="0"/>
          <w:marBottom w:val="0"/>
          <w:divBdr>
            <w:top w:val="none" w:sz="0" w:space="0" w:color="auto"/>
            <w:left w:val="none" w:sz="0" w:space="0" w:color="auto"/>
            <w:bottom w:val="none" w:sz="0" w:space="0" w:color="auto"/>
            <w:right w:val="none" w:sz="0" w:space="0" w:color="auto"/>
          </w:divBdr>
        </w:div>
      </w:divsChild>
    </w:div>
    <w:div w:id="432438750">
      <w:bodyDiv w:val="1"/>
      <w:marLeft w:val="0"/>
      <w:marRight w:val="0"/>
      <w:marTop w:val="0"/>
      <w:marBottom w:val="0"/>
      <w:divBdr>
        <w:top w:val="none" w:sz="0" w:space="0" w:color="auto"/>
        <w:left w:val="none" w:sz="0" w:space="0" w:color="auto"/>
        <w:bottom w:val="none" w:sz="0" w:space="0" w:color="auto"/>
        <w:right w:val="none" w:sz="0" w:space="0" w:color="auto"/>
      </w:divBdr>
    </w:div>
    <w:div w:id="458109224">
      <w:bodyDiv w:val="1"/>
      <w:marLeft w:val="0"/>
      <w:marRight w:val="0"/>
      <w:marTop w:val="0"/>
      <w:marBottom w:val="0"/>
      <w:divBdr>
        <w:top w:val="none" w:sz="0" w:space="0" w:color="auto"/>
        <w:left w:val="none" w:sz="0" w:space="0" w:color="auto"/>
        <w:bottom w:val="none" w:sz="0" w:space="0" w:color="auto"/>
        <w:right w:val="none" w:sz="0" w:space="0" w:color="auto"/>
      </w:divBdr>
    </w:div>
    <w:div w:id="459425584">
      <w:bodyDiv w:val="1"/>
      <w:marLeft w:val="0"/>
      <w:marRight w:val="0"/>
      <w:marTop w:val="0"/>
      <w:marBottom w:val="0"/>
      <w:divBdr>
        <w:top w:val="none" w:sz="0" w:space="0" w:color="auto"/>
        <w:left w:val="none" w:sz="0" w:space="0" w:color="auto"/>
        <w:bottom w:val="none" w:sz="0" w:space="0" w:color="auto"/>
        <w:right w:val="none" w:sz="0" w:space="0" w:color="auto"/>
      </w:divBdr>
    </w:div>
    <w:div w:id="472719574">
      <w:bodyDiv w:val="1"/>
      <w:marLeft w:val="0"/>
      <w:marRight w:val="0"/>
      <w:marTop w:val="0"/>
      <w:marBottom w:val="0"/>
      <w:divBdr>
        <w:top w:val="none" w:sz="0" w:space="0" w:color="auto"/>
        <w:left w:val="none" w:sz="0" w:space="0" w:color="auto"/>
        <w:bottom w:val="none" w:sz="0" w:space="0" w:color="auto"/>
        <w:right w:val="none" w:sz="0" w:space="0" w:color="auto"/>
      </w:divBdr>
      <w:divsChild>
        <w:div w:id="135798560">
          <w:marLeft w:val="0"/>
          <w:marRight w:val="0"/>
          <w:marTop w:val="0"/>
          <w:marBottom w:val="0"/>
          <w:divBdr>
            <w:top w:val="none" w:sz="0" w:space="0" w:color="auto"/>
            <w:left w:val="none" w:sz="0" w:space="0" w:color="auto"/>
            <w:bottom w:val="none" w:sz="0" w:space="0" w:color="auto"/>
            <w:right w:val="none" w:sz="0" w:space="0" w:color="auto"/>
          </w:divBdr>
        </w:div>
        <w:div w:id="342898362">
          <w:marLeft w:val="0"/>
          <w:marRight w:val="0"/>
          <w:marTop w:val="0"/>
          <w:marBottom w:val="0"/>
          <w:divBdr>
            <w:top w:val="none" w:sz="0" w:space="0" w:color="auto"/>
            <w:left w:val="none" w:sz="0" w:space="0" w:color="auto"/>
            <w:bottom w:val="none" w:sz="0" w:space="0" w:color="auto"/>
            <w:right w:val="none" w:sz="0" w:space="0" w:color="auto"/>
          </w:divBdr>
        </w:div>
        <w:div w:id="1038050768">
          <w:marLeft w:val="0"/>
          <w:marRight w:val="0"/>
          <w:marTop w:val="0"/>
          <w:marBottom w:val="0"/>
          <w:divBdr>
            <w:top w:val="none" w:sz="0" w:space="0" w:color="auto"/>
            <w:left w:val="none" w:sz="0" w:space="0" w:color="auto"/>
            <w:bottom w:val="none" w:sz="0" w:space="0" w:color="auto"/>
            <w:right w:val="none" w:sz="0" w:space="0" w:color="auto"/>
          </w:divBdr>
        </w:div>
      </w:divsChild>
    </w:div>
    <w:div w:id="483359067">
      <w:bodyDiv w:val="1"/>
      <w:marLeft w:val="0"/>
      <w:marRight w:val="0"/>
      <w:marTop w:val="0"/>
      <w:marBottom w:val="0"/>
      <w:divBdr>
        <w:top w:val="none" w:sz="0" w:space="0" w:color="auto"/>
        <w:left w:val="none" w:sz="0" w:space="0" w:color="auto"/>
        <w:bottom w:val="none" w:sz="0" w:space="0" w:color="auto"/>
        <w:right w:val="none" w:sz="0" w:space="0" w:color="auto"/>
      </w:divBdr>
    </w:div>
    <w:div w:id="513686791">
      <w:bodyDiv w:val="1"/>
      <w:marLeft w:val="0"/>
      <w:marRight w:val="0"/>
      <w:marTop w:val="0"/>
      <w:marBottom w:val="0"/>
      <w:divBdr>
        <w:top w:val="none" w:sz="0" w:space="0" w:color="auto"/>
        <w:left w:val="none" w:sz="0" w:space="0" w:color="auto"/>
        <w:bottom w:val="none" w:sz="0" w:space="0" w:color="auto"/>
        <w:right w:val="none" w:sz="0" w:space="0" w:color="auto"/>
      </w:divBdr>
      <w:divsChild>
        <w:div w:id="615066023">
          <w:marLeft w:val="0"/>
          <w:marRight w:val="0"/>
          <w:marTop w:val="0"/>
          <w:marBottom w:val="0"/>
          <w:divBdr>
            <w:top w:val="none" w:sz="0" w:space="0" w:color="auto"/>
            <w:left w:val="none" w:sz="0" w:space="0" w:color="auto"/>
            <w:bottom w:val="none" w:sz="0" w:space="0" w:color="auto"/>
            <w:right w:val="none" w:sz="0" w:space="0" w:color="auto"/>
          </w:divBdr>
          <w:divsChild>
            <w:div w:id="450897801">
              <w:marLeft w:val="60"/>
              <w:marRight w:val="0"/>
              <w:marTop w:val="0"/>
              <w:marBottom w:val="0"/>
              <w:divBdr>
                <w:top w:val="none" w:sz="0" w:space="0" w:color="auto"/>
                <w:left w:val="none" w:sz="0" w:space="0" w:color="auto"/>
                <w:bottom w:val="none" w:sz="0" w:space="0" w:color="auto"/>
                <w:right w:val="none" w:sz="0" w:space="0" w:color="auto"/>
              </w:divBdr>
            </w:div>
          </w:divsChild>
        </w:div>
        <w:div w:id="1286960544">
          <w:marLeft w:val="0"/>
          <w:marRight w:val="0"/>
          <w:marTop w:val="0"/>
          <w:marBottom w:val="0"/>
          <w:divBdr>
            <w:top w:val="none" w:sz="0" w:space="0" w:color="auto"/>
            <w:left w:val="none" w:sz="0" w:space="0" w:color="auto"/>
            <w:bottom w:val="none" w:sz="0" w:space="0" w:color="auto"/>
            <w:right w:val="none" w:sz="0" w:space="0" w:color="auto"/>
          </w:divBdr>
          <w:divsChild>
            <w:div w:id="2057466346">
              <w:marLeft w:val="0"/>
              <w:marRight w:val="0"/>
              <w:marTop w:val="120"/>
              <w:marBottom w:val="0"/>
              <w:divBdr>
                <w:top w:val="none" w:sz="0" w:space="0" w:color="auto"/>
                <w:left w:val="none" w:sz="0" w:space="0" w:color="auto"/>
                <w:bottom w:val="none" w:sz="0" w:space="0" w:color="auto"/>
                <w:right w:val="none" w:sz="0" w:space="0" w:color="auto"/>
              </w:divBdr>
              <w:divsChild>
                <w:div w:id="1140921709">
                  <w:marLeft w:val="0"/>
                  <w:marRight w:val="0"/>
                  <w:marTop w:val="0"/>
                  <w:marBottom w:val="0"/>
                  <w:divBdr>
                    <w:top w:val="none" w:sz="0" w:space="0" w:color="auto"/>
                    <w:left w:val="none" w:sz="0" w:space="0" w:color="auto"/>
                    <w:bottom w:val="none" w:sz="0" w:space="0" w:color="auto"/>
                    <w:right w:val="none" w:sz="0" w:space="0" w:color="auto"/>
                  </w:divBdr>
                  <w:divsChild>
                    <w:div w:id="18613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54787">
      <w:bodyDiv w:val="1"/>
      <w:marLeft w:val="0"/>
      <w:marRight w:val="0"/>
      <w:marTop w:val="0"/>
      <w:marBottom w:val="0"/>
      <w:divBdr>
        <w:top w:val="none" w:sz="0" w:space="0" w:color="auto"/>
        <w:left w:val="none" w:sz="0" w:space="0" w:color="auto"/>
        <w:bottom w:val="none" w:sz="0" w:space="0" w:color="auto"/>
        <w:right w:val="none" w:sz="0" w:space="0" w:color="auto"/>
      </w:divBdr>
      <w:divsChild>
        <w:div w:id="1780222460">
          <w:marLeft w:val="0"/>
          <w:marRight w:val="0"/>
          <w:marTop w:val="0"/>
          <w:marBottom w:val="0"/>
          <w:divBdr>
            <w:top w:val="none" w:sz="0" w:space="0" w:color="auto"/>
            <w:left w:val="none" w:sz="0" w:space="0" w:color="auto"/>
            <w:bottom w:val="none" w:sz="0" w:space="0" w:color="auto"/>
            <w:right w:val="none" w:sz="0" w:space="0" w:color="auto"/>
          </w:divBdr>
        </w:div>
        <w:div w:id="229073534">
          <w:marLeft w:val="240"/>
          <w:marRight w:val="0"/>
          <w:marTop w:val="240"/>
          <w:marBottom w:val="240"/>
          <w:divBdr>
            <w:top w:val="none" w:sz="0" w:space="0" w:color="auto"/>
            <w:left w:val="none" w:sz="0" w:space="0" w:color="auto"/>
            <w:bottom w:val="none" w:sz="0" w:space="0" w:color="auto"/>
            <w:right w:val="none" w:sz="0" w:space="0" w:color="auto"/>
          </w:divBdr>
        </w:div>
      </w:divsChild>
    </w:div>
    <w:div w:id="629747516">
      <w:bodyDiv w:val="1"/>
      <w:marLeft w:val="0"/>
      <w:marRight w:val="0"/>
      <w:marTop w:val="0"/>
      <w:marBottom w:val="0"/>
      <w:divBdr>
        <w:top w:val="none" w:sz="0" w:space="0" w:color="auto"/>
        <w:left w:val="none" w:sz="0" w:space="0" w:color="auto"/>
        <w:bottom w:val="none" w:sz="0" w:space="0" w:color="auto"/>
        <w:right w:val="none" w:sz="0" w:space="0" w:color="auto"/>
      </w:divBdr>
      <w:divsChild>
        <w:div w:id="973217801">
          <w:marLeft w:val="0"/>
          <w:marRight w:val="0"/>
          <w:marTop w:val="0"/>
          <w:marBottom w:val="0"/>
          <w:divBdr>
            <w:top w:val="none" w:sz="0" w:space="0" w:color="auto"/>
            <w:left w:val="none" w:sz="0" w:space="0" w:color="auto"/>
            <w:bottom w:val="none" w:sz="0" w:space="0" w:color="auto"/>
            <w:right w:val="none" w:sz="0" w:space="0" w:color="auto"/>
          </w:divBdr>
        </w:div>
        <w:div w:id="403381356">
          <w:marLeft w:val="0"/>
          <w:marRight w:val="0"/>
          <w:marTop w:val="0"/>
          <w:marBottom w:val="0"/>
          <w:divBdr>
            <w:top w:val="none" w:sz="0" w:space="0" w:color="auto"/>
            <w:left w:val="none" w:sz="0" w:space="0" w:color="auto"/>
            <w:bottom w:val="none" w:sz="0" w:space="0" w:color="auto"/>
            <w:right w:val="none" w:sz="0" w:space="0" w:color="auto"/>
          </w:divBdr>
        </w:div>
        <w:div w:id="2079549659">
          <w:marLeft w:val="0"/>
          <w:marRight w:val="0"/>
          <w:marTop w:val="0"/>
          <w:marBottom w:val="0"/>
          <w:divBdr>
            <w:top w:val="none" w:sz="0" w:space="0" w:color="auto"/>
            <w:left w:val="none" w:sz="0" w:space="0" w:color="auto"/>
            <w:bottom w:val="none" w:sz="0" w:space="0" w:color="auto"/>
            <w:right w:val="none" w:sz="0" w:space="0" w:color="auto"/>
          </w:divBdr>
        </w:div>
      </w:divsChild>
    </w:div>
    <w:div w:id="666640736">
      <w:bodyDiv w:val="1"/>
      <w:marLeft w:val="0"/>
      <w:marRight w:val="0"/>
      <w:marTop w:val="0"/>
      <w:marBottom w:val="0"/>
      <w:divBdr>
        <w:top w:val="none" w:sz="0" w:space="0" w:color="auto"/>
        <w:left w:val="none" w:sz="0" w:space="0" w:color="auto"/>
        <w:bottom w:val="none" w:sz="0" w:space="0" w:color="auto"/>
        <w:right w:val="none" w:sz="0" w:space="0" w:color="auto"/>
      </w:divBdr>
    </w:div>
    <w:div w:id="715397990">
      <w:bodyDiv w:val="1"/>
      <w:marLeft w:val="0"/>
      <w:marRight w:val="0"/>
      <w:marTop w:val="0"/>
      <w:marBottom w:val="0"/>
      <w:divBdr>
        <w:top w:val="none" w:sz="0" w:space="0" w:color="auto"/>
        <w:left w:val="none" w:sz="0" w:space="0" w:color="auto"/>
        <w:bottom w:val="none" w:sz="0" w:space="0" w:color="auto"/>
        <w:right w:val="none" w:sz="0" w:space="0" w:color="auto"/>
      </w:divBdr>
    </w:div>
    <w:div w:id="760838891">
      <w:bodyDiv w:val="1"/>
      <w:marLeft w:val="0"/>
      <w:marRight w:val="0"/>
      <w:marTop w:val="0"/>
      <w:marBottom w:val="0"/>
      <w:divBdr>
        <w:top w:val="none" w:sz="0" w:space="0" w:color="auto"/>
        <w:left w:val="none" w:sz="0" w:space="0" w:color="auto"/>
        <w:bottom w:val="none" w:sz="0" w:space="0" w:color="auto"/>
        <w:right w:val="none" w:sz="0" w:space="0" w:color="auto"/>
      </w:divBdr>
    </w:div>
    <w:div w:id="797408654">
      <w:bodyDiv w:val="1"/>
      <w:marLeft w:val="0"/>
      <w:marRight w:val="0"/>
      <w:marTop w:val="0"/>
      <w:marBottom w:val="0"/>
      <w:divBdr>
        <w:top w:val="none" w:sz="0" w:space="0" w:color="auto"/>
        <w:left w:val="none" w:sz="0" w:space="0" w:color="auto"/>
        <w:bottom w:val="none" w:sz="0" w:space="0" w:color="auto"/>
        <w:right w:val="none" w:sz="0" w:space="0" w:color="auto"/>
      </w:divBdr>
    </w:div>
    <w:div w:id="866453929">
      <w:bodyDiv w:val="1"/>
      <w:marLeft w:val="0"/>
      <w:marRight w:val="0"/>
      <w:marTop w:val="0"/>
      <w:marBottom w:val="0"/>
      <w:divBdr>
        <w:top w:val="none" w:sz="0" w:space="0" w:color="auto"/>
        <w:left w:val="none" w:sz="0" w:space="0" w:color="auto"/>
        <w:bottom w:val="none" w:sz="0" w:space="0" w:color="auto"/>
        <w:right w:val="none" w:sz="0" w:space="0" w:color="auto"/>
      </w:divBdr>
    </w:div>
    <w:div w:id="913585175">
      <w:bodyDiv w:val="1"/>
      <w:marLeft w:val="0"/>
      <w:marRight w:val="0"/>
      <w:marTop w:val="0"/>
      <w:marBottom w:val="0"/>
      <w:divBdr>
        <w:top w:val="none" w:sz="0" w:space="0" w:color="auto"/>
        <w:left w:val="none" w:sz="0" w:space="0" w:color="auto"/>
        <w:bottom w:val="none" w:sz="0" w:space="0" w:color="auto"/>
        <w:right w:val="none" w:sz="0" w:space="0" w:color="auto"/>
      </w:divBdr>
    </w:div>
    <w:div w:id="922836831">
      <w:bodyDiv w:val="1"/>
      <w:marLeft w:val="0"/>
      <w:marRight w:val="0"/>
      <w:marTop w:val="0"/>
      <w:marBottom w:val="0"/>
      <w:divBdr>
        <w:top w:val="none" w:sz="0" w:space="0" w:color="auto"/>
        <w:left w:val="none" w:sz="0" w:space="0" w:color="auto"/>
        <w:bottom w:val="none" w:sz="0" w:space="0" w:color="auto"/>
        <w:right w:val="none" w:sz="0" w:space="0" w:color="auto"/>
      </w:divBdr>
      <w:divsChild>
        <w:div w:id="1622300599">
          <w:marLeft w:val="0"/>
          <w:marRight w:val="0"/>
          <w:marTop w:val="0"/>
          <w:marBottom w:val="0"/>
          <w:divBdr>
            <w:top w:val="none" w:sz="0" w:space="0" w:color="auto"/>
            <w:left w:val="none" w:sz="0" w:space="0" w:color="auto"/>
            <w:bottom w:val="none" w:sz="0" w:space="0" w:color="auto"/>
            <w:right w:val="none" w:sz="0" w:space="0" w:color="auto"/>
          </w:divBdr>
          <w:divsChild>
            <w:div w:id="71398003">
              <w:marLeft w:val="0"/>
              <w:marRight w:val="0"/>
              <w:marTop w:val="0"/>
              <w:marBottom w:val="0"/>
              <w:divBdr>
                <w:top w:val="none" w:sz="0" w:space="0" w:color="auto"/>
                <w:left w:val="none" w:sz="0" w:space="0" w:color="auto"/>
                <w:bottom w:val="none" w:sz="0" w:space="0" w:color="auto"/>
                <w:right w:val="none" w:sz="0" w:space="0" w:color="auto"/>
              </w:divBdr>
              <w:divsChild>
                <w:div w:id="1912890882">
                  <w:marLeft w:val="0"/>
                  <w:marRight w:val="0"/>
                  <w:marTop w:val="120"/>
                  <w:marBottom w:val="0"/>
                  <w:divBdr>
                    <w:top w:val="none" w:sz="0" w:space="0" w:color="auto"/>
                    <w:left w:val="none" w:sz="0" w:space="0" w:color="auto"/>
                    <w:bottom w:val="none" w:sz="0" w:space="0" w:color="auto"/>
                    <w:right w:val="none" w:sz="0" w:space="0" w:color="auto"/>
                  </w:divBdr>
                  <w:divsChild>
                    <w:div w:id="993487899">
                      <w:marLeft w:val="0"/>
                      <w:marRight w:val="0"/>
                      <w:marTop w:val="0"/>
                      <w:marBottom w:val="0"/>
                      <w:divBdr>
                        <w:top w:val="none" w:sz="0" w:space="0" w:color="auto"/>
                        <w:left w:val="none" w:sz="0" w:space="0" w:color="auto"/>
                        <w:bottom w:val="none" w:sz="0" w:space="0" w:color="auto"/>
                        <w:right w:val="none" w:sz="0" w:space="0" w:color="auto"/>
                      </w:divBdr>
                      <w:divsChild>
                        <w:div w:id="8804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8668">
                  <w:marLeft w:val="0"/>
                  <w:marRight w:val="0"/>
                  <w:marTop w:val="225"/>
                  <w:marBottom w:val="225"/>
                  <w:divBdr>
                    <w:top w:val="none" w:sz="0" w:space="0" w:color="auto"/>
                    <w:left w:val="none" w:sz="0" w:space="0" w:color="auto"/>
                    <w:bottom w:val="none" w:sz="0" w:space="0" w:color="auto"/>
                    <w:right w:val="none" w:sz="0" w:space="0" w:color="auto"/>
                  </w:divBdr>
                  <w:divsChild>
                    <w:div w:id="2529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16">
      <w:bodyDiv w:val="1"/>
      <w:marLeft w:val="0"/>
      <w:marRight w:val="0"/>
      <w:marTop w:val="0"/>
      <w:marBottom w:val="0"/>
      <w:divBdr>
        <w:top w:val="none" w:sz="0" w:space="0" w:color="auto"/>
        <w:left w:val="none" w:sz="0" w:space="0" w:color="auto"/>
        <w:bottom w:val="none" w:sz="0" w:space="0" w:color="auto"/>
        <w:right w:val="none" w:sz="0" w:space="0" w:color="auto"/>
      </w:divBdr>
    </w:div>
    <w:div w:id="977996895">
      <w:bodyDiv w:val="1"/>
      <w:marLeft w:val="0"/>
      <w:marRight w:val="0"/>
      <w:marTop w:val="0"/>
      <w:marBottom w:val="0"/>
      <w:divBdr>
        <w:top w:val="none" w:sz="0" w:space="0" w:color="auto"/>
        <w:left w:val="none" w:sz="0" w:space="0" w:color="auto"/>
        <w:bottom w:val="none" w:sz="0" w:space="0" w:color="auto"/>
        <w:right w:val="none" w:sz="0" w:space="0" w:color="auto"/>
      </w:divBdr>
    </w:div>
    <w:div w:id="984354795">
      <w:bodyDiv w:val="1"/>
      <w:marLeft w:val="0"/>
      <w:marRight w:val="0"/>
      <w:marTop w:val="0"/>
      <w:marBottom w:val="0"/>
      <w:divBdr>
        <w:top w:val="none" w:sz="0" w:space="0" w:color="auto"/>
        <w:left w:val="none" w:sz="0" w:space="0" w:color="auto"/>
        <w:bottom w:val="none" w:sz="0" w:space="0" w:color="auto"/>
        <w:right w:val="none" w:sz="0" w:space="0" w:color="auto"/>
      </w:divBdr>
    </w:div>
    <w:div w:id="996109109">
      <w:bodyDiv w:val="1"/>
      <w:marLeft w:val="0"/>
      <w:marRight w:val="0"/>
      <w:marTop w:val="0"/>
      <w:marBottom w:val="0"/>
      <w:divBdr>
        <w:top w:val="none" w:sz="0" w:space="0" w:color="auto"/>
        <w:left w:val="none" w:sz="0" w:space="0" w:color="auto"/>
        <w:bottom w:val="none" w:sz="0" w:space="0" w:color="auto"/>
        <w:right w:val="none" w:sz="0" w:space="0" w:color="auto"/>
      </w:divBdr>
    </w:div>
    <w:div w:id="1027101376">
      <w:bodyDiv w:val="1"/>
      <w:marLeft w:val="0"/>
      <w:marRight w:val="0"/>
      <w:marTop w:val="0"/>
      <w:marBottom w:val="0"/>
      <w:divBdr>
        <w:top w:val="none" w:sz="0" w:space="0" w:color="auto"/>
        <w:left w:val="none" w:sz="0" w:space="0" w:color="auto"/>
        <w:bottom w:val="none" w:sz="0" w:space="0" w:color="auto"/>
        <w:right w:val="none" w:sz="0" w:space="0" w:color="auto"/>
      </w:divBdr>
    </w:div>
    <w:div w:id="1076243809">
      <w:bodyDiv w:val="1"/>
      <w:marLeft w:val="0"/>
      <w:marRight w:val="0"/>
      <w:marTop w:val="0"/>
      <w:marBottom w:val="0"/>
      <w:divBdr>
        <w:top w:val="none" w:sz="0" w:space="0" w:color="auto"/>
        <w:left w:val="none" w:sz="0" w:space="0" w:color="auto"/>
        <w:bottom w:val="none" w:sz="0" w:space="0" w:color="auto"/>
        <w:right w:val="none" w:sz="0" w:space="0" w:color="auto"/>
      </w:divBdr>
    </w:div>
    <w:div w:id="1104882862">
      <w:bodyDiv w:val="1"/>
      <w:marLeft w:val="0"/>
      <w:marRight w:val="0"/>
      <w:marTop w:val="0"/>
      <w:marBottom w:val="0"/>
      <w:divBdr>
        <w:top w:val="none" w:sz="0" w:space="0" w:color="auto"/>
        <w:left w:val="none" w:sz="0" w:space="0" w:color="auto"/>
        <w:bottom w:val="none" w:sz="0" w:space="0" w:color="auto"/>
        <w:right w:val="none" w:sz="0" w:space="0" w:color="auto"/>
      </w:divBdr>
      <w:divsChild>
        <w:div w:id="1118644381">
          <w:marLeft w:val="0"/>
          <w:marRight w:val="0"/>
          <w:marTop w:val="0"/>
          <w:marBottom w:val="0"/>
          <w:divBdr>
            <w:top w:val="none" w:sz="0" w:space="0" w:color="auto"/>
            <w:left w:val="none" w:sz="0" w:space="0" w:color="auto"/>
            <w:bottom w:val="none" w:sz="0" w:space="0" w:color="auto"/>
            <w:right w:val="none" w:sz="0" w:space="0" w:color="auto"/>
          </w:divBdr>
          <w:divsChild>
            <w:div w:id="1122458509">
              <w:marLeft w:val="0"/>
              <w:marRight w:val="0"/>
              <w:marTop w:val="0"/>
              <w:marBottom w:val="0"/>
              <w:divBdr>
                <w:top w:val="none" w:sz="0" w:space="0" w:color="auto"/>
                <w:left w:val="none" w:sz="0" w:space="0" w:color="auto"/>
                <w:bottom w:val="none" w:sz="0" w:space="0" w:color="auto"/>
                <w:right w:val="none" w:sz="0" w:space="0" w:color="auto"/>
              </w:divBdr>
              <w:divsChild>
                <w:div w:id="1356155374">
                  <w:marLeft w:val="0"/>
                  <w:marRight w:val="0"/>
                  <w:marTop w:val="0"/>
                  <w:marBottom w:val="0"/>
                  <w:divBdr>
                    <w:top w:val="none" w:sz="0" w:space="0" w:color="auto"/>
                    <w:left w:val="none" w:sz="0" w:space="0" w:color="auto"/>
                    <w:bottom w:val="none" w:sz="0" w:space="0" w:color="auto"/>
                    <w:right w:val="none" w:sz="0" w:space="0" w:color="auto"/>
                  </w:divBdr>
                  <w:divsChild>
                    <w:div w:id="492573485">
                      <w:marLeft w:val="0"/>
                      <w:marRight w:val="0"/>
                      <w:marTop w:val="0"/>
                      <w:marBottom w:val="0"/>
                      <w:divBdr>
                        <w:top w:val="none" w:sz="0" w:space="0" w:color="auto"/>
                        <w:left w:val="none" w:sz="0" w:space="0" w:color="auto"/>
                        <w:bottom w:val="none" w:sz="0" w:space="0" w:color="auto"/>
                        <w:right w:val="none" w:sz="0" w:space="0" w:color="auto"/>
                      </w:divBdr>
                      <w:divsChild>
                        <w:div w:id="259220104">
                          <w:marLeft w:val="0"/>
                          <w:marRight w:val="0"/>
                          <w:marTop w:val="0"/>
                          <w:marBottom w:val="0"/>
                          <w:divBdr>
                            <w:top w:val="none" w:sz="0" w:space="0" w:color="auto"/>
                            <w:left w:val="none" w:sz="0" w:space="0" w:color="auto"/>
                            <w:bottom w:val="none" w:sz="0" w:space="0" w:color="auto"/>
                            <w:right w:val="none" w:sz="0" w:space="0" w:color="auto"/>
                          </w:divBdr>
                        </w:div>
                      </w:divsChild>
                    </w:div>
                    <w:div w:id="1216889819">
                      <w:marLeft w:val="0"/>
                      <w:marRight w:val="0"/>
                      <w:marTop w:val="0"/>
                      <w:marBottom w:val="0"/>
                      <w:divBdr>
                        <w:top w:val="none" w:sz="0" w:space="0" w:color="auto"/>
                        <w:left w:val="none" w:sz="0" w:space="0" w:color="auto"/>
                        <w:bottom w:val="none" w:sz="0" w:space="0" w:color="auto"/>
                        <w:right w:val="none" w:sz="0" w:space="0" w:color="auto"/>
                      </w:divBdr>
                      <w:divsChild>
                        <w:div w:id="1293559529">
                          <w:marLeft w:val="0"/>
                          <w:marRight w:val="0"/>
                          <w:marTop w:val="0"/>
                          <w:marBottom w:val="0"/>
                          <w:divBdr>
                            <w:top w:val="none" w:sz="0" w:space="0" w:color="auto"/>
                            <w:left w:val="none" w:sz="0" w:space="0" w:color="auto"/>
                            <w:bottom w:val="none" w:sz="0" w:space="0" w:color="auto"/>
                            <w:right w:val="none" w:sz="0" w:space="0" w:color="auto"/>
                          </w:divBdr>
                          <w:divsChild>
                            <w:div w:id="11337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425418">
          <w:marLeft w:val="0"/>
          <w:marRight w:val="0"/>
          <w:marTop w:val="0"/>
          <w:marBottom w:val="0"/>
          <w:divBdr>
            <w:top w:val="none" w:sz="0" w:space="0" w:color="auto"/>
            <w:left w:val="none" w:sz="0" w:space="0" w:color="auto"/>
            <w:bottom w:val="none" w:sz="0" w:space="0" w:color="auto"/>
            <w:right w:val="none" w:sz="0" w:space="0" w:color="auto"/>
          </w:divBdr>
          <w:divsChild>
            <w:div w:id="669906">
              <w:marLeft w:val="0"/>
              <w:marRight w:val="0"/>
              <w:marTop w:val="0"/>
              <w:marBottom w:val="0"/>
              <w:divBdr>
                <w:top w:val="none" w:sz="0" w:space="0" w:color="auto"/>
                <w:left w:val="none" w:sz="0" w:space="0" w:color="auto"/>
                <w:bottom w:val="none" w:sz="0" w:space="0" w:color="auto"/>
                <w:right w:val="none" w:sz="0" w:space="0" w:color="auto"/>
              </w:divBdr>
              <w:divsChild>
                <w:div w:id="1477259524">
                  <w:marLeft w:val="0"/>
                  <w:marRight w:val="0"/>
                  <w:marTop w:val="0"/>
                  <w:marBottom w:val="0"/>
                  <w:divBdr>
                    <w:top w:val="none" w:sz="0" w:space="0" w:color="auto"/>
                    <w:left w:val="none" w:sz="0" w:space="0" w:color="auto"/>
                    <w:bottom w:val="none" w:sz="0" w:space="0" w:color="auto"/>
                    <w:right w:val="none" w:sz="0" w:space="0" w:color="auto"/>
                  </w:divBdr>
                  <w:divsChild>
                    <w:div w:id="1366640504">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0"/>
                          <w:divBdr>
                            <w:top w:val="none" w:sz="0" w:space="0" w:color="auto"/>
                            <w:left w:val="none" w:sz="0" w:space="0" w:color="auto"/>
                            <w:bottom w:val="none" w:sz="0" w:space="0" w:color="auto"/>
                            <w:right w:val="none" w:sz="0" w:space="0" w:color="auto"/>
                          </w:divBdr>
                          <w:divsChild>
                            <w:div w:id="355618037">
                              <w:marLeft w:val="0"/>
                              <w:marRight w:val="0"/>
                              <w:marTop w:val="0"/>
                              <w:marBottom w:val="0"/>
                              <w:divBdr>
                                <w:top w:val="none" w:sz="0" w:space="0" w:color="auto"/>
                                <w:left w:val="none" w:sz="0" w:space="0" w:color="auto"/>
                                <w:bottom w:val="none" w:sz="0" w:space="0" w:color="auto"/>
                                <w:right w:val="none" w:sz="0" w:space="0" w:color="auto"/>
                              </w:divBdr>
                              <w:divsChild>
                                <w:div w:id="1662737211">
                                  <w:marLeft w:val="0"/>
                                  <w:marRight w:val="0"/>
                                  <w:marTop w:val="0"/>
                                  <w:marBottom w:val="0"/>
                                  <w:divBdr>
                                    <w:top w:val="none" w:sz="0" w:space="0" w:color="auto"/>
                                    <w:left w:val="none" w:sz="0" w:space="0" w:color="auto"/>
                                    <w:bottom w:val="none" w:sz="0" w:space="0" w:color="auto"/>
                                    <w:right w:val="none" w:sz="0" w:space="0" w:color="auto"/>
                                  </w:divBdr>
                                  <w:divsChild>
                                    <w:div w:id="13864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931237">
      <w:bodyDiv w:val="1"/>
      <w:marLeft w:val="0"/>
      <w:marRight w:val="0"/>
      <w:marTop w:val="0"/>
      <w:marBottom w:val="0"/>
      <w:divBdr>
        <w:top w:val="none" w:sz="0" w:space="0" w:color="auto"/>
        <w:left w:val="none" w:sz="0" w:space="0" w:color="auto"/>
        <w:bottom w:val="none" w:sz="0" w:space="0" w:color="auto"/>
        <w:right w:val="none" w:sz="0" w:space="0" w:color="auto"/>
      </w:divBdr>
    </w:div>
    <w:div w:id="1221206480">
      <w:bodyDiv w:val="1"/>
      <w:marLeft w:val="0"/>
      <w:marRight w:val="0"/>
      <w:marTop w:val="0"/>
      <w:marBottom w:val="0"/>
      <w:divBdr>
        <w:top w:val="none" w:sz="0" w:space="0" w:color="auto"/>
        <w:left w:val="none" w:sz="0" w:space="0" w:color="auto"/>
        <w:bottom w:val="none" w:sz="0" w:space="0" w:color="auto"/>
        <w:right w:val="none" w:sz="0" w:space="0" w:color="auto"/>
      </w:divBdr>
      <w:divsChild>
        <w:div w:id="188374762">
          <w:marLeft w:val="0"/>
          <w:marRight w:val="0"/>
          <w:marTop w:val="300"/>
          <w:marBottom w:val="0"/>
          <w:divBdr>
            <w:top w:val="none" w:sz="0" w:space="0" w:color="auto"/>
            <w:left w:val="none" w:sz="0" w:space="0" w:color="auto"/>
            <w:bottom w:val="none" w:sz="0" w:space="0" w:color="auto"/>
            <w:right w:val="none" w:sz="0" w:space="0" w:color="auto"/>
          </w:divBdr>
          <w:divsChild>
            <w:div w:id="534583608">
              <w:marLeft w:val="0"/>
              <w:marRight w:val="0"/>
              <w:marTop w:val="0"/>
              <w:marBottom w:val="0"/>
              <w:divBdr>
                <w:top w:val="none" w:sz="0" w:space="0" w:color="auto"/>
                <w:left w:val="none" w:sz="0" w:space="0" w:color="auto"/>
                <w:bottom w:val="none" w:sz="0" w:space="0" w:color="auto"/>
                <w:right w:val="none" w:sz="0" w:space="0" w:color="auto"/>
              </w:divBdr>
              <w:divsChild>
                <w:div w:id="1995598850">
                  <w:marLeft w:val="0"/>
                  <w:marRight w:val="0"/>
                  <w:marTop w:val="0"/>
                  <w:marBottom w:val="0"/>
                  <w:divBdr>
                    <w:top w:val="none" w:sz="0" w:space="0" w:color="auto"/>
                    <w:left w:val="none" w:sz="0" w:space="0" w:color="auto"/>
                    <w:bottom w:val="none" w:sz="0" w:space="0" w:color="auto"/>
                    <w:right w:val="none" w:sz="0" w:space="0" w:color="auto"/>
                  </w:divBdr>
                  <w:divsChild>
                    <w:div w:id="20928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296627">
      <w:bodyDiv w:val="1"/>
      <w:marLeft w:val="0"/>
      <w:marRight w:val="0"/>
      <w:marTop w:val="0"/>
      <w:marBottom w:val="0"/>
      <w:divBdr>
        <w:top w:val="none" w:sz="0" w:space="0" w:color="auto"/>
        <w:left w:val="none" w:sz="0" w:space="0" w:color="auto"/>
        <w:bottom w:val="none" w:sz="0" w:space="0" w:color="auto"/>
        <w:right w:val="none" w:sz="0" w:space="0" w:color="auto"/>
      </w:divBdr>
      <w:divsChild>
        <w:div w:id="1707824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210097">
              <w:marLeft w:val="0"/>
              <w:marRight w:val="0"/>
              <w:marTop w:val="0"/>
              <w:marBottom w:val="0"/>
              <w:divBdr>
                <w:top w:val="none" w:sz="0" w:space="0" w:color="auto"/>
                <w:left w:val="none" w:sz="0" w:space="0" w:color="auto"/>
                <w:bottom w:val="none" w:sz="0" w:space="0" w:color="auto"/>
                <w:right w:val="none" w:sz="0" w:space="0" w:color="auto"/>
              </w:divBdr>
              <w:divsChild>
                <w:div w:id="1468662429">
                  <w:marLeft w:val="0"/>
                  <w:marRight w:val="0"/>
                  <w:marTop w:val="0"/>
                  <w:marBottom w:val="0"/>
                  <w:divBdr>
                    <w:top w:val="none" w:sz="0" w:space="0" w:color="auto"/>
                    <w:left w:val="none" w:sz="0" w:space="0" w:color="auto"/>
                    <w:bottom w:val="none" w:sz="0" w:space="0" w:color="auto"/>
                    <w:right w:val="none" w:sz="0" w:space="0" w:color="auto"/>
                  </w:divBdr>
                </w:div>
                <w:div w:id="1326133328">
                  <w:marLeft w:val="0"/>
                  <w:marRight w:val="0"/>
                  <w:marTop w:val="0"/>
                  <w:marBottom w:val="0"/>
                  <w:divBdr>
                    <w:top w:val="none" w:sz="0" w:space="0" w:color="auto"/>
                    <w:left w:val="none" w:sz="0" w:space="0" w:color="auto"/>
                    <w:bottom w:val="none" w:sz="0" w:space="0" w:color="auto"/>
                    <w:right w:val="none" w:sz="0" w:space="0" w:color="auto"/>
                  </w:divBdr>
                </w:div>
                <w:div w:id="1359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480">
      <w:bodyDiv w:val="1"/>
      <w:marLeft w:val="0"/>
      <w:marRight w:val="0"/>
      <w:marTop w:val="0"/>
      <w:marBottom w:val="0"/>
      <w:divBdr>
        <w:top w:val="none" w:sz="0" w:space="0" w:color="auto"/>
        <w:left w:val="none" w:sz="0" w:space="0" w:color="auto"/>
        <w:bottom w:val="none" w:sz="0" w:space="0" w:color="auto"/>
        <w:right w:val="none" w:sz="0" w:space="0" w:color="auto"/>
      </w:divBdr>
    </w:div>
    <w:div w:id="1260480242">
      <w:bodyDiv w:val="1"/>
      <w:marLeft w:val="0"/>
      <w:marRight w:val="0"/>
      <w:marTop w:val="0"/>
      <w:marBottom w:val="0"/>
      <w:divBdr>
        <w:top w:val="none" w:sz="0" w:space="0" w:color="auto"/>
        <w:left w:val="none" w:sz="0" w:space="0" w:color="auto"/>
        <w:bottom w:val="none" w:sz="0" w:space="0" w:color="auto"/>
        <w:right w:val="none" w:sz="0" w:space="0" w:color="auto"/>
      </w:divBdr>
    </w:div>
    <w:div w:id="1298877258">
      <w:bodyDiv w:val="1"/>
      <w:marLeft w:val="0"/>
      <w:marRight w:val="0"/>
      <w:marTop w:val="0"/>
      <w:marBottom w:val="0"/>
      <w:divBdr>
        <w:top w:val="none" w:sz="0" w:space="0" w:color="auto"/>
        <w:left w:val="none" w:sz="0" w:space="0" w:color="auto"/>
        <w:bottom w:val="none" w:sz="0" w:space="0" w:color="auto"/>
        <w:right w:val="none" w:sz="0" w:space="0" w:color="auto"/>
      </w:divBdr>
    </w:div>
    <w:div w:id="1322655986">
      <w:bodyDiv w:val="1"/>
      <w:marLeft w:val="0"/>
      <w:marRight w:val="0"/>
      <w:marTop w:val="0"/>
      <w:marBottom w:val="0"/>
      <w:divBdr>
        <w:top w:val="none" w:sz="0" w:space="0" w:color="auto"/>
        <w:left w:val="none" w:sz="0" w:space="0" w:color="auto"/>
        <w:bottom w:val="none" w:sz="0" w:space="0" w:color="auto"/>
        <w:right w:val="none" w:sz="0" w:space="0" w:color="auto"/>
      </w:divBdr>
    </w:div>
    <w:div w:id="1388065985">
      <w:bodyDiv w:val="1"/>
      <w:marLeft w:val="0"/>
      <w:marRight w:val="0"/>
      <w:marTop w:val="0"/>
      <w:marBottom w:val="0"/>
      <w:divBdr>
        <w:top w:val="none" w:sz="0" w:space="0" w:color="auto"/>
        <w:left w:val="none" w:sz="0" w:space="0" w:color="auto"/>
        <w:bottom w:val="none" w:sz="0" w:space="0" w:color="auto"/>
        <w:right w:val="none" w:sz="0" w:space="0" w:color="auto"/>
      </w:divBdr>
    </w:div>
    <w:div w:id="1403990933">
      <w:bodyDiv w:val="1"/>
      <w:marLeft w:val="0"/>
      <w:marRight w:val="0"/>
      <w:marTop w:val="0"/>
      <w:marBottom w:val="0"/>
      <w:divBdr>
        <w:top w:val="none" w:sz="0" w:space="0" w:color="auto"/>
        <w:left w:val="none" w:sz="0" w:space="0" w:color="auto"/>
        <w:bottom w:val="none" w:sz="0" w:space="0" w:color="auto"/>
        <w:right w:val="none" w:sz="0" w:space="0" w:color="auto"/>
      </w:divBdr>
    </w:div>
    <w:div w:id="1408452779">
      <w:bodyDiv w:val="1"/>
      <w:marLeft w:val="0"/>
      <w:marRight w:val="0"/>
      <w:marTop w:val="0"/>
      <w:marBottom w:val="0"/>
      <w:divBdr>
        <w:top w:val="none" w:sz="0" w:space="0" w:color="auto"/>
        <w:left w:val="none" w:sz="0" w:space="0" w:color="auto"/>
        <w:bottom w:val="none" w:sz="0" w:space="0" w:color="auto"/>
        <w:right w:val="none" w:sz="0" w:space="0" w:color="auto"/>
      </w:divBdr>
    </w:div>
    <w:div w:id="1412971887">
      <w:bodyDiv w:val="1"/>
      <w:marLeft w:val="0"/>
      <w:marRight w:val="0"/>
      <w:marTop w:val="0"/>
      <w:marBottom w:val="0"/>
      <w:divBdr>
        <w:top w:val="none" w:sz="0" w:space="0" w:color="auto"/>
        <w:left w:val="none" w:sz="0" w:space="0" w:color="auto"/>
        <w:bottom w:val="none" w:sz="0" w:space="0" w:color="auto"/>
        <w:right w:val="none" w:sz="0" w:space="0" w:color="auto"/>
      </w:divBdr>
      <w:divsChild>
        <w:div w:id="491717901">
          <w:marLeft w:val="0"/>
          <w:marRight w:val="0"/>
          <w:marTop w:val="0"/>
          <w:marBottom w:val="0"/>
          <w:divBdr>
            <w:top w:val="none" w:sz="0" w:space="0" w:color="auto"/>
            <w:left w:val="none" w:sz="0" w:space="0" w:color="auto"/>
            <w:bottom w:val="none" w:sz="0" w:space="0" w:color="auto"/>
            <w:right w:val="none" w:sz="0" w:space="0" w:color="auto"/>
          </w:divBdr>
          <w:divsChild>
            <w:div w:id="879047891">
              <w:marLeft w:val="0"/>
              <w:marRight w:val="0"/>
              <w:marTop w:val="0"/>
              <w:marBottom w:val="0"/>
              <w:divBdr>
                <w:top w:val="none" w:sz="0" w:space="0" w:color="auto"/>
                <w:left w:val="none" w:sz="0" w:space="0" w:color="auto"/>
                <w:bottom w:val="none" w:sz="0" w:space="0" w:color="auto"/>
                <w:right w:val="none" w:sz="0" w:space="0" w:color="auto"/>
              </w:divBdr>
              <w:divsChild>
                <w:div w:id="1663389097">
                  <w:marLeft w:val="0"/>
                  <w:marRight w:val="0"/>
                  <w:marTop w:val="120"/>
                  <w:marBottom w:val="0"/>
                  <w:divBdr>
                    <w:top w:val="none" w:sz="0" w:space="0" w:color="auto"/>
                    <w:left w:val="none" w:sz="0" w:space="0" w:color="auto"/>
                    <w:bottom w:val="none" w:sz="0" w:space="0" w:color="auto"/>
                    <w:right w:val="none" w:sz="0" w:space="0" w:color="auto"/>
                  </w:divBdr>
                  <w:divsChild>
                    <w:div w:id="2051801384">
                      <w:marLeft w:val="0"/>
                      <w:marRight w:val="0"/>
                      <w:marTop w:val="0"/>
                      <w:marBottom w:val="0"/>
                      <w:divBdr>
                        <w:top w:val="none" w:sz="0" w:space="0" w:color="auto"/>
                        <w:left w:val="none" w:sz="0" w:space="0" w:color="auto"/>
                        <w:bottom w:val="none" w:sz="0" w:space="0" w:color="auto"/>
                        <w:right w:val="none" w:sz="0" w:space="0" w:color="auto"/>
                      </w:divBdr>
                      <w:divsChild>
                        <w:div w:id="4249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8671">
                  <w:marLeft w:val="0"/>
                  <w:marRight w:val="0"/>
                  <w:marTop w:val="225"/>
                  <w:marBottom w:val="225"/>
                  <w:divBdr>
                    <w:top w:val="none" w:sz="0" w:space="0" w:color="auto"/>
                    <w:left w:val="none" w:sz="0" w:space="0" w:color="auto"/>
                    <w:bottom w:val="none" w:sz="0" w:space="0" w:color="auto"/>
                    <w:right w:val="none" w:sz="0" w:space="0" w:color="auto"/>
                  </w:divBdr>
                  <w:divsChild>
                    <w:div w:id="20561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5740">
      <w:bodyDiv w:val="1"/>
      <w:marLeft w:val="0"/>
      <w:marRight w:val="0"/>
      <w:marTop w:val="0"/>
      <w:marBottom w:val="0"/>
      <w:divBdr>
        <w:top w:val="none" w:sz="0" w:space="0" w:color="auto"/>
        <w:left w:val="none" w:sz="0" w:space="0" w:color="auto"/>
        <w:bottom w:val="none" w:sz="0" w:space="0" w:color="auto"/>
        <w:right w:val="none" w:sz="0" w:space="0" w:color="auto"/>
      </w:divBdr>
    </w:div>
    <w:div w:id="1494492588">
      <w:bodyDiv w:val="1"/>
      <w:marLeft w:val="0"/>
      <w:marRight w:val="0"/>
      <w:marTop w:val="0"/>
      <w:marBottom w:val="0"/>
      <w:divBdr>
        <w:top w:val="none" w:sz="0" w:space="0" w:color="auto"/>
        <w:left w:val="none" w:sz="0" w:space="0" w:color="auto"/>
        <w:bottom w:val="none" w:sz="0" w:space="0" w:color="auto"/>
        <w:right w:val="none" w:sz="0" w:space="0" w:color="auto"/>
      </w:divBdr>
      <w:divsChild>
        <w:div w:id="1926650760">
          <w:marLeft w:val="0"/>
          <w:marRight w:val="0"/>
          <w:marTop w:val="0"/>
          <w:marBottom w:val="0"/>
          <w:divBdr>
            <w:top w:val="none" w:sz="0" w:space="0" w:color="auto"/>
            <w:left w:val="none" w:sz="0" w:space="0" w:color="auto"/>
            <w:bottom w:val="none" w:sz="0" w:space="0" w:color="auto"/>
            <w:right w:val="none" w:sz="0" w:space="0" w:color="auto"/>
          </w:divBdr>
        </w:div>
        <w:div w:id="439958912">
          <w:marLeft w:val="0"/>
          <w:marRight w:val="0"/>
          <w:marTop w:val="0"/>
          <w:marBottom w:val="0"/>
          <w:divBdr>
            <w:top w:val="none" w:sz="0" w:space="0" w:color="auto"/>
            <w:left w:val="none" w:sz="0" w:space="0" w:color="auto"/>
            <w:bottom w:val="none" w:sz="0" w:space="0" w:color="auto"/>
            <w:right w:val="none" w:sz="0" w:space="0" w:color="auto"/>
          </w:divBdr>
        </w:div>
        <w:div w:id="2019892976">
          <w:marLeft w:val="0"/>
          <w:marRight w:val="0"/>
          <w:marTop w:val="0"/>
          <w:marBottom w:val="0"/>
          <w:divBdr>
            <w:top w:val="none" w:sz="0" w:space="0" w:color="auto"/>
            <w:left w:val="none" w:sz="0" w:space="0" w:color="auto"/>
            <w:bottom w:val="none" w:sz="0" w:space="0" w:color="auto"/>
            <w:right w:val="none" w:sz="0" w:space="0" w:color="auto"/>
          </w:divBdr>
        </w:div>
      </w:divsChild>
    </w:div>
    <w:div w:id="1530215563">
      <w:bodyDiv w:val="1"/>
      <w:marLeft w:val="0"/>
      <w:marRight w:val="0"/>
      <w:marTop w:val="0"/>
      <w:marBottom w:val="0"/>
      <w:divBdr>
        <w:top w:val="none" w:sz="0" w:space="0" w:color="auto"/>
        <w:left w:val="none" w:sz="0" w:space="0" w:color="auto"/>
        <w:bottom w:val="none" w:sz="0" w:space="0" w:color="auto"/>
        <w:right w:val="none" w:sz="0" w:space="0" w:color="auto"/>
      </w:divBdr>
      <w:divsChild>
        <w:div w:id="326717036">
          <w:marLeft w:val="0"/>
          <w:marRight w:val="0"/>
          <w:marTop w:val="0"/>
          <w:marBottom w:val="0"/>
          <w:divBdr>
            <w:top w:val="none" w:sz="0" w:space="0" w:color="auto"/>
            <w:left w:val="none" w:sz="0" w:space="0" w:color="auto"/>
            <w:bottom w:val="none" w:sz="0" w:space="0" w:color="auto"/>
            <w:right w:val="none" w:sz="0" w:space="0" w:color="auto"/>
          </w:divBdr>
        </w:div>
        <w:div w:id="693846943">
          <w:marLeft w:val="0"/>
          <w:marRight w:val="0"/>
          <w:marTop w:val="0"/>
          <w:marBottom w:val="0"/>
          <w:divBdr>
            <w:top w:val="none" w:sz="0" w:space="0" w:color="auto"/>
            <w:left w:val="none" w:sz="0" w:space="0" w:color="auto"/>
            <w:bottom w:val="none" w:sz="0" w:space="0" w:color="auto"/>
            <w:right w:val="none" w:sz="0" w:space="0" w:color="auto"/>
          </w:divBdr>
        </w:div>
        <w:div w:id="1501970156">
          <w:marLeft w:val="0"/>
          <w:marRight w:val="0"/>
          <w:marTop w:val="0"/>
          <w:marBottom w:val="0"/>
          <w:divBdr>
            <w:top w:val="none" w:sz="0" w:space="0" w:color="auto"/>
            <w:left w:val="none" w:sz="0" w:space="0" w:color="auto"/>
            <w:bottom w:val="none" w:sz="0" w:space="0" w:color="auto"/>
            <w:right w:val="none" w:sz="0" w:space="0" w:color="auto"/>
          </w:divBdr>
        </w:div>
        <w:div w:id="1803616732">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285408">
      <w:bodyDiv w:val="1"/>
      <w:marLeft w:val="0"/>
      <w:marRight w:val="0"/>
      <w:marTop w:val="0"/>
      <w:marBottom w:val="0"/>
      <w:divBdr>
        <w:top w:val="none" w:sz="0" w:space="0" w:color="auto"/>
        <w:left w:val="none" w:sz="0" w:space="0" w:color="auto"/>
        <w:bottom w:val="none" w:sz="0" w:space="0" w:color="auto"/>
        <w:right w:val="none" w:sz="0" w:space="0" w:color="auto"/>
      </w:divBdr>
    </w:div>
    <w:div w:id="1571505567">
      <w:bodyDiv w:val="1"/>
      <w:marLeft w:val="0"/>
      <w:marRight w:val="0"/>
      <w:marTop w:val="0"/>
      <w:marBottom w:val="0"/>
      <w:divBdr>
        <w:top w:val="none" w:sz="0" w:space="0" w:color="auto"/>
        <w:left w:val="none" w:sz="0" w:space="0" w:color="auto"/>
        <w:bottom w:val="none" w:sz="0" w:space="0" w:color="auto"/>
        <w:right w:val="none" w:sz="0" w:space="0" w:color="auto"/>
      </w:divBdr>
    </w:div>
    <w:div w:id="1597521004">
      <w:bodyDiv w:val="1"/>
      <w:marLeft w:val="0"/>
      <w:marRight w:val="0"/>
      <w:marTop w:val="0"/>
      <w:marBottom w:val="0"/>
      <w:divBdr>
        <w:top w:val="none" w:sz="0" w:space="0" w:color="auto"/>
        <w:left w:val="none" w:sz="0" w:space="0" w:color="auto"/>
        <w:bottom w:val="none" w:sz="0" w:space="0" w:color="auto"/>
        <w:right w:val="none" w:sz="0" w:space="0" w:color="auto"/>
      </w:divBdr>
    </w:div>
    <w:div w:id="1637908194">
      <w:bodyDiv w:val="1"/>
      <w:marLeft w:val="0"/>
      <w:marRight w:val="0"/>
      <w:marTop w:val="0"/>
      <w:marBottom w:val="0"/>
      <w:divBdr>
        <w:top w:val="none" w:sz="0" w:space="0" w:color="auto"/>
        <w:left w:val="none" w:sz="0" w:space="0" w:color="auto"/>
        <w:bottom w:val="none" w:sz="0" w:space="0" w:color="auto"/>
        <w:right w:val="none" w:sz="0" w:space="0" w:color="auto"/>
      </w:divBdr>
      <w:divsChild>
        <w:div w:id="28264475">
          <w:marLeft w:val="0"/>
          <w:marRight w:val="0"/>
          <w:marTop w:val="0"/>
          <w:marBottom w:val="0"/>
          <w:divBdr>
            <w:top w:val="none" w:sz="0" w:space="0" w:color="auto"/>
            <w:left w:val="none" w:sz="0" w:space="0" w:color="auto"/>
            <w:bottom w:val="none" w:sz="0" w:space="0" w:color="auto"/>
            <w:right w:val="none" w:sz="0" w:space="0" w:color="auto"/>
          </w:divBdr>
        </w:div>
      </w:divsChild>
    </w:div>
    <w:div w:id="1646466446">
      <w:bodyDiv w:val="1"/>
      <w:marLeft w:val="0"/>
      <w:marRight w:val="0"/>
      <w:marTop w:val="0"/>
      <w:marBottom w:val="0"/>
      <w:divBdr>
        <w:top w:val="none" w:sz="0" w:space="0" w:color="auto"/>
        <w:left w:val="none" w:sz="0" w:space="0" w:color="auto"/>
        <w:bottom w:val="none" w:sz="0" w:space="0" w:color="auto"/>
        <w:right w:val="none" w:sz="0" w:space="0" w:color="auto"/>
      </w:divBdr>
    </w:div>
    <w:div w:id="1661428353">
      <w:bodyDiv w:val="1"/>
      <w:marLeft w:val="0"/>
      <w:marRight w:val="0"/>
      <w:marTop w:val="0"/>
      <w:marBottom w:val="0"/>
      <w:divBdr>
        <w:top w:val="none" w:sz="0" w:space="0" w:color="auto"/>
        <w:left w:val="none" w:sz="0" w:space="0" w:color="auto"/>
        <w:bottom w:val="none" w:sz="0" w:space="0" w:color="auto"/>
        <w:right w:val="none" w:sz="0" w:space="0" w:color="auto"/>
      </w:divBdr>
    </w:div>
    <w:div w:id="1662006626">
      <w:bodyDiv w:val="1"/>
      <w:marLeft w:val="0"/>
      <w:marRight w:val="0"/>
      <w:marTop w:val="0"/>
      <w:marBottom w:val="0"/>
      <w:divBdr>
        <w:top w:val="none" w:sz="0" w:space="0" w:color="auto"/>
        <w:left w:val="none" w:sz="0" w:space="0" w:color="auto"/>
        <w:bottom w:val="none" w:sz="0" w:space="0" w:color="auto"/>
        <w:right w:val="none" w:sz="0" w:space="0" w:color="auto"/>
      </w:divBdr>
    </w:div>
    <w:div w:id="1680429459">
      <w:bodyDiv w:val="1"/>
      <w:marLeft w:val="0"/>
      <w:marRight w:val="0"/>
      <w:marTop w:val="0"/>
      <w:marBottom w:val="0"/>
      <w:divBdr>
        <w:top w:val="none" w:sz="0" w:space="0" w:color="auto"/>
        <w:left w:val="none" w:sz="0" w:space="0" w:color="auto"/>
        <w:bottom w:val="none" w:sz="0" w:space="0" w:color="auto"/>
        <w:right w:val="none" w:sz="0" w:space="0" w:color="auto"/>
      </w:divBdr>
    </w:div>
    <w:div w:id="1727802035">
      <w:bodyDiv w:val="1"/>
      <w:marLeft w:val="0"/>
      <w:marRight w:val="0"/>
      <w:marTop w:val="0"/>
      <w:marBottom w:val="0"/>
      <w:divBdr>
        <w:top w:val="none" w:sz="0" w:space="0" w:color="auto"/>
        <w:left w:val="none" w:sz="0" w:space="0" w:color="auto"/>
        <w:bottom w:val="none" w:sz="0" w:space="0" w:color="auto"/>
        <w:right w:val="none" w:sz="0" w:space="0" w:color="auto"/>
      </w:divBdr>
      <w:divsChild>
        <w:div w:id="2082559157">
          <w:marLeft w:val="0"/>
          <w:marRight w:val="0"/>
          <w:marTop w:val="0"/>
          <w:marBottom w:val="0"/>
          <w:divBdr>
            <w:top w:val="none" w:sz="0" w:space="0" w:color="auto"/>
            <w:left w:val="none" w:sz="0" w:space="0" w:color="auto"/>
            <w:bottom w:val="none" w:sz="0" w:space="0" w:color="auto"/>
            <w:right w:val="none" w:sz="0" w:space="0" w:color="auto"/>
          </w:divBdr>
          <w:divsChild>
            <w:div w:id="1729718121">
              <w:marLeft w:val="60"/>
              <w:marRight w:val="0"/>
              <w:marTop w:val="0"/>
              <w:marBottom w:val="0"/>
              <w:divBdr>
                <w:top w:val="none" w:sz="0" w:space="0" w:color="auto"/>
                <w:left w:val="none" w:sz="0" w:space="0" w:color="auto"/>
                <w:bottom w:val="none" w:sz="0" w:space="0" w:color="auto"/>
                <w:right w:val="none" w:sz="0" w:space="0" w:color="auto"/>
              </w:divBdr>
            </w:div>
          </w:divsChild>
        </w:div>
        <w:div w:id="1591548305">
          <w:marLeft w:val="0"/>
          <w:marRight w:val="0"/>
          <w:marTop w:val="0"/>
          <w:marBottom w:val="0"/>
          <w:divBdr>
            <w:top w:val="none" w:sz="0" w:space="0" w:color="auto"/>
            <w:left w:val="none" w:sz="0" w:space="0" w:color="auto"/>
            <w:bottom w:val="none" w:sz="0" w:space="0" w:color="auto"/>
            <w:right w:val="none" w:sz="0" w:space="0" w:color="auto"/>
          </w:divBdr>
          <w:divsChild>
            <w:div w:id="464351736">
              <w:marLeft w:val="0"/>
              <w:marRight w:val="0"/>
              <w:marTop w:val="120"/>
              <w:marBottom w:val="0"/>
              <w:divBdr>
                <w:top w:val="none" w:sz="0" w:space="0" w:color="auto"/>
                <w:left w:val="none" w:sz="0" w:space="0" w:color="auto"/>
                <w:bottom w:val="none" w:sz="0" w:space="0" w:color="auto"/>
                <w:right w:val="none" w:sz="0" w:space="0" w:color="auto"/>
              </w:divBdr>
              <w:divsChild>
                <w:div w:id="284509540">
                  <w:marLeft w:val="0"/>
                  <w:marRight w:val="0"/>
                  <w:marTop w:val="0"/>
                  <w:marBottom w:val="0"/>
                  <w:divBdr>
                    <w:top w:val="none" w:sz="0" w:space="0" w:color="auto"/>
                    <w:left w:val="none" w:sz="0" w:space="0" w:color="auto"/>
                    <w:bottom w:val="none" w:sz="0" w:space="0" w:color="auto"/>
                    <w:right w:val="none" w:sz="0" w:space="0" w:color="auto"/>
                  </w:divBdr>
                  <w:divsChild>
                    <w:div w:id="11748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35297">
      <w:bodyDiv w:val="1"/>
      <w:marLeft w:val="0"/>
      <w:marRight w:val="0"/>
      <w:marTop w:val="0"/>
      <w:marBottom w:val="0"/>
      <w:divBdr>
        <w:top w:val="none" w:sz="0" w:space="0" w:color="auto"/>
        <w:left w:val="none" w:sz="0" w:space="0" w:color="auto"/>
        <w:bottom w:val="none" w:sz="0" w:space="0" w:color="auto"/>
        <w:right w:val="none" w:sz="0" w:space="0" w:color="auto"/>
      </w:divBdr>
    </w:div>
    <w:div w:id="1817843959">
      <w:bodyDiv w:val="1"/>
      <w:marLeft w:val="0"/>
      <w:marRight w:val="0"/>
      <w:marTop w:val="0"/>
      <w:marBottom w:val="0"/>
      <w:divBdr>
        <w:top w:val="none" w:sz="0" w:space="0" w:color="auto"/>
        <w:left w:val="none" w:sz="0" w:space="0" w:color="auto"/>
        <w:bottom w:val="none" w:sz="0" w:space="0" w:color="auto"/>
        <w:right w:val="none" w:sz="0" w:space="0" w:color="auto"/>
      </w:divBdr>
    </w:div>
    <w:div w:id="1825582566">
      <w:bodyDiv w:val="1"/>
      <w:marLeft w:val="0"/>
      <w:marRight w:val="0"/>
      <w:marTop w:val="0"/>
      <w:marBottom w:val="0"/>
      <w:divBdr>
        <w:top w:val="none" w:sz="0" w:space="0" w:color="auto"/>
        <w:left w:val="none" w:sz="0" w:space="0" w:color="auto"/>
        <w:bottom w:val="none" w:sz="0" w:space="0" w:color="auto"/>
        <w:right w:val="none" w:sz="0" w:space="0" w:color="auto"/>
      </w:divBdr>
    </w:div>
    <w:div w:id="1840149909">
      <w:bodyDiv w:val="1"/>
      <w:marLeft w:val="0"/>
      <w:marRight w:val="0"/>
      <w:marTop w:val="0"/>
      <w:marBottom w:val="0"/>
      <w:divBdr>
        <w:top w:val="none" w:sz="0" w:space="0" w:color="auto"/>
        <w:left w:val="none" w:sz="0" w:space="0" w:color="auto"/>
        <w:bottom w:val="none" w:sz="0" w:space="0" w:color="auto"/>
        <w:right w:val="none" w:sz="0" w:space="0" w:color="auto"/>
      </w:divBdr>
      <w:divsChild>
        <w:div w:id="804936022">
          <w:marLeft w:val="0"/>
          <w:marRight w:val="0"/>
          <w:marTop w:val="0"/>
          <w:marBottom w:val="0"/>
          <w:divBdr>
            <w:top w:val="none" w:sz="0" w:space="0" w:color="auto"/>
            <w:left w:val="none" w:sz="0" w:space="0" w:color="auto"/>
            <w:bottom w:val="none" w:sz="0" w:space="0" w:color="auto"/>
            <w:right w:val="none" w:sz="0" w:space="0" w:color="auto"/>
          </w:divBdr>
        </w:div>
      </w:divsChild>
    </w:div>
    <w:div w:id="1849058740">
      <w:bodyDiv w:val="1"/>
      <w:marLeft w:val="0"/>
      <w:marRight w:val="0"/>
      <w:marTop w:val="0"/>
      <w:marBottom w:val="0"/>
      <w:divBdr>
        <w:top w:val="none" w:sz="0" w:space="0" w:color="auto"/>
        <w:left w:val="none" w:sz="0" w:space="0" w:color="auto"/>
        <w:bottom w:val="none" w:sz="0" w:space="0" w:color="auto"/>
        <w:right w:val="none" w:sz="0" w:space="0" w:color="auto"/>
      </w:divBdr>
      <w:divsChild>
        <w:div w:id="785780798">
          <w:marLeft w:val="0"/>
          <w:marRight w:val="0"/>
          <w:marTop w:val="0"/>
          <w:marBottom w:val="0"/>
          <w:divBdr>
            <w:top w:val="none" w:sz="0" w:space="0" w:color="auto"/>
            <w:left w:val="none" w:sz="0" w:space="0" w:color="auto"/>
            <w:bottom w:val="none" w:sz="0" w:space="0" w:color="auto"/>
            <w:right w:val="none" w:sz="0" w:space="0" w:color="auto"/>
          </w:divBdr>
        </w:div>
        <w:div w:id="478041434">
          <w:marLeft w:val="0"/>
          <w:marRight w:val="0"/>
          <w:marTop w:val="0"/>
          <w:marBottom w:val="0"/>
          <w:divBdr>
            <w:top w:val="none" w:sz="0" w:space="0" w:color="auto"/>
            <w:left w:val="none" w:sz="0" w:space="0" w:color="auto"/>
            <w:bottom w:val="none" w:sz="0" w:space="0" w:color="auto"/>
            <w:right w:val="none" w:sz="0" w:space="0" w:color="auto"/>
          </w:divBdr>
        </w:div>
      </w:divsChild>
    </w:div>
    <w:div w:id="1854800975">
      <w:bodyDiv w:val="1"/>
      <w:marLeft w:val="0"/>
      <w:marRight w:val="0"/>
      <w:marTop w:val="0"/>
      <w:marBottom w:val="0"/>
      <w:divBdr>
        <w:top w:val="none" w:sz="0" w:space="0" w:color="auto"/>
        <w:left w:val="none" w:sz="0" w:space="0" w:color="auto"/>
        <w:bottom w:val="none" w:sz="0" w:space="0" w:color="auto"/>
        <w:right w:val="none" w:sz="0" w:space="0" w:color="auto"/>
      </w:divBdr>
    </w:div>
    <w:div w:id="1874540837">
      <w:bodyDiv w:val="1"/>
      <w:marLeft w:val="0"/>
      <w:marRight w:val="0"/>
      <w:marTop w:val="0"/>
      <w:marBottom w:val="0"/>
      <w:divBdr>
        <w:top w:val="none" w:sz="0" w:space="0" w:color="auto"/>
        <w:left w:val="none" w:sz="0" w:space="0" w:color="auto"/>
        <w:bottom w:val="none" w:sz="0" w:space="0" w:color="auto"/>
        <w:right w:val="none" w:sz="0" w:space="0" w:color="auto"/>
      </w:divBdr>
      <w:divsChild>
        <w:div w:id="532035492">
          <w:marLeft w:val="0"/>
          <w:marRight w:val="0"/>
          <w:marTop w:val="0"/>
          <w:marBottom w:val="0"/>
          <w:divBdr>
            <w:top w:val="none" w:sz="0" w:space="0" w:color="auto"/>
            <w:left w:val="none" w:sz="0" w:space="0" w:color="auto"/>
            <w:bottom w:val="none" w:sz="0" w:space="0" w:color="auto"/>
            <w:right w:val="none" w:sz="0" w:space="0" w:color="auto"/>
          </w:divBdr>
        </w:div>
        <w:div w:id="884293999">
          <w:marLeft w:val="0"/>
          <w:marRight w:val="0"/>
          <w:marTop w:val="0"/>
          <w:marBottom w:val="0"/>
          <w:divBdr>
            <w:top w:val="none" w:sz="0" w:space="0" w:color="auto"/>
            <w:left w:val="none" w:sz="0" w:space="0" w:color="auto"/>
            <w:bottom w:val="none" w:sz="0" w:space="0" w:color="auto"/>
            <w:right w:val="none" w:sz="0" w:space="0" w:color="auto"/>
          </w:divBdr>
        </w:div>
        <w:div w:id="1601254865">
          <w:marLeft w:val="0"/>
          <w:marRight w:val="0"/>
          <w:marTop w:val="0"/>
          <w:marBottom w:val="0"/>
          <w:divBdr>
            <w:top w:val="none" w:sz="0" w:space="0" w:color="auto"/>
            <w:left w:val="none" w:sz="0" w:space="0" w:color="auto"/>
            <w:bottom w:val="none" w:sz="0" w:space="0" w:color="auto"/>
            <w:right w:val="none" w:sz="0" w:space="0" w:color="auto"/>
          </w:divBdr>
        </w:div>
        <w:div w:id="716708230">
          <w:marLeft w:val="0"/>
          <w:marRight w:val="0"/>
          <w:marTop w:val="0"/>
          <w:marBottom w:val="0"/>
          <w:divBdr>
            <w:top w:val="none" w:sz="0" w:space="0" w:color="auto"/>
            <w:left w:val="none" w:sz="0" w:space="0" w:color="auto"/>
            <w:bottom w:val="none" w:sz="0" w:space="0" w:color="auto"/>
            <w:right w:val="none" w:sz="0" w:space="0" w:color="auto"/>
          </w:divBdr>
        </w:div>
        <w:div w:id="972909416">
          <w:marLeft w:val="0"/>
          <w:marRight w:val="0"/>
          <w:marTop w:val="0"/>
          <w:marBottom w:val="0"/>
          <w:divBdr>
            <w:top w:val="none" w:sz="0" w:space="0" w:color="auto"/>
            <w:left w:val="none" w:sz="0" w:space="0" w:color="auto"/>
            <w:bottom w:val="none" w:sz="0" w:space="0" w:color="auto"/>
            <w:right w:val="none" w:sz="0" w:space="0" w:color="auto"/>
          </w:divBdr>
        </w:div>
        <w:div w:id="346294917">
          <w:marLeft w:val="0"/>
          <w:marRight w:val="0"/>
          <w:marTop w:val="0"/>
          <w:marBottom w:val="0"/>
          <w:divBdr>
            <w:top w:val="none" w:sz="0" w:space="0" w:color="auto"/>
            <w:left w:val="none" w:sz="0" w:space="0" w:color="auto"/>
            <w:bottom w:val="none" w:sz="0" w:space="0" w:color="auto"/>
            <w:right w:val="none" w:sz="0" w:space="0" w:color="auto"/>
          </w:divBdr>
        </w:div>
        <w:div w:id="623317618">
          <w:marLeft w:val="0"/>
          <w:marRight w:val="0"/>
          <w:marTop w:val="0"/>
          <w:marBottom w:val="0"/>
          <w:divBdr>
            <w:top w:val="none" w:sz="0" w:space="0" w:color="auto"/>
            <w:left w:val="none" w:sz="0" w:space="0" w:color="auto"/>
            <w:bottom w:val="none" w:sz="0" w:space="0" w:color="auto"/>
            <w:right w:val="none" w:sz="0" w:space="0" w:color="auto"/>
          </w:divBdr>
        </w:div>
        <w:div w:id="798496945">
          <w:marLeft w:val="0"/>
          <w:marRight w:val="0"/>
          <w:marTop w:val="0"/>
          <w:marBottom w:val="0"/>
          <w:divBdr>
            <w:top w:val="none" w:sz="0" w:space="0" w:color="auto"/>
            <w:left w:val="none" w:sz="0" w:space="0" w:color="auto"/>
            <w:bottom w:val="none" w:sz="0" w:space="0" w:color="auto"/>
            <w:right w:val="none" w:sz="0" w:space="0" w:color="auto"/>
          </w:divBdr>
        </w:div>
        <w:div w:id="1073746387">
          <w:marLeft w:val="0"/>
          <w:marRight w:val="0"/>
          <w:marTop w:val="0"/>
          <w:marBottom w:val="0"/>
          <w:divBdr>
            <w:top w:val="none" w:sz="0" w:space="0" w:color="auto"/>
            <w:left w:val="none" w:sz="0" w:space="0" w:color="auto"/>
            <w:bottom w:val="none" w:sz="0" w:space="0" w:color="auto"/>
            <w:right w:val="none" w:sz="0" w:space="0" w:color="auto"/>
          </w:divBdr>
        </w:div>
        <w:div w:id="1390422568">
          <w:marLeft w:val="0"/>
          <w:marRight w:val="0"/>
          <w:marTop w:val="0"/>
          <w:marBottom w:val="0"/>
          <w:divBdr>
            <w:top w:val="none" w:sz="0" w:space="0" w:color="auto"/>
            <w:left w:val="none" w:sz="0" w:space="0" w:color="auto"/>
            <w:bottom w:val="none" w:sz="0" w:space="0" w:color="auto"/>
            <w:right w:val="none" w:sz="0" w:space="0" w:color="auto"/>
          </w:divBdr>
        </w:div>
        <w:div w:id="1415932717">
          <w:marLeft w:val="0"/>
          <w:marRight w:val="0"/>
          <w:marTop w:val="0"/>
          <w:marBottom w:val="0"/>
          <w:divBdr>
            <w:top w:val="none" w:sz="0" w:space="0" w:color="auto"/>
            <w:left w:val="none" w:sz="0" w:space="0" w:color="auto"/>
            <w:bottom w:val="none" w:sz="0" w:space="0" w:color="auto"/>
            <w:right w:val="none" w:sz="0" w:space="0" w:color="auto"/>
          </w:divBdr>
        </w:div>
        <w:div w:id="1399937021">
          <w:marLeft w:val="0"/>
          <w:marRight w:val="0"/>
          <w:marTop w:val="0"/>
          <w:marBottom w:val="0"/>
          <w:divBdr>
            <w:top w:val="none" w:sz="0" w:space="0" w:color="auto"/>
            <w:left w:val="none" w:sz="0" w:space="0" w:color="auto"/>
            <w:bottom w:val="none" w:sz="0" w:space="0" w:color="auto"/>
            <w:right w:val="none" w:sz="0" w:space="0" w:color="auto"/>
          </w:divBdr>
        </w:div>
        <w:div w:id="969094584">
          <w:marLeft w:val="0"/>
          <w:marRight w:val="0"/>
          <w:marTop w:val="0"/>
          <w:marBottom w:val="0"/>
          <w:divBdr>
            <w:top w:val="none" w:sz="0" w:space="0" w:color="auto"/>
            <w:left w:val="none" w:sz="0" w:space="0" w:color="auto"/>
            <w:bottom w:val="none" w:sz="0" w:space="0" w:color="auto"/>
            <w:right w:val="none" w:sz="0" w:space="0" w:color="auto"/>
          </w:divBdr>
        </w:div>
      </w:divsChild>
    </w:div>
    <w:div w:id="1894000970">
      <w:bodyDiv w:val="1"/>
      <w:marLeft w:val="0"/>
      <w:marRight w:val="0"/>
      <w:marTop w:val="0"/>
      <w:marBottom w:val="0"/>
      <w:divBdr>
        <w:top w:val="none" w:sz="0" w:space="0" w:color="auto"/>
        <w:left w:val="none" w:sz="0" w:space="0" w:color="auto"/>
        <w:bottom w:val="none" w:sz="0" w:space="0" w:color="auto"/>
        <w:right w:val="none" w:sz="0" w:space="0" w:color="auto"/>
      </w:divBdr>
    </w:div>
    <w:div w:id="1905409319">
      <w:bodyDiv w:val="1"/>
      <w:marLeft w:val="0"/>
      <w:marRight w:val="0"/>
      <w:marTop w:val="0"/>
      <w:marBottom w:val="0"/>
      <w:divBdr>
        <w:top w:val="none" w:sz="0" w:space="0" w:color="auto"/>
        <w:left w:val="none" w:sz="0" w:space="0" w:color="auto"/>
        <w:bottom w:val="none" w:sz="0" w:space="0" w:color="auto"/>
        <w:right w:val="none" w:sz="0" w:space="0" w:color="auto"/>
      </w:divBdr>
    </w:div>
    <w:div w:id="1913080250">
      <w:bodyDiv w:val="1"/>
      <w:marLeft w:val="0"/>
      <w:marRight w:val="0"/>
      <w:marTop w:val="0"/>
      <w:marBottom w:val="0"/>
      <w:divBdr>
        <w:top w:val="none" w:sz="0" w:space="0" w:color="auto"/>
        <w:left w:val="none" w:sz="0" w:space="0" w:color="auto"/>
        <w:bottom w:val="none" w:sz="0" w:space="0" w:color="auto"/>
        <w:right w:val="none" w:sz="0" w:space="0" w:color="auto"/>
      </w:divBdr>
    </w:div>
    <w:div w:id="1961647423">
      <w:bodyDiv w:val="1"/>
      <w:marLeft w:val="0"/>
      <w:marRight w:val="0"/>
      <w:marTop w:val="0"/>
      <w:marBottom w:val="0"/>
      <w:divBdr>
        <w:top w:val="none" w:sz="0" w:space="0" w:color="auto"/>
        <w:left w:val="none" w:sz="0" w:space="0" w:color="auto"/>
        <w:bottom w:val="none" w:sz="0" w:space="0" w:color="auto"/>
        <w:right w:val="none" w:sz="0" w:space="0" w:color="auto"/>
      </w:divBdr>
    </w:div>
    <w:div w:id="1966353974">
      <w:bodyDiv w:val="1"/>
      <w:marLeft w:val="0"/>
      <w:marRight w:val="0"/>
      <w:marTop w:val="0"/>
      <w:marBottom w:val="0"/>
      <w:divBdr>
        <w:top w:val="none" w:sz="0" w:space="0" w:color="auto"/>
        <w:left w:val="none" w:sz="0" w:space="0" w:color="auto"/>
        <w:bottom w:val="none" w:sz="0" w:space="0" w:color="auto"/>
        <w:right w:val="none" w:sz="0" w:space="0" w:color="auto"/>
      </w:divBdr>
    </w:div>
    <w:div w:id="2012173542">
      <w:bodyDiv w:val="1"/>
      <w:marLeft w:val="0"/>
      <w:marRight w:val="0"/>
      <w:marTop w:val="0"/>
      <w:marBottom w:val="0"/>
      <w:divBdr>
        <w:top w:val="none" w:sz="0" w:space="0" w:color="auto"/>
        <w:left w:val="none" w:sz="0" w:space="0" w:color="auto"/>
        <w:bottom w:val="none" w:sz="0" w:space="0" w:color="auto"/>
        <w:right w:val="none" w:sz="0" w:space="0" w:color="auto"/>
      </w:divBdr>
      <w:divsChild>
        <w:div w:id="277495201">
          <w:marLeft w:val="0"/>
          <w:marRight w:val="0"/>
          <w:marTop w:val="0"/>
          <w:marBottom w:val="0"/>
          <w:divBdr>
            <w:top w:val="none" w:sz="0" w:space="0" w:color="auto"/>
            <w:left w:val="none" w:sz="0" w:space="0" w:color="auto"/>
            <w:bottom w:val="none" w:sz="0" w:space="0" w:color="auto"/>
            <w:right w:val="none" w:sz="0" w:space="0" w:color="auto"/>
          </w:divBdr>
        </w:div>
        <w:div w:id="329217776">
          <w:marLeft w:val="0"/>
          <w:marRight w:val="0"/>
          <w:marTop w:val="0"/>
          <w:marBottom w:val="0"/>
          <w:divBdr>
            <w:top w:val="none" w:sz="0" w:space="0" w:color="auto"/>
            <w:left w:val="none" w:sz="0" w:space="0" w:color="auto"/>
            <w:bottom w:val="none" w:sz="0" w:space="0" w:color="auto"/>
            <w:right w:val="none" w:sz="0" w:space="0" w:color="auto"/>
          </w:divBdr>
        </w:div>
        <w:div w:id="719406004">
          <w:marLeft w:val="0"/>
          <w:marRight w:val="0"/>
          <w:marTop w:val="0"/>
          <w:marBottom w:val="0"/>
          <w:divBdr>
            <w:top w:val="none" w:sz="0" w:space="0" w:color="auto"/>
            <w:left w:val="none" w:sz="0" w:space="0" w:color="auto"/>
            <w:bottom w:val="none" w:sz="0" w:space="0" w:color="auto"/>
            <w:right w:val="none" w:sz="0" w:space="0" w:color="auto"/>
          </w:divBdr>
        </w:div>
        <w:div w:id="1203131891">
          <w:marLeft w:val="0"/>
          <w:marRight w:val="0"/>
          <w:marTop w:val="0"/>
          <w:marBottom w:val="0"/>
          <w:divBdr>
            <w:top w:val="none" w:sz="0" w:space="0" w:color="auto"/>
            <w:left w:val="none" w:sz="0" w:space="0" w:color="auto"/>
            <w:bottom w:val="none" w:sz="0" w:space="0" w:color="auto"/>
            <w:right w:val="none" w:sz="0" w:space="0" w:color="auto"/>
          </w:divBdr>
        </w:div>
        <w:div w:id="1485969937">
          <w:marLeft w:val="0"/>
          <w:marRight w:val="0"/>
          <w:marTop w:val="0"/>
          <w:marBottom w:val="0"/>
          <w:divBdr>
            <w:top w:val="none" w:sz="0" w:space="0" w:color="auto"/>
            <w:left w:val="none" w:sz="0" w:space="0" w:color="auto"/>
            <w:bottom w:val="none" w:sz="0" w:space="0" w:color="auto"/>
            <w:right w:val="none" w:sz="0" w:space="0" w:color="auto"/>
          </w:divBdr>
        </w:div>
        <w:div w:id="1996108488">
          <w:marLeft w:val="0"/>
          <w:marRight w:val="0"/>
          <w:marTop w:val="0"/>
          <w:marBottom w:val="0"/>
          <w:divBdr>
            <w:top w:val="none" w:sz="0" w:space="0" w:color="auto"/>
            <w:left w:val="none" w:sz="0" w:space="0" w:color="auto"/>
            <w:bottom w:val="none" w:sz="0" w:space="0" w:color="auto"/>
            <w:right w:val="none" w:sz="0" w:space="0" w:color="auto"/>
          </w:divBdr>
        </w:div>
        <w:div w:id="2064057581">
          <w:marLeft w:val="0"/>
          <w:marRight w:val="0"/>
          <w:marTop w:val="0"/>
          <w:marBottom w:val="0"/>
          <w:divBdr>
            <w:top w:val="none" w:sz="0" w:space="0" w:color="auto"/>
            <w:left w:val="none" w:sz="0" w:space="0" w:color="auto"/>
            <w:bottom w:val="none" w:sz="0" w:space="0" w:color="auto"/>
            <w:right w:val="none" w:sz="0" w:space="0" w:color="auto"/>
          </w:divBdr>
        </w:div>
      </w:divsChild>
    </w:div>
    <w:div w:id="2025159200">
      <w:bodyDiv w:val="1"/>
      <w:marLeft w:val="0"/>
      <w:marRight w:val="0"/>
      <w:marTop w:val="0"/>
      <w:marBottom w:val="0"/>
      <w:divBdr>
        <w:top w:val="none" w:sz="0" w:space="0" w:color="auto"/>
        <w:left w:val="none" w:sz="0" w:space="0" w:color="auto"/>
        <w:bottom w:val="none" w:sz="0" w:space="0" w:color="auto"/>
        <w:right w:val="none" w:sz="0" w:space="0" w:color="auto"/>
      </w:divBdr>
      <w:divsChild>
        <w:div w:id="154802763">
          <w:marLeft w:val="0"/>
          <w:marRight w:val="0"/>
          <w:marTop w:val="0"/>
          <w:marBottom w:val="0"/>
          <w:divBdr>
            <w:top w:val="none" w:sz="0" w:space="0" w:color="auto"/>
            <w:left w:val="none" w:sz="0" w:space="0" w:color="auto"/>
            <w:bottom w:val="none" w:sz="0" w:space="0" w:color="auto"/>
            <w:right w:val="none" w:sz="0" w:space="0" w:color="auto"/>
          </w:divBdr>
        </w:div>
        <w:div w:id="1088580105">
          <w:marLeft w:val="0"/>
          <w:marRight w:val="0"/>
          <w:marTop w:val="0"/>
          <w:marBottom w:val="0"/>
          <w:divBdr>
            <w:top w:val="none" w:sz="0" w:space="0" w:color="auto"/>
            <w:left w:val="none" w:sz="0" w:space="0" w:color="auto"/>
            <w:bottom w:val="none" w:sz="0" w:space="0" w:color="auto"/>
            <w:right w:val="none" w:sz="0" w:space="0" w:color="auto"/>
          </w:divBdr>
        </w:div>
      </w:divsChild>
    </w:div>
    <w:div w:id="2083214265">
      <w:bodyDiv w:val="1"/>
      <w:marLeft w:val="0"/>
      <w:marRight w:val="0"/>
      <w:marTop w:val="0"/>
      <w:marBottom w:val="0"/>
      <w:divBdr>
        <w:top w:val="none" w:sz="0" w:space="0" w:color="auto"/>
        <w:left w:val="none" w:sz="0" w:space="0" w:color="auto"/>
        <w:bottom w:val="none" w:sz="0" w:space="0" w:color="auto"/>
        <w:right w:val="none" w:sz="0" w:space="0" w:color="auto"/>
      </w:divBdr>
    </w:div>
    <w:div w:id="2089383521">
      <w:bodyDiv w:val="1"/>
      <w:marLeft w:val="0"/>
      <w:marRight w:val="0"/>
      <w:marTop w:val="0"/>
      <w:marBottom w:val="0"/>
      <w:divBdr>
        <w:top w:val="none" w:sz="0" w:space="0" w:color="auto"/>
        <w:left w:val="none" w:sz="0" w:space="0" w:color="auto"/>
        <w:bottom w:val="none" w:sz="0" w:space="0" w:color="auto"/>
        <w:right w:val="none" w:sz="0" w:space="0" w:color="auto"/>
      </w:divBdr>
      <w:divsChild>
        <w:div w:id="442072414">
          <w:marLeft w:val="0"/>
          <w:marRight w:val="0"/>
          <w:marTop w:val="0"/>
          <w:marBottom w:val="0"/>
          <w:divBdr>
            <w:top w:val="none" w:sz="0" w:space="0" w:color="auto"/>
            <w:left w:val="none" w:sz="0" w:space="0" w:color="auto"/>
            <w:bottom w:val="none" w:sz="0" w:space="0" w:color="auto"/>
            <w:right w:val="none" w:sz="0" w:space="0" w:color="auto"/>
          </w:divBdr>
        </w:div>
        <w:div w:id="501772866">
          <w:marLeft w:val="0"/>
          <w:marRight w:val="0"/>
          <w:marTop w:val="0"/>
          <w:marBottom w:val="0"/>
          <w:divBdr>
            <w:top w:val="none" w:sz="0" w:space="0" w:color="auto"/>
            <w:left w:val="none" w:sz="0" w:space="0" w:color="auto"/>
            <w:bottom w:val="none" w:sz="0" w:space="0" w:color="auto"/>
            <w:right w:val="none" w:sz="0" w:space="0" w:color="auto"/>
          </w:divBdr>
        </w:div>
        <w:div w:id="600065886">
          <w:marLeft w:val="0"/>
          <w:marRight w:val="0"/>
          <w:marTop w:val="0"/>
          <w:marBottom w:val="0"/>
          <w:divBdr>
            <w:top w:val="none" w:sz="0" w:space="0" w:color="auto"/>
            <w:left w:val="none" w:sz="0" w:space="0" w:color="auto"/>
            <w:bottom w:val="none" w:sz="0" w:space="0" w:color="auto"/>
            <w:right w:val="none" w:sz="0" w:space="0" w:color="auto"/>
          </w:divBdr>
        </w:div>
        <w:div w:id="938372394">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110509006">
          <w:marLeft w:val="0"/>
          <w:marRight w:val="0"/>
          <w:marTop w:val="0"/>
          <w:marBottom w:val="0"/>
          <w:divBdr>
            <w:top w:val="none" w:sz="0" w:space="0" w:color="auto"/>
            <w:left w:val="none" w:sz="0" w:space="0" w:color="auto"/>
            <w:bottom w:val="none" w:sz="0" w:space="0" w:color="auto"/>
            <w:right w:val="none" w:sz="0" w:space="0" w:color="auto"/>
          </w:divBdr>
        </w:div>
        <w:div w:id="1863206987">
          <w:marLeft w:val="0"/>
          <w:marRight w:val="0"/>
          <w:marTop w:val="0"/>
          <w:marBottom w:val="0"/>
          <w:divBdr>
            <w:top w:val="none" w:sz="0" w:space="0" w:color="auto"/>
            <w:left w:val="none" w:sz="0" w:space="0" w:color="auto"/>
            <w:bottom w:val="none" w:sz="0" w:space="0" w:color="auto"/>
            <w:right w:val="none" w:sz="0" w:space="0" w:color="auto"/>
          </w:divBdr>
        </w:div>
        <w:div w:id="2048528258">
          <w:marLeft w:val="0"/>
          <w:marRight w:val="0"/>
          <w:marTop w:val="0"/>
          <w:marBottom w:val="0"/>
          <w:divBdr>
            <w:top w:val="none" w:sz="0" w:space="0" w:color="auto"/>
            <w:left w:val="none" w:sz="0" w:space="0" w:color="auto"/>
            <w:bottom w:val="none" w:sz="0" w:space="0" w:color="auto"/>
            <w:right w:val="none" w:sz="0" w:space="0" w:color="auto"/>
          </w:divBdr>
        </w:div>
        <w:div w:id="2066416461">
          <w:marLeft w:val="0"/>
          <w:marRight w:val="0"/>
          <w:marTop w:val="0"/>
          <w:marBottom w:val="0"/>
          <w:divBdr>
            <w:top w:val="none" w:sz="0" w:space="0" w:color="auto"/>
            <w:left w:val="none" w:sz="0" w:space="0" w:color="auto"/>
            <w:bottom w:val="none" w:sz="0" w:space="0" w:color="auto"/>
            <w:right w:val="none" w:sz="0" w:space="0" w:color="auto"/>
          </w:divBdr>
        </w:div>
        <w:div w:id="2103255528">
          <w:marLeft w:val="0"/>
          <w:marRight w:val="0"/>
          <w:marTop w:val="0"/>
          <w:marBottom w:val="0"/>
          <w:divBdr>
            <w:top w:val="none" w:sz="0" w:space="0" w:color="auto"/>
            <w:left w:val="none" w:sz="0" w:space="0" w:color="auto"/>
            <w:bottom w:val="none" w:sz="0" w:space="0" w:color="auto"/>
            <w:right w:val="none" w:sz="0" w:space="0" w:color="auto"/>
          </w:divBdr>
        </w:div>
      </w:divsChild>
    </w:div>
    <w:div w:id="2095396571">
      <w:bodyDiv w:val="1"/>
      <w:marLeft w:val="0"/>
      <w:marRight w:val="0"/>
      <w:marTop w:val="0"/>
      <w:marBottom w:val="0"/>
      <w:divBdr>
        <w:top w:val="none" w:sz="0" w:space="0" w:color="auto"/>
        <w:left w:val="none" w:sz="0" w:space="0" w:color="auto"/>
        <w:bottom w:val="none" w:sz="0" w:space="0" w:color="auto"/>
        <w:right w:val="none" w:sz="0" w:space="0" w:color="auto"/>
      </w:divBdr>
    </w:div>
    <w:div w:id="2106538498">
      <w:bodyDiv w:val="1"/>
      <w:marLeft w:val="0"/>
      <w:marRight w:val="0"/>
      <w:marTop w:val="0"/>
      <w:marBottom w:val="0"/>
      <w:divBdr>
        <w:top w:val="none" w:sz="0" w:space="0" w:color="auto"/>
        <w:left w:val="none" w:sz="0" w:space="0" w:color="auto"/>
        <w:bottom w:val="none" w:sz="0" w:space="0" w:color="auto"/>
        <w:right w:val="none" w:sz="0" w:space="0" w:color="auto"/>
      </w:divBdr>
    </w:div>
    <w:div w:id="2111074274">
      <w:bodyDiv w:val="1"/>
      <w:marLeft w:val="0"/>
      <w:marRight w:val="0"/>
      <w:marTop w:val="0"/>
      <w:marBottom w:val="0"/>
      <w:divBdr>
        <w:top w:val="none" w:sz="0" w:space="0" w:color="auto"/>
        <w:left w:val="none" w:sz="0" w:space="0" w:color="auto"/>
        <w:bottom w:val="none" w:sz="0" w:space="0" w:color="auto"/>
        <w:right w:val="none" w:sz="0" w:space="0" w:color="auto"/>
      </w:divBdr>
    </w:div>
    <w:div w:id="2113428147">
      <w:bodyDiv w:val="1"/>
      <w:marLeft w:val="0"/>
      <w:marRight w:val="0"/>
      <w:marTop w:val="0"/>
      <w:marBottom w:val="0"/>
      <w:divBdr>
        <w:top w:val="none" w:sz="0" w:space="0" w:color="auto"/>
        <w:left w:val="none" w:sz="0" w:space="0" w:color="auto"/>
        <w:bottom w:val="none" w:sz="0" w:space="0" w:color="auto"/>
        <w:right w:val="none" w:sz="0" w:space="0" w:color="auto"/>
      </w:divBdr>
      <w:divsChild>
        <w:div w:id="1392382767">
          <w:marLeft w:val="0"/>
          <w:marRight w:val="0"/>
          <w:marTop w:val="0"/>
          <w:marBottom w:val="0"/>
          <w:divBdr>
            <w:top w:val="none" w:sz="0" w:space="0" w:color="auto"/>
            <w:left w:val="none" w:sz="0" w:space="0" w:color="auto"/>
            <w:bottom w:val="none" w:sz="0" w:space="0" w:color="auto"/>
            <w:right w:val="none" w:sz="0" w:space="0" w:color="auto"/>
          </w:divBdr>
          <w:divsChild>
            <w:div w:id="881211405">
              <w:marLeft w:val="0"/>
              <w:marRight w:val="0"/>
              <w:marTop w:val="0"/>
              <w:marBottom w:val="0"/>
              <w:divBdr>
                <w:top w:val="none" w:sz="0" w:space="0" w:color="auto"/>
                <w:left w:val="none" w:sz="0" w:space="0" w:color="auto"/>
                <w:bottom w:val="none" w:sz="0" w:space="0" w:color="auto"/>
                <w:right w:val="none" w:sz="0" w:space="0" w:color="auto"/>
              </w:divBdr>
              <w:divsChild>
                <w:div w:id="936867358">
                  <w:marLeft w:val="0"/>
                  <w:marRight w:val="0"/>
                  <w:marTop w:val="120"/>
                  <w:marBottom w:val="0"/>
                  <w:divBdr>
                    <w:top w:val="none" w:sz="0" w:space="0" w:color="auto"/>
                    <w:left w:val="none" w:sz="0" w:space="0" w:color="auto"/>
                    <w:bottom w:val="none" w:sz="0" w:space="0" w:color="auto"/>
                    <w:right w:val="none" w:sz="0" w:space="0" w:color="auto"/>
                  </w:divBdr>
                  <w:divsChild>
                    <w:div w:id="1697345332">
                      <w:marLeft w:val="0"/>
                      <w:marRight w:val="0"/>
                      <w:marTop w:val="0"/>
                      <w:marBottom w:val="0"/>
                      <w:divBdr>
                        <w:top w:val="none" w:sz="0" w:space="0" w:color="auto"/>
                        <w:left w:val="none" w:sz="0" w:space="0" w:color="auto"/>
                        <w:bottom w:val="none" w:sz="0" w:space="0" w:color="auto"/>
                        <w:right w:val="none" w:sz="0" w:space="0" w:color="auto"/>
                      </w:divBdr>
                      <w:divsChild>
                        <w:div w:id="11554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2012">
                  <w:marLeft w:val="0"/>
                  <w:marRight w:val="0"/>
                  <w:marTop w:val="225"/>
                  <w:marBottom w:val="225"/>
                  <w:divBdr>
                    <w:top w:val="none" w:sz="0" w:space="0" w:color="auto"/>
                    <w:left w:val="none" w:sz="0" w:space="0" w:color="auto"/>
                    <w:bottom w:val="none" w:sz="0" w:space="0" w:color="auto"/>
                    <w:right w:val="none" w:sz="0" w:space="0" w:color="auto"/>
                  </w:divBdr>
                  <w:divsChild>
                    <w:div w:id="21225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5082">
      <w:bodyDiv w:val="1"/>
      <w:marLeft w:val="0"/>
      <w:marRight w:val="0"/>
      <w:marTop w:val="0"/>
      <w:marBottom w:val="0"/>
      <w:divBdr>
        <w:top w:val="none" w:sz="0" w:space="0" w:color="auto"/>
        <w:left w:val="none" w:sz="0" w:space="0" w:color="auto"/>
        <w:bottom w:val="none" w:sz="0" w:space="0" w:color="auto"/>
        <w:right w:val="none" w:sz="0" w:space="0" w:color="auto"/>
      </w:divBdr>
    </w:div>
    <w:div w:id="213918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w617@aol.com"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yperlink" Target="mailto:office@christ-umc.ne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hrist-umc.net" TargetMode="Externa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0.tiff"/><Relationship Id="rId5" Type="http://schemas.openxmlformats.org/officeDocument/2006/relationships/settings" Target="settings.xml"/><Relationship Id="rId15" Type="http://schemas.openxmlformats.org/officeDocument/2006/relationships/hyperlink" Target="mailto:agapeland@christ-umc.net"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mailto:treasurer@christ-umc.net" TargetMode="Externa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styles" Target="styles.xml"/><Relationship Id="rId9" Type="http://schemas.openxmlformats.org/officeDocument/2006/relationships/hyperlink" Target="mailto:pryan@christ-umc.net" TargetMode="External"/><Relationship Id="rId14" Type="http://schemas.openxmlformats.org/officeDocument/2006/relationships/hyperlink" Target="mailto:children@christ-umc.net" TargetMode="External"/><Relationship Id="rId22" Type="http://schemas.openxmlformats.org/officeDocument/2006/relationships/image" Target="media/image7.TIF"/><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24C347-F638-4FED-8380-5D8CF2E5D9F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979E00E2-293E-4673-BF24-88DE47403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43</TotalTime>
  <Pages>11</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SUMMER 2022 CUMC Crusader</vt:lpstr>
    </vt:vector>
  </TitlesOfParts>
  <Company>Christ United Methodist Church</Company>
  <LinksUpToDate>false</LinksUpToDate>
  <CharactersWithSpaces>13419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2022 CUMC Crusader</dc:title>
  <dc:subject/>
  <dc:creator>ce</dc:creator>
  <cp:keywords/>
  <dc:description/>
  <cp:lastModifiedBy>CUMC</cp:lastModifiedBy>
  <cp:revision>12</cp:revision>
  <cp:lastPrinted>2022-06-13T15:35:00Z</cp:lastPrinted>
  <dcterms:created xsi:type="dcterms:W3CDTF">2022-06-13T13:54:00Z</dcterms:created>
  <dcterms:modified xsi:type="dcterms:W3CDTF">2022-06-13T15:57:00Z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